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6DBB" w14:textId="77777777" w:rsidR="0015604D" w:rsidRPr="00722D26" w:rsidRDefault="00722D26" w:rsidP="00722D26">
      <w:pPr>
        <w:pStyle w:val="SGBTitel"/>
      </w:pPr>
      <w:r w:rsidRPr="00722D26">
        <w:t>Titel</w:t>
      </w:r>
    </w:p>
    <w:p w14:paraId="668C57A7" w14:textId="77777777" w:rsidR="00722D26" w:rsidRPr="00722D26" w:rsidRDefault="00722D26" w:rsidP="00722D26">
      <w:pPr>
        <w:pStyle w:val="SGBTitelAutor"/>
      </w:pPr>
      <w:r w:rsidRPr="00722D26">
        <w:t>Autor</w:t>
      </w:r>
    </w:p>
    <w:p w14:paraId="310B8EC4" w14:textId="77777777" w:rsidR="00722D26" w:rsidRPr="00722D26" w:rsidRDefault="00722D26" w:rsidP="00722D26">
      <w:pPr>
        <w:pStyle w:val="SGB01"/>
      </w:pPr>
      <w:r w:rsidRPr="00722D26">
        <w:t>Überschrift</w:t>
      </w:r>
    </w:p>
    <w:p w14:paraId="2370BAAA" w14:textId="77777777" w:rsidR="00722D26" w:rsidRPr="00722D26" w:rsidRDefault="00722D26" w:rsidP="00722D26">
      <w:pPr>
        <w:pStyle w:val="SGBStandard"/>
      </w:pPr>
      <w:r w:rsidRPr="00722D26">
        <w:t>Text</w:t>
      </w:r>
    </w:p>
    <w:p w14:paraId="36B5CDD8" w14:textId="77777777" w:rsidR="00722D26" w:rsidRPr="00722D26" w:rsidRDefault="00722D26" w:rsidP="00722D26">
      <w:pPr>
        <w:pStyle w:val="SGBStandard"/>
      </w:pPr>
      <w:r w:rsidRPr="00722D26">
        <w:t>Text</w:t>
      </w:r>
    </w:p>
    <w:p w14:paraId="77A6B93F" w14:textId="77777777" w:rsidR="00722D26" w:rsidRPr="00722D26" w:rsidRDefault="00722D26" w:rsidP="00722D26">
      <w:pPr>
        <w:pStyle w:val="SGBStandard"/>
      </w:pPr>
      <w:r w:rsidRPr="00722D26">
        <w:t>Text</w:t>
      </w:r>
    </w:p>
    <w:p w14:paraId="521DA7A9" w14:textId="77777777" w:rsidR="00722D26" w:rsidRPr="00722D26" w:rsidRDefault="00722D26" w:rsidP="00722D26">
      <w:pPr>
        <w:pStyle w:val="SGBStandard"/>
      </w:pPr>
    </w:p>
    <w:sectPr w:rsidR="00722D26" w:rsidRPr="00722D26" w:rsidSect="00CA53BF">
      <w:headerReference w:type="first" r:id="rId11"/>
      <w:footnotePr>
        <w:numRestart w:val="eachSect"/>
      </w:footnotePr>
      <w:type w:val="continuous"/>
      <w:pgSz w:w="11907" w:h="16840" w:code="9"/>
      <w:pgMar w:top="2948" w:right="2835" w:bottom="3686" w:left="2325" w:header="2098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5B38" w14:textId="77777777" w:rsidR="00AA4906" w:rsidRDefault="00AA4906" w:rsidP="00D153EE">
      <w:pPr>
        <w:spacing w:line="240" w:lineRule="auto"/>
      </w:pPr>
      <w:r>
        <w:separator/>
      </w:r>
    </w:p>
  </w:endnote>
  <w:endnote w:type="continuationSeparator" w:id="0">
    <w:p w14:paraId="5EF189FE" w14:textId="77777777" w:rsidR="00AA4906" w:rsidRDefault="00AA4906" w:rsidP="00D153EE">
      <w:pPr>
        <w:spacing w:line="240" w:lineRule="auto"/>
      </w:pPr>
      <w:r>
        <w:continuationSeparator/>
      </w:r>
    </w:p>
  </w:endnote>
  <w:endnote w:type="continuationNotice" w:id="1">
    <w:p w14:paraId="224EE39A" w14:textId="77777777" w:rsidR="00AA4906" w:rsidRDefault="00AA490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unicode">
    <w:panose1 w:val="00000500000000000000"/>
    <w:charset w:val="00"/>
    <w:family w:val="roman"/>
    <w:pitch w:val="variable"/>
    <w:sig w:usb0="E40000FF" w:usb1="5200E4FF" w:usb2="00408004" w:usb3="00000000" w:csb0="8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Premr Pro">
    <w:altName w:val="Constantia"/>
    <w:panose1 w:val="02020402060506020403"/>
    <w:charset w:val="00"/>
    <w:family w:val="roman"/>
    <w:notTrueType/>
    <w:pitch w:val="variable"/>
    <w:sig w:usb0="E00002B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 Premr Pro Smbd">
    <w:altName w:val="Constantia"/>
    <w:panose1 w:val="02020602060506020403"/>
    <w:charset w:val="00"/>
    <w:family w:val="roman"/>
    <w:notTrueType/>
    <w:pitch w:val="variable"/>
    <w:sig w:usb0="E00002BF" w:usb1="5000E07B" w:usb2="00000000" w:usb3="00000000" w:csb0="0000019F" w:csb1="00000000"/>
  </w:font>
  <w:font w:name="Linux Libertine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Linux Libertine C">
    <w:panose1 w:val="02000503000000000000"/>
    <w:charset w:val="00"/>
    <w:family w:val="auto"/>
    <w:pitch w:val="variable"/>
    <w:sig w:usb0="E00002FF" w:usb1="1000E47B" w:usb2="0000002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975CC" w14:textId="77777777" w:rsidR="00AA4906" w:rsidRDefault="00AA4906" w:rsidP="00D153EE">
      <w:pPr>
        <w:spacing w:line="240" w:lineRule="auto"/>
      </w:pPr>
      <w:r>
        <w:separator/>
      </w:r>
    </w:p>
  </w:footnote>
  <w:footnote w:type="continuationSeparator" w:id="0">
    <w:p w14:paraId="47518F3A" w14:textId="77777777" w:rsidR="00AA4906" w:rsidRDefault="00AA4906" w:rsidP="00D153EE">
      <w:pPr>
        <w:spacing w:line="240" w:lineRule="auto"/>
      </w:pPr>
      <w:r>
        <w:continuationSeparator/>
      </w:r>
    </w:p>
  </w:footnote>
  <w:footnote w:type="continuationNotice" w:id="1">
    <w:p w14:paraId="0CFE0F98" w14:textId="77777777" w:rsidR="00AA4906" w:rsidRDefault="00AA490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EAF89" w14:textId="77777777" w:rsidR="00517F5D" w:rsidRPr="007E3F4D" w:rsidRDefault="00517F5D" w:rsidP="007E3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4387"/>
    <w:multiLevelType w:val="hybridMultilevel"/>
    <w:tmpl w:val="F61C52CC"/>
    <w:lvl w:ilvl="0" w:tplc="F69C6F66">
      <w:start w:val="30"/>
      <w:numFmt w:val="bullet"/>
      <w:lvlText w:val="-"/>
      <w:lvlJc w:val="left"/>
      <w:pPr>
        <w:ind w:left="720" w:hanging="360"/>
      </w:pPr>
      <w:rPr>
        <w:rFonts w:ascii="Junicode" w:eastAsia="Times New Roman" w:hAnsi="Junicod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A3681"/>
    <w:multiLevelType w:val="hybridMultilevel"/>
    <w:tmpl w:val="FFFFFFFF"/>
    <w:lvl w:ilvl="0" w:tplc="04070001">
      <w:start w:val="186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21DE8"/>
    <w:multiLevelType w:val="hybridMultilevel"/>
    <w:tmpl w:val="100C05C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56226">
    <w:abstractNumId w:val="1"/>
  </w:num>
  <w:num w:numId="2" w16cid:durableId="215361084">
    <w:abstractNumId w:val="2"/>
  </w:num>
  <w:num w:numId="3" w16cid:durableId="184100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mirrorMargin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autoHyphenation/>
  <w:consecutiveHyphenLimit w:val="3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37"/>
    <w:rsid w:val="0000021F"/>
    <w:rsid w:val="000003A2"/>
    <w:rsid w:val="00000701"/>
    <w:rsid w:val="0000070D"/>
    <w:rsid w:val="0000094B"/>
    <w:rsid w:val="00000AD8"/>
    <w:rsid w:val="00000CB2"/>
    <w:rsid w:val="00000D66"/>
    <w:rsid w:val="00000EBB"/>
    <w:rsid w:val="00000F68"/>
    <w:rsid w:val="000011FF"/>
    <w:rsid w:val="00001329"/>
    <w:rsid w:val="00001A7A"/>
    <w:rsid w:val="00001D20"/>
    <w:rsid w:val="00002262"/>
    <w:rsid w:val="00002294"/>
    <w:rsid w:val="00002805"/>
    <w:rsid w:val="00002A0B"/>
    <w:rsid w:val="00002B93"/>
    <w:rsid w:val="00002F35"/>
    <w:rsid w:val="00003795"/>
    <w:rsid w:val="0000388F"/>
    <w:rsid w:val="00003B12"/>
    <w:rsid w:val="00003CC0"/>
    <w:rsid w:val="000044E8"/>
    <w:rsid w:val="000044FA"/>
    <w:rsid w:val="0000471E"/>
    <w:rsid w:val="00004997"/>
    <w:rsid w:val="00004AE3"/>
    <w:rsid w:val="00004CFD"/>
    <w:rsid w:val="00004E42"/>
    <w:rsid w:val="00005052"/>
    <w:rsid w:val="0000523F"/>
    <w:rsid w:val="0000534C"/>
    <w:rsid w:val="000058E9"/>
    <w:rsid w:val="00005B17"/>
    <w:rsid w:val="0000642E"/>
    <w:rsid w:val="0000645C"/>
    <w:rsid w:val="000064F0"/>
    <w:rsid w:val="0000663C"/>
    <w:rsid w:val="000069EF"/>
    <w:rsid w:val="000069FC"/>
    <w:rsid w:val="00006D8A"/>
    <w:rsid w:val="00007199"/>
    <w:rsid w:val="00007382"/>
    <w:rsid w:val="000074D7"/>
    <w:rsid w:val="000075E7"/>
    <w:rsid w:val="000077A3"/>
    <w:rsid w:val="000077ED"/>
    <w:rsid w:val="00007A6A"/>
    <w:rsid w:val="00007B92"/>
    <w:rsid w:val="000105C6"/>
    <w:rsid w:val="0001065A"/>
    <w:rsid w:val="00010B93"/>
    <w:rsid w:val="00010BC3"/>
    <w:rsid w:val="00010BEB"/>
    <w:rsid w:val="00010E1F"/>
    <w:rsid w:val="00011483"/>
    <w:rsid w:val="00011570"/>
    <w:rsid w:val="00011B4B"/>
    <w:rsid w:val="00011B93"/>
    <w:rsid w:val="00011D42"/>
    <w:rsid w:val="00011E96"/>
    <w:rsid w:val="00011EF2"/>
    <w:rsid w:val="00012498"/>
    <w:rsid w:val="0001254C"/>
    <w:rsid w:val="0001270E"/>
    <w:rsid w:val="00012A71"/>
    <w:rsid w:val="00012C55"/>
    <w:rsid w:val="00012F83"/>
    <w:rsid w:val="000134FA"/>
    <w:rsid w:val="00013514"/>
    <w:rsid w:val="00013559"/>
    <w:rsid w:val="000136A0"/>
    <w:rsid w:val="00013E25"/>
    <w:rsid w:val="0001445D"/>
    <w:rsid w:val="00014759"/>
    <w:rsid w:val="00014B9B"/>
    <w:rsid w:val="00014CA3"/>
    <w:rsid w:val="00014CB3"/>
    <w:rsid w:val="00014CD7"/>
    <w:rsid w:val="00014F54"/>
    <w:rsid w:val="00015064"/>
    <w:rsid w:val="000150BD"/>
    <w:rsid w:val="00015178"/>
    <w:rsid w:val="00015219"/>
    <w:rsid w:val="00015A43"/>
    <w:rsid w:val="00015CCF"/>
    <w:rsid w:val="00015D6B"/>
    <w:rsid w:val="00015FEA"/>
    <w:rsid w:val="0001682C"/>
    <w:rsid w:val="0001687F"/>
    <w:rsid w:val="00016B38"/>
    <w:rsid w:val="00016BC5"/>
    <w:rsid w:val="00016E0B"/>
    <w:rsid w:val="0001708A"/>
    <w:rsid w:val="0001736B"/>
    <w:rsid w:val="0001794E"/>
    <w:rsid w:val="00017C81"/>
    <w:rsid w:val="00017DB5"/>
    <w:rsid w:val="00020252"/>
    <w:rsid w:val="000203A3"/>
    <w:rsid w:val="000209FF"/>
    <w:rsid w:val="00020C07"/>
    <w:rsid w:val="00021583"/>
    <w:rsid w:val="000216FA"/>
    <w:rsid w:val="00021726"/>
    <w:rsid w:val="00021803"/>
    <w:rsid w:val="00021CFB"/>
    <w:rsid w:val="0002249D"/>
    <w:rsid w:val="00022524"/>
    <w:rsid w:val="00023214"/>
    <w:rsid w:val="00023296"/>
    <w:rsid w:val="000233B9"/>
    <w:rsid w:val="0002350F"/>
    <w:rsid w:val="00023647"/>
    <w:rsid w:val="00023711"/>
    <w:rsid w:val="0002379C"/>
    <w:rsid w:val="00023DC9"/>
    <w:rsid w:val="00023EE9"/>
    <w:rsid w:val="00024056"/>
    <w:rsid w:val="000244C9"/>
    <w:rsid w:val="00024664"/>
    <w:rsid w:val="000246FA"/>
    <w:rsid w:val="0002492B"/>
    <w:rsid w:val="00024971"/>
    <w:rsid w:val="00024F19"/>
    <w:rsid w:val="000253F9"/>
    <w:rsid w:val="00025516"/>
    <w:rsid w:val="00025548"/>
    <w:rsid w:val="00025984"/>
    <w:rsid w:val="00025A7C"/>
    <w:rsid w:val="00025AED"/>
    <w:rsid w:val="00025D69"/>
    <w:rsid w:val="0002638E"/>
    <w:rsid w:val="000267AE"/>
    <w:rsid w:val="00026A54"/>
    <w:rsid w:val="00026AA5"/>
    <w:rsid w:val="00026D60"/>
    <w:rsid w:val="000275BE"/>
    <w:rsid w:val="000278EF"/>
    <w:rsid w:val="00027B29"/>
    <w:rsid w:val="00027DC9"/>
    <w:rsid w:val="000300B0"/>
    <w:rsid w:val="00030CB1"/>
    <w:rsid w:val="00030E28"/>
    <w:rsid w:val="00030EA7"/>
    <w:rsid w:val="000310CA"/>
    <w:rsid w:val="000310D2"/>
    <w:rsid w:val="000313C5"/>
    <w:rsid w:val="000315E8"/>
    <w:rsid w:val="000316D8"/>
    <w:rsid w:val="00031BFC"/>
    <w:rsid w:val="00031C9D"/>
    <w:rsid w:val="00032382"/>
    <w:rsid w:val="00032550"/>
    <w:rsid w:val="000327A2"/>
    <w:rsid w:val="00032D1F"/>
    <w:rsid w:val="00032ECB"/>
    <w:rsid w:val="00032FCC"/>
    <w:rsid w:val="00033211"/>
    <w:rsid w:val="00033485"/>
    <w:rsid w:val="00033CAD"/>
    <w:rsid w:val="00033E3A"/>
    <w:rsid w:val="00033EC4"/>
    <w:rsid w:val="0003407C"/>
    <w:rsid w:val="000341F2"/>
    <w:rsid w:val="000342A9"/>
    <w:rsid w:val="000346D0"/>
    <w:rsid w:val="00034A70"/>
    <w:rsid w:val="00034B4D"/>
    <w:rsid w:val="00034C45"/>
    <w:rsid w:val="00034D75"/>
    <w:rsid w:val="000352B8"/>
    <w:rsid w:val="0003563E"/>
    <w:rsid w:val="00035908"/>
    <w:rsid w:val="0003594F"/>
    <w:rsid w:val="00035B82"/>
    <w:rsid w:val="00035BDE"/>
    <w:rsid w:val="000360A4"/>
    <w:rsid w:val="0003619C"/>
    <w:rsid w:val="00036251"/>
    <w:rsid w:val="000365EF"/>
    <w:rsid w:val="000368B2"/>
    <w:rsid w:val="00036B5E"/>
    <w:rsid w:val="00036C75"/>
    <w:rsid w:val="00036F73"/>
    <w:rsid w:val="00036FA4"/>
    <w:rsid w:val="00037295"/>
    <w:rsid w:val="00037423"/>
    <w:rsid w:val="000375BE"/>
    <w:rsid w:val="000375C6"/>
    <w:rsid w:val="00037719"/>
    <w:rsid w:val="00037804"/>
    <w:rsid w:val="0003794C"/>
    <w:rsid w:val="00037BA8"/>
    <w:rsid w:val="00037CBF"/>
    <w:rsid w:val="00037D16"/>
    <w:rsid w:val="00037DF1"/>
    <w:rsid w:val="00040241"/>
    <w:rsid w:val="00040572"/>
    <w:rsid w:val="00040624"/>
    <w:rsid w:val="000406D1"/>
    <w:rsid w:val="00040C66"/>
    <w:rsid w:val="00040FAD"/>
    <w:rsid w:val="000414D3"/>
    <w:rsid w:val="000415E0"/>
    <w:rsid w:val="00041C28"/>
    <w:rsid w:val="00041EDA"/>
    <w:rsid w:val="00042174"/>
    <w:rsid w:val="00042A5F"/>
    <w:rsid w:val="00042CB7"/>
    <w:rsid w:val="00042EDA"/>
    <w:rsid w:val="00043038"/>
    <w:rsid w:val="0004320F"/>
    <w:rsid w:val="00043274"/>
    <w:rsid w:val="00043944"/>
    <w:rsid w:val="000439A9"/>
    <w:rsid w:val="000439F4"/>
    <w:rsid w:val="00043A57"/>
    <w:rsid w:val="00043B3C"/>
    <w:rsid w:val="00043F2C"/>
    <w:rsid w:val="000447C3"/>
    <w:rsid w:val="00044ACE"/>
    <w:rsid w:val="00044BCC"/>
    <w:rsid w:val="00044E68"/>
    <w:rsid w:val="00044F13"/>
    <w:rsid w:val="00045036"/>
    <w:rsid w:val="00045047"/>
    <w:rsid w:val="00045206"/>
    <w:rsid w:val="00045C3F"/>
    <w:rsid w:val="00045CEA"/>
    <w:rsid w:val="00045EAE"/>
    <w:rsid w:val="0004611C"/>
    <w:rsid w:val="0004616C"/>
    <w:rsid w:val="000463D4"/>
    <w:rsid w:val="00046837"/>
    <w:rsid w:val="00046C1F"/>
    <w:rsid w:val="00046E98"/>
    <w:rsid w:val="00047160"/>
    <w:rsid w:val="000476FF"/>
    <w:rsid w:val="0004774B"/>
    <w:rsid w:val="000478A4"/>
    <w:rsid w:val="00047A0B"/>
    <w:rsid w:val="00047A35"/>
    <w:rsid w:val="00047D23"/>
    <w:rsid w:val="00047EE3"/>
    <w:rsid w:val="00047F93"/>
    <w:rsid w:val="000501F0"/>
    <w:rsid w:val="00050252"/>
    <w:rsid w:val="00050336"/>
    <w:rsid w:val="00050419"/>
    <w:rsid w:val="000504EC"/>
    <w:rsid w:val="00050545"/>
    <w:rsid w:val="000505DE"/>
    <w:rsid w:val="000507BF"/>
    <w:rsid w:val="00050F0C"/>
    <w:rsid w:val="00050FAB"/>
    <w:rsid w:val="000510EF"/>
    <w:rsid w:val="00051144"/>
    <w:rsid w:val="0005138F"/>
    <w:rsid w:val="000515B8"/>
    <w:rsid w:val="00051D65"/>
    <w:rsid w:val="0005277C"/>
    <w:rsid w:val="000527B8"/>
    <w:rsid w:val="00052B62"/>
    <w:rsid w:val="00052DA6"/>
    <w:rsid w:val="00052DAA"/>
    <w:rsid w:val="00052EEF"/>
    <w:rsid w:val="00052F5C"/>
    <w:rsid w:val="0005312D"/>
    <w:rsid w:val="00053554"/>
    <w:rsid w:val="00053570"/>
    <w:rsid w:val="00053666"/>
    <w:rsid w:val="00053777"/>
    <w:rsid w:val="00053CDA"/>
    <w:rsid w:val="00053D48"/>
    <w:rsid w:val="000546AD"/>
    <w:rsid w:val="00054A67"/>
    <w:rsid w:val="00054C42"/>
    <w:rsid w:val="00054F13"/>
    <w:rsid w:val="00054FEC"/>
    <w:rsid w:val="0005503F"/>
    <w:rsid w:val="00055AE3"/>
    <w:rsid w:val="00055CC9"/>
    <w:rsid w:val="00055CCD"/>
    <w:rsid w:val="00056021"/>
    <w:rsid w:val="00056129"/>
    <w:rsid w:val="000561CF"/>
    <w:rsid w:val="000563A0"/>
    <w:rsid w:val="00056695"/>
    <w:rsid w:val="00056A91"/>
    <w:rsid w:val="00056B05"/>
    <w:rsid w:val="0005728B"/>
    <w:rsid w:val="000573CD"/>
    <w:rsid w:val="00057668"/>
    <w:rsid w:val="00057D71"/>
    <w:rsid w:val="00060056"/>
    <w:rsid w:val="0006034C"/>
    <w:rsid w:val="00060AE3"/>
    <w:rsid w:val="00060B9F"/>
    <w:rsid w:val="00060BC3"/>
    <w:rsid w:val="00060E7B"/>
    <w:rsid w:val="00060E7E"/>
    <w:rsid w:val="00060E91"/>
    <w:rsid w:val="00060ECE"/>
    <w:rsid w:val="00061A4C"/>
    <w:rsid w:val="00061AD6"/>
    <w:rsid w:val="00061B3A"/>
    <w:rsid w:val="00061B73"/>
    <w:rsid w:val="00061CEC"/>
    <w:rsid w:val="00061D1B"/>
    <w:rsid w:val="00061D5C"/>
    <w:rsid w:val="00061EA1"/>
    <w:rsid w:val="0006252F"/>
    <w:rsid w:val="000628AD"/>
    <w:rsid w:val="00062D8E"/>
    <w:rsid w:val="00063175"/>
    <w:rsid w:val="000632B6"/>
    <w:rsid w:val="00063D68"/>
    <w:rsid w:val="00063F20"/>
    <w:rsid w:val="0006434C"/>
    <w:rsid w:val="00064564"/>
    <w:rsid w:val="00064620"/>
    <w:rsid w:val="0006463D"/>
    <w:rsid w:val="000646D4"/>
    <w:rsid w:val="00064770"/>
    <w:rsid w:val="000649D5"/>
    <w:rsid w:val="00064C49"/>
    <w:rsid w:val="00064F55"/>
    <w:rsid w:val="00064F7E"/>
    <w:rsid w:val="000652EE"/>
    <w:rsid w:val="000657CA"/>
    <w:rsid w:val="000657F5"/>
    <w:rsid w:val="0006593E"/>
    <w:rsid w:val="00065A5A"/>
    <w:rsid w:val="00065C68"/>
    <w:rsid w:val="00065EAC"/>
    <w:rsid w:val="0006649A"/>
    <w:rsid w:val="0006674B"/>
    <w:rsid w:val="00066C78"/>
    <w:rsid w:val="00066E62"/>
    <w:rsid w:val="00066EED"/>
    <w:rsid w:val="00066EEE"/>
    <w:rsid w:val="00067175"/>
    <w:rsid w:val="000676AD"/>
    <w:rsid w:val="0006776E"/>
    <w:rsid w:val="00067A06"/>
    <w:rsid w:val="00067A1C"/>
    <w:rsid w:val="00067A9A"/>
    <w:rsid w:val="00067FF0"/>
    <w:rsid w:val="00067FF1"/>
    <w:rsid w:val="0007016C"/>
    <w:rsid w:val="0007045F"/>
    <w:rsid w:val="00070632"/>
    <w:rsid w:val="000708C5"/>
    <w:rsid w:val="00070AB1"/>
    <w:rsid w:val="00070B19"/>
    <w:rsid w:val="000713B9"/>
    <w:rsid w:val="000717C4"/>
    <w:rsid w:val="00071B78"/>
    <w:rsid w:val="00071E27"/>
    <w:rsid w:val="00071E41"/>
    <w:rsid w:val="00072333"/>
    <w:rsid w:val="00072453"/>
    <w:rsid w:val="00072CE6"/>
    <w:rsid w:val="00072D36"/>
    <w:rsid w:val="00073764"/>
    <w:rsid w:val="000739E9"/>
    <w:rsid w:val="00073E34"/>
    <w:rsid w:val="000745CE"/>
    <w:rsid w:val="000746C5"/>
    <w:rsid w:val="0007472C"/>
    <w:rsid w:val="000747FD"/>
    <w:rsid w:val="00074964"/>
    <w:rsid w:val="00074D2F"/>
    <w:rsid w:val="00074E70"/>
    <w:rsid w:val="00074EAE"/>
    <w:rsid w:val="00074F59"/>
    <w:rsid w:val="0007535C"/>
    <w:rsid w:val="00075457"/>
    <w:rsid w:val="0007566B"/>
    <w:rsid w:val="0007595C"/>
    <w:rsid w:val="00076198"/>
    <w:rsid w:val="000763BD"/>
    <w:rsid w:val="000764FD"/>
    <w:rsid w:val="000769E2"/>
    <w:rsid w:val="00076AAE"/>
    <w:rsid w:val="00076CBB"/>
    <w:rsid w:val="00077626"/>
    <w:rsid w:val="00077800"/>
    <w:rsid w:val="00077A8F"/>
    <w:rsid w:val="00077D68"/>
    <w:rsid w:val="00077FAC"/>
    <w:rsid w:val="00080603"/>
    <w:rsid w:val="000812B3"/>
    <w:rsid w:val="00081576"/>
    <w:rsid w:val="00081691"/>
    <w:rsid w:val="00081B6A"/>
    <w:rsid w:val="00081E1D"/>
    <w:rsid w:val="0008270D"/>
    <w:rsid w:val="00082C13"/>
    <w:rsid w:val="00082CEE"/>
    <w:rsid w:val="00082FB0"/>
    <w:rsid w:val="00083467"/>
    <w:rsid w:val="00083469"/>
    <w:rsid w:val="0008361C"/>
    <w:rsid w:val="00083647"/>
    <w:rsid w:val="00083740"/>
    <w:rsid w:val="00083743"/>
    <w:rsid w:val="0008394D"/>
    <w:rsid w:val="00083AD0"/>
    <w:rsid w:val="00083D32"/>
    <w:rsid w:val="00084163"/>
    <w:rsid w:val="00084350"/>
    <w:rsid w:val="00084488"/>
    <w:rsid w:val="0008470F"/>
    <w:rsid w:val="00084888"/>
    <w:rsid w:val="00084B61"/>
    <w:rsid w:val="00084B8B"/>
    <w:rsid w:val="00084C10"/>
    <w:rsid w:val="00084F8A"/>
    <w:rsid w:val="00085062"/>
    <w:rsid w:val="00085186"/>
    <w:rsid w:val="0008537E"/>
    <w:rsid w:val="00085781"/>
    <w:rsid w:val="0008589C"/>
    <w:rsid w:val="000859F1"/>
    <w:rsid w:val="00085CFA"/>
    <w:rsid w:val="0008602A"/>
    <w:rsid w:val="00086527"/>
    <w:rsid w:val="00086588"/>
    <w:rsid w:val="00086A45"/>
    <w:rsid w:val="00086D9C"/>
    <w:rsid w:val="00086E71"/>
    <w:rsid w:val="00087481"/>
    <w:rsid w:val="0008748A"/>
    <w:rsid w:val="00087643"/>
    <w:rsid w:val="0008772D"/>
    <w:rsid w:val="0008776A"/>
    <w:rsid w:val="00087C04"/>
    <w:rsid w:val="000905A1"/>
    <w:rsid w:val="0009064D"/>
    <w:rsid w:val="0009080D"/>
    <w:rsid w:val="00090998"/>
    <w:rsid w:val="00090A38"/>
    <w:rsid w:val="00090A6C"/>
    <w:rsid w:val="00090DE0"/>
    <w:rsid w:val="00091A05"/>
    <w:rsid w:val="00092055"/>
    <w:rsid w:val="00092A27"/>
    <w:rsid w:val="00092AA7"/>
    <w:rsid w:val="00092DEC"/>
    <w:rsid w:val="000933DE"/>
    <w:rsid w:val="000935E3"/>
    <w:rsid w:val="00093619"/>
    <w:rsid w:val="0009392E"/>
    <w:rsid w:val="00093B33"/>
    <w:rsid w:val="00093BF0"/>
    <w:rsid w:val="00093CE8"/>
    <w:rsid w:val="00093F7B"/>
    <w:rsid w:val="00094180"/>
    <w:rsid w:val="0009434F"/>
    <w:rsid w:val="000944E6"/>
    <w:rsid w:val="00094B90"/>
    <w:rsid w:val="00094D79"/>
    <w:rsid w:val="0009515C"/>
    <w:rsid w:val="000951C8"/>
    <w:rsid w:val="00095629"/>
    <w:rsid w:val="00095853"/>
    <w:rsid w:val="00095880"/>
    <w:rsid w:val="000959D7"/>
    <w:rsid w:val="00095D71"/>
    <w:rsid w:val="00095FC2"/>
    <w:rsid w:val="00095FD3"/>
    <w:rsid w:val="000960C6"/>
    <w:rsid w:val="0009667F"/>
    <w:rsid w:val="000966EC"/>
    <w:rsid w:val="00096718"/>
    <w:rsid w:val="00096972"/>
    <w:rsid w:val="00097B10"/>
    <w:rsid w:val="00097C90"/>
    <w:rsid w:val="00097D1B"/>
    <w:rsid w:val="00097E8D"/>
    <w:rsid w:val="00097F03"/>
    <w:rsid w:val="000A0172"/>
    <w:rsid w:val="000A02D0"/>
    <w:rsid w:val="000A046B"/>
    <w:rsid w:val="000A04C7"/>
    <w:rsid w:val="000A08DC"/>
    <w:rsid w:val="000A096B"/>
    <w:rsid w:val="000A096D"/>
    <w:rsid w:val="000A0B02"/>
    <w:rsid w:val="000A0B96"/>
    <w:rsid w:val="000A0C43"/>
    <w:rsid w:val="000A0CA1"/>
    <w:rsid w:val="000A1130"/>
    <w:rsid w:val="000A11DD"/>
    <w:rsid w:val="000A1D10"/>
    <w:rsid w:val="000A1EF1"/>
    <w:rsid w:val="000A21F9"/>
    <w:rsid w:val="000A2980"/>
    <w:rsid w:val="000A2C3D"/>
    <w:rsid w:val="000A33EA"/>
    <w:rsid w:val="000A34CE"/>
    <w:rsid w:val="000A35A0"/>
    <w:rsid w:val="000A37A3"/>
    <w:rsid w:val="000A38EB"/>
    <w:rsid w:val="000A3A75"/>
    <w:rsid w:val="000A3D3F"/>
    <w:rsid w:val="000A409C"/>
    <w:rsid w:val="000A4513"/>
    <w:rsid w:val="000A45B1"/>
    <w:rsid w:val="000A4867"/>
    <w:rsid w:val="000A489B"/>
    <w:rsid w:val="000A4A09"/>
    <w:rsid w:val="000A508F"/>
    <w:rsid w:val="000A5340"/>
    <w:rsid w:val="000A53E6"/>
    <w:rsid w:val="000A5CE4"/>
    <w:rsid w:val="000A5F12"/>
    <w:rsid w:val="000A5F35"/>
    <w:rsid w:val="000A6114"/>
    <w:rsid w:val="000A63C8"/>
    <w:rsid w:val="000A6747"/>
    <w:rsid w:val="000A6869"/>
    <w:rsid w:val="000A6AFC"/>
    <w:rsid w:val="000A6FE4"/>
    <w:rsid w:val="000A6FE7"/>
    <w:rsid w:val="000A70B5"/>
    <w:rsid w:val="000A729C"/>
    <w:rsid w:val="000A745D"/>
    <w:rsid w:val="000A7E40"/>
    <w:rsid w:val="000B020C"/>
    <w:rsid w:val="000B05DF"/>
    <w:rsid w:val="000B06D3"/>
    <w:rsid w:val="000B0894"/>
    <w:rsid w:val="000B0B58"/>
    <w:rsid w:val="000B0F08"/>
    <w:rsid w:val="000B1061"/>
    <w:rsid w:val="000B161D"/>
    <w:rsid w:val="000B166E"/>
    <w:rsid w:val="000B1719"/>
    <w:rsid w:val="000B198B"/>
    <w:rsid w:val="000B19BB"/>
    <w:rsid w:val="000B1A32"/>
    <w:rsid w:val="000B1A62"/>
    <w:rsid w:val="000B1A72"/>
    <w:rsid w:val="000B2045"/>
    <w:rsid w:val="000B2088"/>
    <w:rsid w:val="000B21A7"/>
    <w:rsid w:val="000B23D5"/>
    <w:rsid w:val="000B23E6"/>
    <w:rsid w:val="000B240E"/>
    <w:rsid w:val="000B298A"/>
    <w:rsid w:val="000B2B96"/>
    <w:rsid w:val="000B2C71"/>
    <w:rsid w:val="000B2E2B"/>
    <w:rsid w:val="000B2ECA"/>
    <w:rsid w:val="000B30B0"/>
    <w:rsid w:val="000B3254"/>
    <w:rsid w:val="000B3272"/>
    <w:rsid w:val="000B3422"/>
    <w:rsid w:val="000B367D"/>
    <w:rsid w:val="000B3A6A"/>
    <w:rsid w:val="000B3EF0"/>
    <w:rsid w:val="000B3FB1"/>
    <w:rsid w:val="000B4257"/>
    <w:rsid w:val="000B4BCA"/>
    <w:rsid w:val="000B5211"/>
    <w:rsid w:val="000B5621"/>
    <w:rsid w:val="000B56CD"/>
    <w:rsid w:val="000B5760"/>
    <w:rsid w:val="000B5D2A"/>
    <w:rsid w:val="000B60F9"/>
    <w:rsid w:val="000B617B"/>
    <w:rsid w:val="000B6237"/>
    <w:rsid w:val="000B6703"/>
    <w:rsid w:val="000B6828"/>
    <w:rsid w:val="000B6AD4"/>
    <w:rsid w:val="000B6ADF"/>
    <w:rsid w:val="000B6BAF"/>
    <w:rsid w:val="000B70E7"/>
    <w:rsid w:val="000B7333"/>
    <w:rsid w:val="000B74F7"/>
    <w:rsid w:val="000B75DC"/>
    <w:rsid w:val="000B76B8"/>
    <w:rsid w:val="000B783B"/>
    <w:rsid w:val="000B7A0D"/>
    <w:rsid w:val="000C007B"/>
    <w:rsid w:val="000C0262"/>
    <w:rsid w:val="000C035C"/>
    <w:rsid w:val="000C06EF"/>
    <w:rsid w:val="000C0881"/>
    <w:rsid w:val="000C0BDD"/>
    <w:rsid w:val="000C0CB1"/>
    <w:rsid w:val="000C0EE1"/>
    <w:rsid w:val="000C122B"/>
    <w:rsid w:val="000C18ED"/>
    <w:rsid w:val="000C1A4E"/>
    <w:rsid w:val="000C1BF8"/>
    <w:rsid w:val="000C1CA1"/>
    <w:rsid w:val="000C1FD9"/>
    <w:rsid w:val="000C20D5"/>
    <w:rsid w:val="000C25D3"/>
    <w:rsid w:val="000C26F2"/>
    <w:rsid w:val="000C2A14"/>
    <w:rsid w:val="000C2B45"/>
    <w:rsid w:val="000C2B85"/>
    <w:rsid w:val="000C2BC9"/>
    <w:rsid w:val="000C3472"/>
    <w:rsid w:val="000C35B0"/>
    <w:rsid w:val="000C38E5"/>
    <w:rsid w:val="000C438E"/>
    <w:rsid w:val="000C46BC"/>
    <w:rsid w:val="000C4776"/>
    <w:rsid w:val="000C4C62"/>
    <w:rsid w:val="000C4D75"/>
    <w:rsid w:val="000C4FFE"/>
    <w:rsid w:val="000C50FA"/>
    <w:rsid w:val="000C516B"/>
    <w:rsid w:val="000C53A0"/>
    <w:rsid w:val="000C53E7"/>
    <w:rsid w:val="000C547C"/>
    <w:rsid w:val="000C576C"/>
    <w:rsid w:val="000C581C"/>
    <w:rsid w:val="000C5931"/>
    <w:rsid w:val="000C59D5"/>
    <w:rsid w:val="000C5AE0"/>
    <w:rsid w:val="000C5CA5"/>
    <w:rsid w:val="000C5DAD"/>
    <w:rsid w:val="000C62E5"/>
    <w:rsid w:val="000C64DE"/>
    <w:rsid w:val="000C679D"/>
    <w:rsid w:val="000C6A48"/>
    <w:rsid w:val="000C710E"/>
    <w:rsid w:val="000C7112"/>
    <w:rsid w:val="000C7360"/>
    <w:rsid w:val="000C7366"/>
    <w:rsid w:val="000C75AE"/>
    <w:rsid w:val="000C76BD"/>
    <w:rsid w:val="000C7B27"/>
    <w:rsid w:val="000C7E67"/>
    <w:rsid w:val="000D021F"/>
    <w:rsid w:val="000D07EF"/>
    <w:rsid w:val="000D0933"/>
    <w:rsid w:val="000D0969"/>
    <w:rsid w:val="000D0A04"/>
    <w:rsid w:val="000D12B5"/>
    <w:rsid w:val="000D1922"/>
    <w:rsid w:val="000D1AA1"/>
    <w:rsid w:val="000D1AFF"/>
    <w:rsid w:val="000D1B1B"/>
    <w:rsid w:val="000D1D95"/>
    <w:rsid w:val="000D1F16"/>
    <w:rsid w:val="000D1FE8"/>
    <w:rsid w:val="000D23DB"/>
    <w:rsid w:val="000D258C"/>
    <w:rsid w:val="000D2687"/>
    <w:rsid w:val="000D2B59"/>
    <w:rsid w:val="000D2CD2"/>
    <w:rsid w:val="000D2EE0"/>
    <w:rsid w:val="000D33AD"/>
    <w:rsid w:val="000D33E5"/>
    <w:rsid w:val="000D3556"/>
    <w:rsid w:val="000D358A"/>
    <w:rsid w:val="000D36BA"/>
    <w:rsid w:val="000D389E"/>
    <w:rsid w:val="000D38CB"/>
    <w:rsid w:val="000D3BED"/>
    <w:rsid w:val="000D3F64"/>
    <w:rsid w:val="000D40F5"/>
    <w:rsid w:val="000D4249"/>
    <w:rsid w:val="000D42AD"/>
    <w:rsid w:val="000D4712"/>
    <w:rsid w:val="000D4841"/>
    <w:rsid w:val="000D5068"/>
    <w:rsid w:val="000D5191"/>
    <w:rsid w:val="000D51EF"/>
    <w:rsid w:val="000D5783"/>
    <w:rsid w:val="000D5A58"/>
    <w:rsid w:val="000D5F00"/>
    <w:rsid w:val="000D5F5B"/>
    <w:rsid w:val="000D643D"/>
    <w:rsid w:val="000D66B3"/>
    <w:rsid w:val="000D671F"/>
    <w:rsid w:val="000D6F17"/>
    <w:rsid w:val="000D70F2"/>
    <w:rsid w:val="000D778C"/>
    <w:rsid w:val="000D7B56"/>
    <w:rsid w:val="000D7BBB"/>
    <w:rsid w:val="000D7ED8"/>
    <w:rsid w:val="000E001A"/>
    <w:rsid w:val="000E0060"/>
    <w:rsid w:val="000E00F2"/>
    <w:rsid w:val="000E055F"/>
    <w:rsid w:val="000E07A6"/>
    <w:rsid w:val="000E0923"/>
    <w:rsid w:val="000E09DF"/>
    <w:rsid w:val="000E0A98"/>
    <w:rsid w:val="000E0B85"/>
    <w:rsid w:val="000E0B9F"/>
    <w:rsid w:val="000E0C15"/>
    <w:rsid w:val="000E13AA"/>
    <w:rsid w:val="000E1822"/>
    <w:rsid w:val="000E1A26"/>
    <w:rsid w:val="000E1DF5"/>
    <w:rsid w:val="000E1FAE"/>
    <w:rsid w:val="000E2049"/>
    <w:rsid w:val="000E2082"/>
    <w:rsid w:val="000E2936"/>
    <w:rsid w:val="000E2E58"/>
    <w:rsid w:val="000E3182"/>
    <w:rsid w:val="000E32C9"/>
    <w:rsid w:val="000E333B"/>
    <w:rsid w:val="000E35C2"/>
    <w:rsid w:val="000E3C18"/>
    <w:rsid w:val="000E3D29"/>
    <w:rsid w:val="000E423B"/>
    <w:rsid w:val="000E4458"/>
    <w:rsid w:val="000E450E"/>
    <w:rsid w:val="000E4719"/>
    <w:rsid w:val="000E49BF"/>
    <w:rsid w:val="000E49D2"/>
    <w:rsid w:val="000E49FE"/>
    <w:rsid w:val="000E4B43"/>
    <w:rsid w:val="000E4B80"/>
    <w:rsid w:val="000E4BB5"/>
    <w:rsid w:val="000E5926"/>
    <w:rsid w:val="000E59CE"/>
    <w:rsid w:val="000E59DE"/>
    <w:rsid w:val="000E5A00"/>
    <w:rsid w:val="000E5A7D"/>
    <w:rsid w:val="000E5AB3"/>
    <w:rsid w:val="000E5F31"/>
    <w:rsid w:val="000E619C"/>
    <w:rsid w:val="000E63FE"/>
    <w:rsid w:val="000E6708"/>
    <w:rsid w:val="000E6863"/>
    <w:rsid w:val="000E6D41"/>
    <w:rsid w:val="000E6DC0"/>
    <w:rsid w:val="000E6E2E"/>
    <w:rsid w:val="000E71EF"/>
    <w:rsid w:val="000E77BE"/>
    <w:rsid w:val="000E78EC"/>
    <w:rsid w:val="000E7969"/>
    <w:rsid w:val="000E7B7A"/>
    <w:rsid w:val="000E7CBB"/>
    <w:rsid w:val="000E7E5E"/>
    <w:rsid w:val="000F02BB"/>
    <w:rsid w:val="000F03BD"/>
    <w:rsid w:val="000F05D2"/>
    <w:rsid w:val="000F066D"/>
    <w:rsid w:val="000F0AF9"/>
    <w:rsid w:val="000F1782"/>
    <w:rsid w:val="000F183C"/>
    <w:rsid w:val="000F190F"/>
    <w:rsid w:val="000F19BD"/>
    <w:rsid w:val="000F19BF"/>
    <w:rsid w:val="000F19CF"/>
    <w:rsid w:val="000F1E3D"/>
    <w:rsid w:val="000F209A"/>
    <w:rsid w:val="000F2136"/>
    <w:rsid w:val="000F2481"/>
    <w:rsid w:val="000F29A7"/>
    <w:rsid w:val="000F29FD"/>
    <w:rsid w:val="000F2A15"/>
    <w:rsid w:val="000F2B27"/>
    <w:rsid w:val="000F2B63"/>
    <w:rsid w:val="000F2C00"/>
    <w:rsid w:val="000F2C53"/>
    <w:rsid w:val="000F30B9"/>
    <w:rsid w:val="000F33E2"/>
    <w:rsid w:val="000F34A2"/>
    <w:rsid w:val="000F35CA"/>
    <w:rsid w:val="000F38B8"/>
    <w:rsid w:val="000F38EB"/>
    <w:rsid w:val="000F39FD"/>
    <w:rsid w:val="000F3B70"/>
    <w:rsid w:val="000F47F9"/>
    <w:rsid w:val="000F4820"/>
    <w:rsid w:val="000F4866"/>
    <w:rsid w:val="000F4A12"/>
    <w:rsid w:val="000F4C1F"/>
    <w:rsid w:val="000F4CA1"/>
    <w:rsid w:val="000F4CCA"/>
    <w:rsid w:val="000F4D85"/>
    <w:rsid w:val="000F5872"/>
    <w:rsid w:val="000F58EF"/>
    <w:rsid w:val="000F5F09"/>
    <w:rsid w:val="000F63E4"/>
    <w:rsid w:val="000F67FC"/>
    <w:rsid w:val="000F688E"/>
    <w:rsid w:val="000F6914"/>
    <w:rsid w:val="000F6B7F"/>
    <w:rsid w:val="000F6E97"/>
    <w:rsid w:val="000F6F1F"/>
    <w:rsid w:val="000F71B1"/>
    <w:rsid w:val="000F751B"/>
    <w:rsid w:val="000F75E9"/>
    <w:rsid w:val="000F7BE8"/>
    <w:rsid w:val="000F7CD5"/>
    <w:rsid w:val="000F7FBA"/>
    <w:rsid w:val="00100036"/>
    <w:rsid w:val="0010040E"/>
    <w:rsid w:val="001005FA"/>
    <w:rsid w:val="0010070A"/>
    <w:rsid w:val="00100923"/>
    <w:rsid w:val="00100C10"/>
    <w:rsid w:val="001014C1"/>
    <w:rsid w:val="0010169E"/>
    <w:rsid w:val="00101EC5"/>
    <w:rsid w:val="0010220A"/>
    <w:rsid w:val="00102228"/>
    <w:rsid w:val="00102A8B"/>
    <w:rsid w:val="00103038"/>
    <w:rsid w:val="001030AC"/>
    <w:rsid w:val="001032AF"/>
    <w:rsid w:val="001034AD"/>
    <w:rsid w:val="00103641"/>
    <w:rsid w:val="00103A83"/>
    <w:rsid w:val="00103D72"/>
    <w:rsid w:val="00104245"/>
    <w:rsid w:val="0010478B"/>
    <w:rsid w:val="00104BDC"/>
    <w:rsid w:val="00104D1E"/>
    <w:rsid w:val="00104DE2"/>
    <w:rsid w:val="00105055"/>
    <w:rsid w:val="00105126"/>
    <w:rsid w:val="0010529F"/>
    <w:rsid w:val="0010543C"/>
    <w:rsid w:val="00105AED"/>
    <w:rsid w:val="00105B44"/>
    <w:rsid w:val="00105D58"/>
    <w:rsid w:val="00105DE1"/>
    <w:rsid w:val="00105EAB"/>
    <w:rsid w:val="00105ECE"/>
    <w:rsid w:val="00105FF7"/>
    <w:rsid w:val="0010623E"/>
    <w:rsid w:val="00106252"/>
    <w:rsid w:val="0010659A"/>
    <w:rsid w:val="0010680C"/>
    <w:rsid w:val="00106931"/>
    <w:rsid w:val="001069CA"/>
    <w:rsid w:val="00106F5E"/>
    <w:rsid w:val="001071C3"/>
    <w:rsid w:val="001075DC"/>
    <w:rsid w:val="001078DB"/>
    <w:rsid w:val="00107914"/>
    <w:rsid w:val="00107AA4"/>
    <w:rsid w:val="00110037"/>
    <w:rsid w:val="00110364"/>
    <w:rsid w:val="0011052B"/>
    <w:rsid w:val="001109FB"/>
    <w:rsid w:val="00110C46"/>
    <w:rsid w:val="00111708"/>
    <w:rsid w:val="00111815"/>
    <w:rsid w:val="00111ED9"/>
    <w:rsid w:val="001121B9"/>
    <w:rsid w:val="0011239B"/>
    <w:rsid w:val="0011300D"/>
    <w:rsid w:val="0011306B"/>
    <w:rsid w:val="00113267"/>
    <w:rsid w:val="00113270"/>
    <w:rsid w:val="00113B50"/>
    <w:rsid w:val="00113F31"/>
    <w:rsid w:val="00114352"/>
    <w:rsid w:val="00114790"/>
    <w:rsid w:val="00114883"/>
    <w:rsid w:val="00114A80"/>
    <w:rsid w:val="001151CE"/>
    <w:rsid w:val="001155C0"/>
    <w:rsid w:val="001156AD"/>
    <w:rsid w:val="001159D3"/>
    <w:rsid w:val="00115E0B"/>
    <w:rsid w:val="001160C2"/>
    <w:rsid w:val="001167F2"/>
    <w:rsid w:val="0011682D"/>
    <w:rsid w:val="0011695E"/>
    <w:rsid w:val="00116980"/>
    <w:rsid w:val="00116C2B"/>
    <w:rsid w:val="00116E8D"/>
    <w:rsid w:val="00116F6E"/>
    <w:rsid w:val="001171A8"/>
    <w:rsid w:val="001173AA"/>
    <w:rsid w:val="001173B6"/>
    <w:rsid w:val="00117571"/>
    <w:rsid w:val="0011768E"/>
    <w:rsid w:val="00117A31"/>
    <w:rsid w:val="00117DC2"/>
    <w:rsid w:val="00117EEC"/>
    <w:rsid w:val="00117F17"/>
    <w:rsid w:val="001203FA"/>
    <w:rsid w:val="001205BE"/>
    <w:rsid w:val="00120A8D"/>
    <w:rsid w:val="00120C26"/>
    <w:rsid w:val="00120E90"/>
    <w:rsid w:val="001211B9"/>
    <w:rsid w:val="001211E8"/>
    <w:rsid w:val="0012120D"/>
    <w:rsid w:val="00121383"/>
    <w:rsid w:val="001213AB"/>
    <w:rsid w:val="001221B6"/>
    <w:rsid w:val="001227DE"/>
    <w:rsid w:val="00122CCE"/>
    <w:rsid w:val="00122F6A"/>
    <w:rsid w:val="00122FEB"/>
    <w:rsid w:val="00123139"/>
    <w:rsid w:val="001231BE"/>
    <w:rsid w:val="00123229"/>
    <w:rsid w:val="001235CB"/>
    <w:rsid w:val="00123765"/>
    <w:rsid w:val="00123BF2"/>
    <w:rsid w:val="00123C95"/>
    <w:rsid w:val="00123EC6"/>
    <w:rsid w:val="00123FFA"/>
    <w:rsid w:val="00124036"/>
    <w:rsid w:val="00124261"/>
    <w:rsid w:val="00124342"/>
    <w:rsid w:val="00124358"/>
    <w:rsid w:val="001243D3"/>
    <w:rsid w:val="00124CDE"/>
    <w:rsid w:val="00124D77"/>
    <w:rsid w:val="00124F07"/>
    <w:rsid w:val="00124FD1"/>
    <w:rsid w:val="00125050"/>
    <w:rsid w:val="001255B4"/>
    <w:rsid w:val="001257BA"/>
    <w:rsid w:val="00125860"/>
    <w:rsid w:val="001259F3"/>
    <w:rsid w:val="00125AB3"/>
    <w:rsid w:val="00125B34"/>
    <w:rsid w:val="00125C47"/>
    <w:rsid w:val="00125E81"/>
    <w:rsid w:val="001262F3"/>
    <w:rsid w:val="00126FD0"/>
    <w:rsid w:val="0012720F"/>
    <w:rsid w:val="001274E8"/>
    <w:rsid w:val="00127873"/>
    <w:rsid w:val="00127A23"/>
    <w:rsid w:val="00127C1A"/>
    <w:rsid w:val="00127C2B"/>
    <w:rsid w:val="00127DFD"/>
    <w:rsid w:val="00127F7E"/>
    <w:rsid w:val="0013024D"/>
    <w:rsid w:val="0013072A"/>
    <w:rsid w:val="00130AAB"/>
    <w:rsid w:val="00130ABB"/>
    <w:rsid w:val="00130BE4"/>
    <w:rsid w:val="00130FC7"/>
    <w:rsid w:val="00131008"/>
    <w:rsid w:val="00131282"/>
    <w:rsid w:val="0013138F"/>
    <w:rsid w:val="001313C0"/>
    <w:rsid w:val="00131417"/>
    <w:rsid w:val="00131431"/>
    <w:rsid w:val="00131562"/>
    <w:rsid w:val="00131718"/>
    <w:rsid w:val="00131935"/>
    <w:rsid w:val="00131CE6"/>
    <w:rsid w:val="00131FA8"/>
    <w:rsid w:val="00132000"/>
    <w:rsid w:val="00132227"/>
    <w:rsid w:val="001323FC"/>
    <w:rsid w:val="001324FE"/>
    <w:rsid w:val="00132A4D"/>
    <w:rsid w:val="00132A74"/>
    <w:rsid w:val="00132BF2"/>
    <w:rsid w:val="00132CFE"/>
    <w:rsid w:val="00132EEE"/>
    <w:rsid w:val="00133299"/>
    <w:rsid w:val="0013331C"/>
    <w:rsid w:val="001335A0"/>
    <w:rsid w:val="00133868"/>
    <w:rsid w:val="00133DCF"/>
    <w:rsid w:val="00134276"/>
    <w:rsid w:val="001342B6"/>
    <w:rsid w:val="00134421"/>
    <w:rsid w:val="00134608"/>
    <w:rsid w:val="0013485C"/>
    <w:rsid w:val="00134958"/>
    <w:rsid w:val="00134A18"/>
    <w:rsid w:val="0013579B"/>
    <w:rsid w:val="001359E6"/>
    <w:rsid w:val="00135E01"/>
    <w:rsid w:val="001360D6"/>
    <w:rsid w:val="00136DCB"/>
    <w:rsid w:val="0013714D"/>
    <w:rsid w:val="001374F4"/>
    <w:rsid w:val="00137560"/>
    <w:rsid w:val="00137763"/>
    <w:rsid w:val="00137799"/>
    <w:rsid w:val="00137F6C"/>
    <w:rsid w:val="001404EE"/>
    <w:rsid w:val="001409A0"/>
    <w:rsid w:val="001409E6"/>
    <w:rsid w:val="00140BF5"/>
    <w:rsid w:val="00140C38"/>
    <w:rsid w:val="00140DE7"/>
    <w:rsid w:val="00140F97"/>
    <w:rsid w:val="00141618"/>
    <w:rsid w:val="001429CB"/>
    <w:rsid w:val="00142A68"/>
    <w:rsid w:val="0014311A"/>
    <w:rsid w:val="00143220"/>
    <w:rsid w:val="001436F4"/>
    <w:rsid w:val="00143907"/>
    <w:rsid w:val="00143933"/>
    <w:rsid w:val="00143A88"/>
    <w:rsid w:val="00143D8D"/>
    <w:rsid w:val="00144089"/>
    <w:rsid w:val="001441C8"/>
    <w:rsid w:val="00144392"/>
    <w:rsid w:val="00144B10"/>
    <w:rsid w:val="00144C58"/>
    <w:rsid w:val="00144EE7"/>
    <w:rsid w:val="00144F81"/>
    <w:rsid w:val="001451DE"/>
    <w:rsid w:val="0014537F"/>
    <w:rsid w:val="0014538F"/>
    <w:rsid w:val="001457E8"/>
    <w:rsid w:val="0014594C"/>
    <w:rsid w:val="00145E4C"/>
    <w:rsid w:val="001467ED"/>
    <w:rsid w:val="001469BA"/>
    <w:rsid w:val="00146B0B"/>
    <w:rsid w:val="00146CFC"/>
    <w:rsid w:val="00146DB1"/>
    <w:rsid w:val="00146F6E"/>
    <w:rsid w:val="00147166"/>
    <w:rsid w:val="0014751B"/>
    <w:rsid w:val="001478F8"/>
    <w:rsid w:val="00147913"/>
    <w:rsid w:val="00147945"/>
    <w:rsid w:val="00147D5B"/>
    <w:rsid w:val="00147F6F"/>
    <w:rsid w:val="0015069D"/>
    <w:rsid w:val="001508AF"/>
    <w:rsid w:val="00150A5B"/>
    <w:rsid w:val="00150BD3"/>
    <w:rsid w:val="00150F92"/>
    <w:rsid w:val="001514E8"/>
    <w:rsid w:val="0015162A"/>
    <w:rsid w:val="00151808"/>
    <w:rsid w:val="001519C4"/>
    <w:rsid w:val="00152E4F"/>
    <w:rsid w:val="00153035"/>
    <w:rsid w:val="0015308E"/>
    <w:rsid w:val="001531C9"/>
    <w:rsid w:val="00153272"/>
    <w:rsid w:val="00153282"/>
    <w:rsid w:val="001532C1"/>
    <w:rsid w:val="001538A0"/>
    <w:rsid w:val="00153B12"/>
    <w:rsid w:val="00153CF5"/>
    <w:rsid w:val="001542DD"/>
    <w:rsid w:val="0015466D"/>
    <w:rsid w:val="001547AE"/>
    <w:rsid w:val="00154FCE"/>
    <w:rsid w:val="00155B1A"/>
    <w:rsid w:val="00155B58"/>
    <w:rsid w:val="00155E27"/>
    <w:rsid w:val="0015604D"/>
    <w:rsid w:val="001567E3"/>
    <w:rsid w:val="001568C5"/>
    <w:rsid w:val="0015710D"/>
    <w:rsid w:val="001574B9"/>
    <w:rsid w:val="001574D4"/>
    <w:rsid w:val="001574EB"/>
    <w:rsid w:val="00157897"/>
    <w:rsid w:val="00157AE3"/>
    <w:rsid w:val="001600E6"/>
    <w:rsid w:val="00160309"/>
    <w:rsid w:val="00160468"/>
    <w:rsid w:val="00160522"/>
    <w:rsid w:val="001608B0"/>
    <w:rsid w:val="0016094C"/>
    <w:rsid w:val="00160C76"/>
    <w:rsid w:val="00161099"/>
    <w:rsid w:val="00161183"/>
    <w:rsid w:val="00161316"/>
    <w:rsid w:val="0016141A"/>
    <w:rsid w:val="0016186C"/>
    <w:rsid w:val="00161939"/>
    <w:rsid w:val="00161941"/>
    <w:rsid w:val="00161D97"/>
    <w:rsid w:val="00162617"/>
    <w:rsid w:val="0016261F"/>
    <w:rsid w:val="00162A01"/>
    <w:rsid w:val="00162C9F"/>
    <w:rsid w:val="00162E09"/>
    <w:rsid w:val="00162EFC"/>
    <w:rsid w:val="00162FC1"/>
    <w:rsid w:val="001630B9"/>
    <w:rsid w:val="00163354"/>
    <w:rsid w:val="00163506"/>
    <w:rsid w:val="001637B3"/>
    <w:rsid w:val="00164461"/>
    <w:rsid w:val="001645FC"/>
    <w:rsid w:val="00164954"/>
    <w:rsid w:val="00164B81"/>
    <w:rsid w:val="00164CB2"/>
    <w:rsid w:val="00164E06"/>
    <w:rsid w:val="00164F59"/>
    <w:rsid w:val="001652E4"/>
    <w:rsid w:val="001656ED"/>
    <w:rsid w:val="00165928"/>
    <w:rsid w:val="00165AA9"/>
    <w:rsid w:val="00165F51"/>
    <w:rsid w:val="0016600B"/>
    <w:rsid w:val="00166024"/>
    <w:rsid w:val="0016610E"/>
    <w:rsid w:val="001662F7"/>
    <w:rsid w:val="0016636A"/>
    <w:rsid w:val="0016646D"/>
    <w:rsid w:val="0016695B"/>
    <w:rsid w:val="00166C7F"/>
    <w:rsid w:val="00166DC7"/>
    <w:rsid w:val="00167111"/>
    <w:rsid w:val="001672AC"/>
    <w:rsid w:val="00167760"/>
    <w:rsid w:val="0016798A"/>
    <w:rsid w:val="00167C52"/>
    <w:rsid w:val="00167E4B"/>
    <w:rsid w:val="001700EC"/>
    <w:rsid w:val="00170550"/>
    <w:rsid w:val="00170963"/>
    <w:rsid w:val="00170BC8"/>
    <w:rsid w:val="00170F96"/>
    <w:rsid w:val="00171040"/>
    <w:rsid w:val="00171092"/>
    <w:rsid w:val="0017116D"/>
    <w:rsid w:val="001712AB"/>
    <w:rsid w:val="00171326"/>
    <w:rsid w:val="001715C3"/>
    <w:rsid w:val="00171720"/>
    <w:rsid w:val="00171CE0"/>
    <w:rsid w:val="00171ED1"/>
    <w:rsid w:val="0017213A"/>
    <w:rsid w:val="001722FC"/>
    <w:rsid w:val="0017254E"/>
    <w:rsid w:val="0017259B"/>
    <w:rsid w:val="001725A1"/>
    <w:rsid w:val="001727FA"/>
    <w:rsid w:val="00172922"/>
    <w:rsid w:val="00172ACC"/>
    <w:rsid w:val="00172DDB"/>
    <w:rsid w:val="00172E1C"/>
    <w:rsid w:val="001731AA"/>
    <w:rsid w:val="001735C3"/>
    <w:rsid w:val="0017380F"/>
    <w:rsid w:val="001739D5"/>
    <w:rsid w:val="00173A39"/>
    <w:rsid w:val="00173BFA"/>
    <w:rsid w:val="00173D6C"/>
    <w:rsid w:val="00173E5D"/>
    <w:rsid w:val="00173FA0"/>
    <w:rsid w:val="00173FBA"/>
    <w:rsid w:val="0017440F"/>
    <w:rsid w:val="00174A07"/>
    <w:rsid w:val="00174F2A"/>
    <w:rsid w:val="001752BD"/>
    <w:rsid w:val="00175A65"/>
    <w:rsid w:val="00175A84"/>
    <w:rsid w:val="001763E0"/>
    <w:rsid w:val="00176879"/>
    <w:rsid w:val="00176B5D"/>
    <w:rsid w:val="00176BAC"/>
    <w:rsid w:val="00176C4F"/>
    <w:rsid w:val="00176EBE"/>
    <w:rsid w:val="00177043"/>
    <w:rsid w:val="001770CE"/>
    <w:rsid w:val="00177197"/>
    <w:rsid w:val="001772EF"/>
    <w:rsid w:val="00177392"/>
    <w:rsid w:val="00177A3C"/>
    <w:rsid w:val="00177ADE"/>
    <w:rsid w:val="00177C52"/>
    <w:rsid w:val="00177DDD"/>
    <w:rsid w:val="001803F5"/>
    <w:rsid w:val="0018043A"/>
    <w:rsid w:val="0018077B"/>
    <w:rsid w:val="001808DC"/>
    <w:rsid w:val="00180B93"/>
    <w:rsid w:val="00180D93"/>
    <w:rsid w:val="00180E2E"/>
    <w:rsid w:val="00181002"/>
    <w:rsid w:val="00181219"/>
    <w:rsid w:val="0018188D"/>
    <w:rsid w:val="00181F29"/>
    <w:rsid w:val="00182190"/>
    <w:rsid w:val="001822F0"/>
    <w:rsid w:val="001828B9"/>
    <w:rsid w:val="001828E1"/>
    <w:rsid w:val="0018291D"/>
    <w:rsid w:val="00182C3A"/>
    <w:rsid w:val="00182C8C"/>
    <w:rsid w:val="00182E2B"/>
    <w:rsid w:val="00182E9A"/>
    <w:rsid w:val="00182F13"/>
    <w:rsid w:val="00182F60"/>
    <w:rsid w:val="0018306F"/>
    <w:rsid w:val="001831E4"/>
    <w:rsid w:val="00183226"/>
    <w:rsid w:val="001843B4"/>
    <w:rsid w:val="00184455"/>
    <w:rsid w:val="00184597"/>
    <w:rsid w:val="00184860"/>
    <w:rsid w:val="00184A1C"/>
    <w:rsid w:val="00184A56"/>
    <w:rsid w:val="00184D72"/>
    <w:rsid w:val="00185009"/>
    <w:rsid w:val="00185354"/>
    <w:rsid w:val="0018569B"/>
    <w:rsid w:val="001856B4"/>
    <w:rsid w:val="00185785"/>
    <w:rsid w:val="00185CED"/>
    <w:rsid w:val="00185D0B"/>
    <w:rsid w:val="00185D74"/>
    <w:rsid w:val="00185E38"/>
    <w:rsid w:val="00185FA3"/>
    <w:rsid w:val="0018610A"/>
    <w:rsid w:val="0018623E"/>
    <w:rsid w:val="00186556"/>
    <w:rsid w:val="00186A5A"/>
    <w:rsid w:val="00186B21"/>
    <w:rsid w:val="00186E5D"/>
    <w:rsid w:val="001876B7"/>
    <w:rsid w:val="00187886"/>
    <w:rsid w:val="00187B4A"/>
    <w:rsid w:val="001902ED"/>
    <w:rsid w:val="001903C9"/>
    <w:rsid w:val="0019045F"/>
    <w:rsid w:val="001904BD"/>
    <w:rsid w:val="00190B31"/>
    <w:rsid w:val="00190E1D"/>
    <w:rsid w:val="00191122"/>
    <w:rsid w:val="001912E1"/>
    <w:rsid w:val="00191850"/>
    <w:rsid w:val="00191B06"/>
    <w:rsid w:val="00191CB3"/>
    <w:rsid w:val="00191F4D"/>
    <w:rsid w:val="00192111"/>
    <w:rsid w:val="0019214C"/>
    <w:rsid w:val="001924D9"/>
    <w:rsid w:val="00192669"/>
    <w:rsid w:val="00192688"/>
    <w:rsid w:val="001928F2"/>
    <w:rsid w:val="00192B98"/>
    <w:rsid w:val="00192BE6"/>
    <w:rsid w:val="001934DA"/>
    <w:rsid w:val="00193507"/>
    <w:rsid w:val="00193722"/>
    <w:rsid w:val="00193734"/>
    <w:rsid w:val="0019392B"/>
    <w:rsid w:val="00193A32"/>
    <w:rsid w:val="00193B13"/>
    <w:rsid w:val="00193C37"/>
    <w:rsid w:val="00194622"/>
    <w:rsid w:val="0019468B"/>
    <w:rsid w:val="001947D0"/>
    <w:rsid w:val="00194EA0"/>
    <w:rsid w:val="00195242"/>
    <w:rsid w:val="0019532A"/>
    <w:rsid w:val="0019533D"/>
    <w:rsid w:val="0019584F"/>
    <w:rsid w:val="00195964"/>
    <w:rsid w:val="00195B47"/>
    <w:rsid w:val="00195BF4"/>
    <w:rsid w:val="00195C82"/>
    <w:rsid w:val="001961AA"/>
    <w:rsid w:val="00196654"/>
    <w:rsid w:val="001966EF"/>
    <w:rsid w:val="00196BA1"/>
    <w:rsid w:val="00196E39"/>
    <w:rsid w:val="0019700B"/>
    <w:rsid w:val="00197652"/>
    <w:rsid w:val="00197A50"/>
    <w:rsid w:val="00197D48"/>
    <w:rsid w:val="001A003A"/>
    <w:rsid w:val="001A1171"/>
    <w:rsid w:val="001A1192"/>
    <w:rsid w:val="001A138D"/>
    <w:rsid w:val="001A160C"/>
    <w:rsid w:val="001A1A23"/>
    <w:rsid w:val="001A1A7F"/>
    <w:rsid w:val="001A1B1C"/>
    <w:rsid w:val="001A1B7D"/>
    <w:rsid w:val="001A1C94"/>
    <w:rsid w:val="001A1FDE"/>
    <w:rsid w:val="001A2109"/>
    <w:rsid w:val="001A211B"/>
    <w:rsid w:val="001A2837"/>
    <w:rsid w:val="001A28D1"/>
    <w:rsid w:val="001A29BC"/>
    <w:rsid w:val="001A2AB8"/>
    <w:rsid w:val="001A2BF1"/>
    <w:rsid w:val="001A2C03"/>
    <w:rsid w:val="001A2D10"/>
    <w:rsid w:val="001A2EDF"/>
    <w:rsid w:val="001A2FFB"/>
    <w:rsid w:val="001A304A"/>
    <w:rsid w:val="001A3489"/>
    <w:rsid w:val="001A3873"/>
    <w:rsid w:val="001A38B8"/>
    <w:rsid w:val="001A3C75"/>
    <w:rsid w:val="001A3D59"/>
    <w:rsid w:val="001A3F71"/>
    <w:rsid w:val="001A40D9"/>
    <w:rsid w:val="001A442F"/>
    <w:rsid w:val="001A48AB"/>
    <w:rsid w:val="001A4B2A"/>
    <w:rsid w:val="001A4DC4"/>
    <w:rsid w:val="001A5411"/>
    <w:rsid w:val="001A5442"/>
    <w:rsid w:val="001A5AD8"/>
    <w:rsid w:val="001A5B25"/>
    <w:rsid w:val="001A5CA9"/>
    <w:rsid w:val="001A6109"/>
    <w:rsid w:val="001A6596"/>
    <w:rsid w:val="001A673D"/>
    <w:rsid w:val="001A699B"/>
    <w:rsid w:val="001A6DB5"/>
    <w:rsid w:val="001A6F5F"/>
    <w:rsid w:val="001A7641"/>
    <w:rsid w:val="001A7816"/>
    <w:rsid w:val="001A7BA7"/>
    <w:rsid w:val="001A7D46"/>
    <w:rsid w:val="001A7F5A"/>
    <w:rsid w:val="001B009D"/>
    <w:rsid w:val="001B07B4"/>
    <w:rsid w:val="001B081D"/>
    <w:rsid w:val="001B0C56"/>
    <w:rsid w:val="001B0DB0"/>
    <w:rsid w:val="001B0DFA"/>
    <w:rsid w:val="001B0E0B"/>
    <w:rsid w:val="001B1054"/>
    <w:rsid w:val="001B1192"/>
    <w:rsid w:val="001B12DD"/>
    <w:rsid w:val="001B1665"/>
    <w:rsid w:val="001B1715"/>
    <w:rsid w:val="001B182B"/>
    <w:rsid w:val="001B188D"/>
    <w:rsid w:val="001B1A7A"/>
    <w:rsid w:val="001B1B84"/>
    <w:rsid w:val="001B1C65"/>
    <w:rsid w:val="001B1FAF"/>
    <w:rsid w:val="001B2260"/>
    <w:rsid w:val="001B22B2"/>
    <w:rsid w:val="001B2531"/>
    <w:rsid w:val="001B257E"/>
    <w:rsid w:val="001B261E"/>
    <w:rsid w:val="001B278D"/>
    <w:rsid w:val="001B27D9"/>
    <w:rsid w:val="001B2ADF"/>
    <w:rsid w:val="001B30C1"/>
    <w:rsid w:val="001B3188"/>
    <w:rsid w:val="001B335E"/>
    <w:rsid w:val="001B33D2"/>
    <w:rsid w:val="001B3417"/>
    <w:rsid w:val="001B3466"/>
    <w:rsid w:val="001B3592"/>
    <w:rsid w:val="001B35D5"/>
    <w:rsid w:val="001B3771"/>
    <w:rsid w:val="001B37AC"/>
    <w:rsid w:val="001B39B1"/>
    <w:rsid w:val="001B3A0A"/>
    <w:rsid w:val="001B3A29"/>
    <w:rsid w:val="001B3A91"/>
    <w:rsid w:val="001B3AAC"/>
    <w:rsid w:val="001B3B4C"/>
    <w:rsid w:val="001B3C28"/>
    <w:rsid w:val="001B3C70"/>
    <w:rsid w:val="001B3C7F"/>
    <w:rsid w:val="001B3F38"/>
    <w:rsid w:val="001B41EC"/>
    <w:rsid w:val="001B4467"/>
    <w:rsid w:val="001B457A"/>
    <w:rsid w:val="001B467A"/>
    <w:rsid w:val="001B475F"/>
    <w:rsid w:val="001B49BE"/>
    <w:rsid w:val="001B4F92"/>
    <w:rsid w:val="001B51EC"/>
    <w:rsid w:val="001B5271"/>
    <w:rsid w:val="001B583B"/>
    <w:rsid w:val="001B5BEB"/>
    <w:rsid w:val="001B5D66"/>
    <w:rsid w:val="001B62A6"/>
    <w:rsid w:val="001B63DA"/>
    <w:rsid w:val="001B641C"/>
    <w:rsid w:val="001B6581"/>
    <w:rsid w:val="001B663B"/>
    <w:rsid w:val="001B6675"/>
    <w:rsid w:val="001B6C63"/>
    <w:rsid w:val="001B6E9B"/>
    <w:rsid w:val="001B6F24"/>
    <w:rsid w:val="001B70AA"/>
    <w:rsid w:val="001B7233"/>
    <w:rsid w:val="001B72BA"/>
    <w:rsid w:val="001B72E9"/>
    <w:rsid w:val="001B73D2"/>
    <w:rsid w:val="001B755B"/>
    <w:rsid w:val="001B7646"/>
    <w:rsid w:val="001B76B0"/>
    <w:rsid w:val="001B7911"/>
    <w:rsid w:val="001B7B66"/>
    <w:rsid w:val="001B7BD1"/>
    <w:rsid w:val="001C0291"/>
    <w:rsid w:val="001C05A8"/>
    <w:rsid w:val="001C0708"/>
    <w:rsid w:val="001C0E88"/>
    <w:rsid w:val="001C225C"/>
    <w:rsid w:val="001C227B"/>
    <w:rsid w:val="001C2302"/>
    <w:rsid w:val="001C276E"/>
    <w:rsid w:val="001C3251"/>
    <w:rsid w:val="001C34A4"/>
    <w:rsid w:val="001C3650"/>
    <w:rsid w:val="001C3655"/>
    <w:rsid w:val="001C37BE"/>
    <w:rsid w:val="001C3B24"/>
    <w:rsid w:val="001C40F2"/>
    <w:rsid w:val="001C4555"/>
    <w:rsid w:val="001C4922"/>
    <w:rsid w:val="001C4CDE"/>
    <w:rsid w:val="001C4F21"/>
    <w:rsid w:val="001C58BE"/>
    <w:rsid w:val="001C5A3E"/>
    <w:rsid w:val="001C5CCE"/>
    <w:rsid w:val="001C5DDE"/>
    <w:rsid w:val="001C5E7E"/>
    <w:rsid w:val="001C5ECE"/>
    <w:rsid w:val="001C67A5"/>
    <w:rsid w:val="001C6E70"/>
    <w:rsid w:val="001C707C"/>
    <w:rsid w:val="001C7194"/>
    <w:rsid w:val="001C731A"/>
    <w:rsid w:val="001C74E1"/>
    <w:rsid w:val="001C755C"/>
    <w:rsid w:val="001C7586"/>
    <w:rsid w:val="001C79B3"/>
    <w:rsid w:val="001C7C49"/>
    <w:rsid w:val="001D0060"/>
    <w:rsid w:val="001D0314"/>
    <w:rsid w:val="001D0315"/>
    <w:rsid w:val="001D042E"/>
    <w:rsid w:val="001D09F9"/>
    <w:rsid w:val="001D0C38"/>
    <w:rsid w:val="001D0CA0"/>
    <w:rsid w:val="001D12DB"/>
    <w:rsid w:val="001D132A"/>
    <w:rsid w:val="001D15C6"/>
    <w:rsid w:val="001D16CA"/>
    <w:rsid w:val="001D1F39"/>
    <w:rsid w:val="001D20A7"/>
    <w:rsid w:val="001D226C"/>
    <w:rsid w:val="001D23C3"/>
    <w:rsid w:val="001D279A"/>
    <w:rsid w:val="001D2FD1"/>
    <w:rsid w:val="001D3031"/>
    <w:rsid w:val="001D30F1"/>
    <w:rsid w:val="001D32AE"/>
    <w:rsid w:val="001D3EE1"/>
    <w:rsid w:val="001D42D2"/>
    <w:rsid w:val="001D4447"/>
    <w:rsid w:val="001D45BE"/>
    <w:rsid w:val="001D47E3"/>
    <w:rsid w:val="001D47FA"/>
    <w:rsid w:val="001D4971"/>
    <w:rsid w:val="001D4A4D"/>
    <w:rsid w:val="001D4B74"/>
    <w:rsid w:val="001D4BBC"/>
    <w:rsid w:val="001D4EB3"/>
    <w:rsid w:val="001D53B4"/>
    <w:rsid w:val="001D57B5"/>
    <w:rsid w:val="001D5B75"/>
    <w:rsid w:val="001D5BF9"/>
    <w:rsid w:val="001D5D8B"/>
    <w:rsid w:val="001D65F2"/>
    <w:rsid w:val="001D66E2"/>
    <w:rsid w:val="001D6794"/>
    <w:rsid w:val="001D6C39"/>
    <w:rsid w:val="001D6CB7"/>
    <w:rsid w:val="001D6DAE"/>
    <w:rsid w:val="001D72A8"/>
    <w:rsid w:val="001D73B9"/>
    <w:rsid w:val="001D7AA1"/>
    <w:rsid w:val="001D7DD0"/>
    <w:rsid w:val="001E0371"/>
    <w:rsid w:val="001E07EF"/>
    <w:rsid w:val="001E09D7"/>
    <w:rsid w:val="001E09DE"/>
    <w:rsid w:val="001E0C47"/>
    <w:rsid w:val="001E0C56"/>
    <w:rsid w:val="001E0DA1"/>
    <w:rsid w:val="001E13E0"/>
    <w:rsid w:val="001E1544"/>
    <w:rsid w:val="001E18D5"/>
    <w:rsid w:val="001E1A00"/>
    <w:rsid w:val="001E1EB7"/>
    <w:rsid w:val="001E2996"/>
    <w:rsid w:val="001E3126"/>
    <w:rsid w:val="001E3256"/>
    <w:rsid w:val="001E3476"/>
    <w:rsid w:val="001E3479"/>
    <w:rsid w:val="001E34C9"/>
    <w:rsid w:val="001E3710"/>
    <w:rsid w:val="001E38F4"/>
    <w:rsid w:val="001E39D9"/>
    <w:rsid w:val="001E3BBD"/>
    <w:rsid w:val="001E419A"/>
    <w:rsid w:val="001E494F"/>
    <w:rsid w:val="001E49A7"/>
    <w:rsid w:val="001E4A52"/>
    <w:rsid w:val="001E4A55"/>
    <w:rsid w:val="001E4BB6"/>
    <w:rsid w:val="001E4C3C"/>
    <w:rsid w:val="001E562B"/>
    <w:rsid w:val="001E5A8A"/>
    <w:rsid w:val="001E5A8D"/>
    <w:rsid w:val="001E5D7F"/>
    <w:rsid w:val="001E62B4"/>
    <w:rsid w:val="001E6622"/>
    <w:rsid w:val="001E6A4D"/>
    <w:rsid w:val="001E6BBB"/>
    <w:rsid w:val="001E6F39"/>
    <w:rsid w:val="001E73F1"/>
    <w:rsid w:val="001E745C"/>
    <w:rsid w:val="001E7854"/>
    <w:rsid w:val="001E7AF8"/>
    <w:rsid w:val="001E7CD6"/>
    <w:rsid w:val="001F05C7"/>
    <w:rsid w:val="001F0792"/>
    <w:rsid w:val="001F0851"/>
    <w:rsid w:val="001F0D5D"/>
    <w:rsid w:val="001F0F3B"/>
    <w:rsid w:val="001F12A4"/>
    <w:rsid w:val="001F15ED"/>
    <w:rsid w:val="001F1690"/>
    <w:rsid w:val="001F1AC6"/>
    <w:rsid w:val="001F1CF4"/>
    <w:rsid w:val="001F215F"/>
    <w:rsid w:val="001F2AB2"/>
    <w:rsid w:val="001F2E8E"/>
    <w:rsid w:val="001F2EB8"/>
    <w:rsid w:val="001F3745"/>
    <w:rsid w:val="001F3780"/>
    <w:rsid w:val="001F38DA"/>
    <w:rsid w:val="001F38E5"/>
    <w:rsid w:val="001F3B6C"/>
    <w:rsid w:val="001F3CE7"/>
    <w:rsid w:val="001F438A"/>
    <w:rsid w:val="001F454F"/>
    <w:rsid w:val="001F4CDD"/>
    <w:rsid w:val="001F4E1E"/>
    <w:rsid w:val="001F540C"/>
    <w:rsid w:val="001F5721"/>
    <w:rsid w:val="001F5AF7"/>
    <w:rsid w:val="001F5E22"/>
    <w:rsid w:val="001F5F6D"/>
    <w:rsid w:val="001F617F"/>
    <w:rsid w:val="001F61DF"/>
    <w:rsid w:val="001F6211"/>
    <w:rsid w:val="001F679C"/>
    <w:rsid w:val="001F67C6"/>
    <w:rsid w:val="001F6B21"/>
    <w:rsid w:val="001F6C1D"/>
    <w:rsid w:val="001F6E66"/>
    <w:rsid w:val="001F6F05"/>
    <w:rsid w:val="001F6FA5"/>
    <w:rsid w:val="001F70BC"/>
    <w:rsid w:val="001F77ED"/>
    <w:rsid w:val="001F7A43"/>
    <w:rsid w:val="001F7A7A"/>
    <w:rsid w:val="001F7B45"/>
    <w:rsid w:val="00200216"/>
    <w:rsid w:val="00200321"/>
    <w:rsid w:val="00200583"/>
    <w:rsid w:val="002007B7"/>
    <w:rsid w:val="00200A57"/>
    <w:rsid w:val="00200B4B"/>
    <w:rsid w:val="00200BBD"/>
    <w:rsid w:val="00200E31"/>
    <w:rsid w:val="002011EE"/>
    <w:rsid w:val="00201401"/>
    <w:rsid w:val="00201587"/>
    <w:rsid w:val="00201889"/>
    <w:rsid w:val="00201A83"/>
    <w:rsid w:val="00201CFB"/>
    <w:rsid w:val="00201DC4"/>
    <w:rsid w:val="002021FC"/>
    <w:rsid w:val="002026F2"/>
    <w:rsid w:val="002029F6"/>
    <w:rsid w:val="00202F26"/>
    <w:rsid w:val="00203507"/>
    <w:rsid w:val="0020353D"/>
    <w:rsid w:val="002039EF"/>
    <w:rsid w:val="00203B91"/>
    <w:rsid w:val="00203C46"/>
    <w:rsid w:val="00203C7B"/>
    <w:rsid w:val="00203CD5"/>
    <w:rsid w:val="00204203"/>
    <w:rsid w:val="002045D7"/>
    <w:rsid w:val="00204EBD"/>
    <w:rsid w:val="00204F88"/>
    <w:rsid w:val="00204FCC"/>
    <w:rsid w:val="0020533F"/>
    <w:rsid w:val="00205371"/>
    <w:rsid w:val="002054EC"/>
    <w:rsid w:val="00205947"/>
    <w:rsid w:val="00205B66"/>
    <w:rsid w:val="00205F83"/>
    <w:rsid w:val="00206032"/>
    <w:rsid w:val="00206219"/>
    <w:rsid w:val="0020621B"/>
    <w:rsid w:val="00206326"/>
    <w:rsid w:val="0020659A"/>
    <w:rsid w:val="002067D3"/>
    <w:rsid w:val="002069C7"/>
    <w:rsid w:val="00206FA0"/>
    <w:rsid w:val="002072A2"/>
    <w:rsid w:val="00207440"/>
    <w:rsid w:val="00207A44"/>
    <w:rsid w:val="00207BCB"/>
    <w:rsid w:val="00207FDE"/>
    <w:rsid w:val="002103F6"/>
    <w:rsid w:val="00210792"/>
    <w:rsid w:val="00210965"/>
    <w:rsid w:val="00210DFD"/>
    <w:rsid w:val="00210E34"/>
    <w:rsid w:val="00211503"/>
    <w:rsid w:val="002117A9"/>
    <w:rsid w:val="002119DF"/>
    <w:rsid w:val="002120B0"/>
    <w:rsid w:val="00212580"/>
    <w:rsid w:val="002126CA"/>
    <w:rsid w:val="00212B85"/>
    <w:rsid w:val="00212D47"/>
    <w:rsid w:val="00212DDF"/>
    <w:rsid w:val="002131DE"/>
    <w:rsid w:val="0021361B"/>
    <w:rsid w:val="002136DC"/>
    <w:rsid w:val="00213759"/>
    <w:rsid w:val="0021378E"/>
    <w:rsid w:val="002138CF"/>
    <w:rsid w:val="00213C3D"/>
    <w:rsid w:val="00213C90"/>
    <w:rsid w:val="00214052"/>
    <w:rsid w:val="002140E7"/>
    <w:rsid w:val="0021463C"/>
    <w:rsid w:val="00214EF3"/>
    <w:rsid w:val="00214F44"/>
    <w:rsid w:val="002150BA"/>
    <w:rsid w:val="002152A2"/>
    <w:rsid w:val="0021536D"/>
    <w:rsid w:val="00215594"/>
    <w:rsid w:val="00215982"/>
    <w:rsid w:val="00215D7C"/>
    <w:rsid w:val="00216378"/>
    <w:rsid w:val="002165E0"/>
    <w:rsid w:val="00216897"/>
    <w:rsid w:val="00216A49"/>
    <w:rsid w:val="00216D26"/>
    <w:rsid w:val="00216D51"/>
    <w:rsid w:val="00216F46"/>
    <w:rsid w:val="002173BE"/>
    <w:rsid w:val="0021751B"/>
    <w:rsid w:val="002176E4"/>
    <w:rsid w:val="00217BB8"/>
    <w:rsid w:val="002200D4"/>
    <w:rsid w:val="002202A9"/>
    <w:rsid w:val="00220426"/>
    <w:rsid w:val="00220445"/>
    <w:rsid w:val="0022055B"/>
    <w:rsid w:val="00220606"/>
    <w:rsid w:val="002206B4"/>
    <w:rsid w:val="0022089E"/>
    <w:rsid w:val="002208FE"/>
    <w:rsid w:val="00220B47"/>
    <w:rsid w:val="00221463"/>
    <w:rsid w:val="00221752"/>
    <w:rsid w:val="00221974"/>
    <w:rsid w:val="00221B2D"/>
    <w:rsid w:val="00222034"/>
    <w:rsid w:val="002221B1"/>
    <w:rsid w:val="0022229E"/>
    <w:rsid w:val="00222668"/>
    <w:rsid w:val="002226D9"/>
    <w:rsid w:val="00222D22"/>
    <w:rsid w:val="00222DB8"/>
    <w:rsid w:val="00222E28"/>
    <w:rsid w:val="00222EDB"/>
    <w:rsid w:val="00223308"/>
    <w:rsid w:val="002238EB"/>
    <w:rsid w:val="0022394A"/>
    <w:rsid w:val="00223A10"/>
    <w:rsid w:val="00223C89"/>
    <w:rsid w:val="00223E79"/>
    <w:rsid w:val="00223E8B"/>
    <w:rsid w:val="00223FA7"/>
    <w:rsid w:val="00224461"/>
    <w:rsid w:val="002244B3"/>
    <w:rsid w:val="00224C68"/>
    <w:rsid w:val="00224C8D"/>
    <w:rsid w:val="00224CB5"/>
    <w:rsid w:val="0022500F"/>
    <w:rsid w:val="00225133"/>
    <w:rsid w:val="00225540"/>
    <w:rsid w:val="002256AA"/>
    <w:rsid w:val="002258AB"/>
    <w:rsid w:val="00225F0A"/>
    <w:rsid w:val="00226065"/>
    <w:rsid w:val="002261D2"/>
    <w:rsid w:val="00226286"/>
    <w:rsid w:val="00226406"/>
    <w:rsid w:val="002272CE"/>
    <w:rsid w:val="00227620"/>
    <w:rsid w:val="00227632"/>
    <w:rsid w:val="002278C6"/>
    <w:rsid w:val="002279E3"/>
    <w:rsid w:val="00227AF7"/>
    <w:rsid w:val="00227F9F"/>
    <w:rsid w:val="00230063"/>
    <w:rsid w:val="00230068"/>
    <w:rsid w:val="002307B7"/>
    <w:rsid w:val="00230991"/>
    <w:rsid w:val="00230A1A"/>
    <w:rsid w:val="00230B6D"/>
    <w:rsid w:val="00231003"/>
    <w:rsid w:val="002311B0"/>
    <w:rsid w:val="00231809"/>
    <w:rsid w:val="0023195A"/>
    <w:rsid w:val="00231971"/>
    <w:rsid w:val="00231A78"/>
    <w:rsid w:val="00232161"/>
    <w:rsid w:val="00232ABA"/>
    <w:rsid w:val="00232D53"/>
    <w:rsid w:val="00232E45"/>
    <w:rsid w:val="0023384C"/>
    <w:rsid w:val="00234098"/>
    <w:rsid w:val="00234255"/>
    <w:rsid w:val="00234750"/>
    <w:rsid w:val="00235316"/>
    <w:rsid w:val="002354D9"/>
    <w:rsid w:val="002354F6"/>
    <w:rsid w:val="002356BD"/>
    <w:rsid w:val="002357D5"/>
    <w:rsid w:val="00235B43"/>
    <w:rsid w:val="00235E2C"/>
    <w:rsid w:val="0023608D"/>
    <w:rsid w:val="002362E6"/>
    <w:rsid w:val="00236402"/>
    <w:rsid w:val="00236653"/>
    <w:rsid w:val="00236C02"/>
    <w:rsid w:val="00236EF4"/>
    <w:rsid w:val="00237056"/>
    <w:rsid w:val="00237098"/>
    <w:rsid w:val="002370C7"/>
    <w:rsid w:val="00237490"/>
    <w:rsid w:val="0023761B"/>
    <w:rsid w:val="00237B2B"/>
    <w:rsid w:val="00240096"/>
    <w:rsid w:val="002400AC"/>
    <w:rsid w:val="002400E4"/>
    <w:rsid w:val="00240899"/>
    <w:rsid w:val="002409AA"/>
    <w:rsid w:val="00241018"/>
    <w:rsid w:val="00241057"/>
    <w:rsid w:val="002413ED"/>
    <w:rsid w:val="00241648"/>
    <w:rsid w:val="0024169F"/>
    <w:rsid w:val="00241D99"/>
    <w:rsid w:val="00241EB7"/>
    <w:rsid w:val="00241EED"/>
    <w:rsid w:val="00242474"/>
    <w:rsid w:val="0024289C"/>
    <w:rsid w:val="00242B0B"/>
    <w:rsid w:val="00242B50"/>
    <w:rsid w:val="00242BD8"/>
    <w:rsid w:val="00242DD3"/>
    <w:rsid w:val="002439AC"/>
    <w:rsid w:val="00243B41"/>
    <w:rsid w:val="00243D1B"/>
    <w:rsid w:val="00244C27"/>
    <w:rsid w:val="002450CE"/>
    <w:rsid w:val="002453BC"/>
    <w:rsid w:val="00245568"/>
    <w:rsid w:val="00245767"/>
    <w:rsid w:val="00245A5C"/>
    <w:rsid w:val="00245EC3"/>
    <w:rsid w:val="00245FD6"/>
    <w:rsid w:val="00246379"/>
    <w:rsid w:val="00246BDE"/>
    <w:rsid w:val="00246EAA"/>
    <w:rsid w:val="00247073"/>
    <w:rsid w:val="0024712C"/>
    <w:rsid w:val="002471B6"/>
    <w:rsid w:val="002474AC"/>
    <w:rsid w:val="002474F6"/>
    <w:rsid w:val="00247502"/>
    <w:rsid w:val="00247670"/>
    <w:rsid w:val="002478E7"/>
    <w:rsid w:val="00247970"/>
    <w:rsid w:val="00247981"/>
    <w:rsid w:val="00250513"/>
    <w:rsid w:val="00250915"/>
    <w:rsid w:val="00250BB1"/>
    <w:rsid w:val="00250C25"/>
    <w:rsid w:val="00251317"/>
    <w:rsid w:val="0025195C"/>
    <w:rsid w:val="0025196D"/>
    <w:rsid w:val="00251984"/>
    <w:rsid w:val="00251B41"/>
    <w:rsid w:val="00251BF9"/>
    <w:rsid w:val="00251F01"/>
    <w:rsid w:val="002520AE"/>
    <w:rsid w:val="00252454"/>
    <w:rsid w:val="002524C1"/>
    <w:rsid w:val="00252974"/>
    <w:rsid w:val="00252C7B"/>
    <w:rsid w:val="00253278"/>
    <w:rsid w:val="00253339"/>
    <w:rsid w:val="0025358A"/>
    <w:rsid w:val="002537A7"/>
    <w:rsid w:val="00253905"/>
    <w:rsid w:val="00253AF0"/>
    <w:rsid w:val="00253B3E"/>
    <w:rsid w:val="00253BF4"/>
    <w:rsid w:val="00253E7D"/>
    <w:rsid w:val="00253F92"/>
    <w:rsid w:val="0025446F"/>
    <w:rsid w:val="00254610"/>
    <w:rsid w:val="00254E28"/>
    <w:rsid w:val="00254E65"/>
    <w:rsid w:val="00254F5B"/>
    <w:rsid w:val="0025525A"/>
    <w:rsid w:val="002552DA"/>
    <w:rsid w:val="00255519"/>
    <w:rsid w:val="00255588"/>
    <w:rsid w:val="00255A2A"/>
    <w:rsid w:val="00255C16"/>
    <w:rsid w:val="002561E8"/>
    <w:rsid w:val="002562AF"/>
    <w:rsid w:val="00256AFF"/>
    <w:rsid w:val="00256CB1"/>
    <w:rsid w:val="00256E1A"/>
    <w:rsid w:val="00256F34"/>
    <w:rsid w:val="00256F4F"/>
    <w:rsid w:val="0025726B"/>
    <w:rsid w:val="00257360"/>
    <w:rsid w:val="0025741E"/>
    <w:rsid w:val="00257730"/>
    <w:rsid w:val="002579DA"/>
    <w:rsid w:val="00257DD2"/>
    <w:rsid w:val="002603B7"/>
    <w:rsid w:val="0026043A"/>
    <w:rsid w:val="00260672"/>
    <w:rsid w:val="00260914"/>
    <w:rsid w:val="00260CD9"/>
    <w:rsid w:val="00260D6F"/>
    <w:rsid w:val="00260E52"/>
    <w:rsid w:val="0026113E"/>
    <w:rsid w:val="00261CD3"/>
    <w:rsid w:val="0026266A"/>
    <w:rsid w:val="00262996"/>
    <w:rsid w:val="00262A4F"/>
    <w:rsid w:val="00262DA2"/>
    <w:rsid w:val="00262DC0"/>
    <w:rsid w:val="00263015"/>
    <w:rsid w:val="00263030"/>
    <w:rsid w:val="00263253"/>
    <w:rsid w:val="002632C6"/>
    <w:rsid w:val="00263659"/>
    <w:rsid w:val="002637D9"/>
    <w:rsid w:val="0026382C"/>
    <w:rsid w:val="00263AA7"/>
    <w:rsid w:val="00263C71"/>
    <w:rsid w:val="00263D8E"/>
    <w:rsid w:val="00264139"/>
    <w:rsid w:val="00264154"/>
    <w:rsid w:val="002644ED"/>
    <w:rsid w:val="0026468B"/>
    <w:rsid w:val="002649FA"/>
    <w:rsid w:val="002651B6"/>
    <w:rsid w:val="002653DA"/>
    <w:rsid w:val="002653E1"/>
    <w:rsid w:val="00265450"/>
    <w:rsid w:val="00265767"/>
    <w:rsid w:val="00265908"/>
    <w:rsid w:val="00265B45"/>
    <w:rsid w:val="00265DDE"/>
    <w:rsid w:val="00265DF8"/>
    <w:rsid w:val="00266802"/>
    <w:rsid w:val="00266976"/>
    <w:rsid w:val="002669D0"/>
    <w:rsid w:val="00266D6D"/>
    <w:rsid w:val="0026767C"/>
    <w:rsid w:val="00267E08"/>
    <w:rsid w:val="00267EEA"/>
    <w:rsid w:val="00270E75"/>
    <w:rsid w:val="00270EBD"/>
    <w:rsid w:val="002710EA"/>
    <w:rsid w:val="00271105"/>
    <w:rsid w:val="002711B2"/>
    <w:rsid w:val="0027144D"/>
    <w:rsid w:val="002718F0"/>
    <w:rsid w:val="00271AF3"/>
    <w:rsid w:val="00271B09"/>
    <w:rsid w:val="002726CE"/>
    <w:rsid w:val="00272A27"/>
    <w:rsid w:val="00272FAB"/>
    <w:rsid w:val="00273166"/>
    <w:rsid w:val="002731D7"/>
    <w:rsid w:val="00273398"/>
    <w:rsid w:val="002734D5"/>
    <w:rsid w:val="00273892"/>
    <w:rsid w:val="00273AD8"/>
    <w:rsid w:val="00273C7A"/>
    <w:rsid w:val="00273E86"/>
    <w:rsid w:val="002741A9"/>
    <w:rsid w:val="002745A2"/>
    <w:rsid w:val="00274930"/>
    <w:rsid w:val="0027494C"/>
    <w:rsid w:val="00274992"/>
    <w:rsid w:val="002751BD"/>
    <w:rsid w:val="00275915"/>
    <w:rsid w:val="00275952"/>
    <w:rsid w:val="002759D5"/>
    <w:rsid w:val="00275DE5"/>
    <w:rsid w:val="00276080"/>
    <w:rsid w:val="0027649D"/>
    <w:rsid w:val="002766A9"/>
    <w:rsid w:val="002768B9"/>
    <w:rsid w:val="00277895"/>
    <w:rsid w:val="00277A36"/>
    <w:rsid w:val="00277C40"/>
    <w:rsid w:val="00277D3F"/>
    <w:rsid w:val="0028012E"/>
    <w:rsid w:val="002802DE"/>
    <w:rsid w:val="00280364"/>
    <w:rsid w:val="00280438"/>
    <w:rsid w:val="00280565"/>
    <w:rsid w:val="002805BB"/>
    <w:rsid w:val="00280653"/>
    <w:rsid w:val="0028080C"/>
    <w:rsid w:val="00280BAC"/>
    <w:rsid w:val="00280C5A"/>
    <w:rsid w:val="00280C82"/>
    <w:rsid w:val="00280F93"/>
    <w:rsid w:val="002810C0"/>
    <w:rsid w:val="0028118C"/>
    <w:rsid w:val="002811C2"/>
    <w:rsid w:val="002813ED"/>
    <w:rsid w:val="0028149C"/>
    <w:rsid w:val="002816F3"/>
    <w:rsid w:val="00281815"/>
    <w:rsid w:val="00281CAD"/>
    <w:rsid w:val="00282163"/>
    <w:rsid w:val="00282249"/>
    <w:rsid w:val="00282301"/>
    <w:rsid w:val="00282941"/>
    <w:rsid w:val="00282F22"/>
    <w:rsid w:val="00283118"/>
    <w:rsid w:val="002833EF"/>
    <w:rsid w:val="00283444"/>
    <w:rsid w:val="00283548"/>
    <w:rsid w:val="0028367B"/>
    <w:rsid w:val="0028368D"/>
    <w:rsid w:val="00283967"/>
    <w:rsid w:val="00283BE4"/>
    <w:rsid w:val="00283EF5"/>
    <w:rsid w:val="00283F29"/>
    <w:rsid w:val="00284094"/>
    <w:rsid w:val="002841F3"/>
    <w:rsid w:val="002842E2"/>
    <w:rsid w:val="00284434"/>
    <w:rsid w:val="002845EC"/>
    <w:rsid w:val="002845F4"/>
    <w:rsid w:val="002847D0"/>
    <w:rsid w:val="00284CB0"/>
    <w:rsid w:val="00284E58"/>
    <w:rsid w:val="00285228"/>
    <w:rsid w:val="0028532D"/>
    <w:rsid w:val="0028552E"/>
    <w:rsid w:val="002859BE"/>
    <w:rsid w:val="00285F26"/>
    <w:rsid w:val="00286065"/>
    <w:rsid w:val="00286077"/>
    <w:rsid w:val="002861EB"/>
    <w:rsid w:val="00286746"/>
    <w:rsid w:val="00286C3C"/>
    <w:rsid w:val="00286C4F"/>
    <w:rsid w:val="00287141"/>
    <w:rsid w:val="002876B6"/>
    <w:rsid w:val="00287A60"/>
    <w:rsid w:val="00287E6D"/>
    <w:rsid w:val="00290303"/>
    <w:rsid w:val="0029035F"/>
    <w:rsid w:val="00290394"/>
    <w:rsid w:val="002905F7"/>
    <w:rsid w:val="002909C3"/>
    <w:rsid w:val="00290F6C"/>
    <w:rsid w:val="00291007"/>
    <w:rsid w:val="0029105E"/>
    <w:rsid w:val="00292136"/>
    <w:rsid w:val="00292229"/>
    <w:rsid w:val="00292736"/>
    <w:rsid w:val="00292761"/>
    <w:rsid w:val="0029281A"/>
    <w:rsid w:val="00292832"/>
    <w:rsid w:val="002929F3"/>
    <w:rsid w:val="00292C84"/>
    <w:rsid w:val="00292D89"/>
    <w:rsid w:val="00293187"/>
    <w:rsid w:val="00293270"/>
    <w:rsid w:val="00293350"/>
    <w:rsid w:val="0029341E"/>
    <w:rsid w:val="00293977"/>
    <w:rsid w:val="00293D3D"/>
    <w:rsid w:val="00293E9B"/>
    <w:rsid w:val="00293F75"/>
    <w:rsid w:val="00294061"/>
    <w:rsid w:val="00294183"/>
    <w:rsid w:val="002944EB"/>
    <w:rsid w:val="00294768"/>
    <w:rsid w:val="00294A76"/>
    <w:rsid w:val="00294F55"/>
    <w:rsid w:val="0029508D"/>
    <w:rsid w:val="002952B2"/>
    <w:rsid w:val="0029546B"/>
    <w:rsid w:val="00295529"/>
    <w:rsid w:val="00295B6B"/>
    <w:rsid w:val="00295B7B"/>
    <w:rsid w:val="00295CE3"/>
    <w:rsid w:val="00295F40"/>
    <w:rsid w:val="00295F4A"/>
    <w:rsid w:val="00296035"/>
    <w:rsid w:val="00296AB5"/>
    <w:rsid w:val="00296B9B"/>
    <w:rsid w:val="00296BC1"/>
    <w:rsid w:val="00296BE2"/>
    <w:rsid w:val="00296E98"/>
    <w:rsid w:val="0029701E"/>
    <w:rsid w:val="00297301"/>
    <w:rsid w:val="0029756C"/>
    <w:rsid w:val="002975DA"/>
    <w:rsid w:val="0029761A"/>
    <w:rsid w:val="002979FD"/>
    <w:rsid w:val="00297C49"/>
    <w:rsid w:val="00297FC8"/>
    <w:rsid w:val="002A01DE"/>
    <w:rsid w:val="002A01EB"/>
    <w:rsid w:val="002A01FF"/>
    <w:rsid w:val="002A0C65"/>
    <w:rsid w:val="002A0C6D"/>
    <w:rsid w:val="002A0ED9"/>
    <w:rsid w:val="002A1231"/>
    <w:rsid w:val="002A1724"/>
    <w:rsid w:val="002A1781"/>
    <w:rsid w:val="002A18BD"/>
    <w:rsid w:val="002A1B7F"/>
    <w:rsid w:val="002A1BB1"/>
    <w:rsid w:val="002A1D79"/>
    <w:rsid w:val="002A2443"/>
    <w:rsid w:val="002A24BE"/>
    <w:rsid w:val="002A2655"/>
    <w:rsid w:val="002A298D"/>
    <w:rsid w:val="002A2996"/>
    <w:rsid w:val="002A2AAC"/>
    <w:rsid w:val="002A2D58"/>
    <w:rsid w:val="002A2DBE"/>
    <w:rsid w:val="002A3275"/>
    <w:rsid w:val="002A3531"/>
    <w:rsid w:val="002A3ABD"/>
    <w:rsid w:val="002A3CCB"/>
    <w:rsid w:val="002A3D4A"/>
    <w:rsid w:val="002A42AC"/>
    <w:rsid w:val="002A4519"/>
    <w:rsid w:val="002A489A"/>
    <w:rsid w:val="002A497E"/>
    <w:rsid w:val="002A4F0F"/>
    <w:rsid w:val="002A5614"/>
    <w:rsid w:val="002A5903"/>
    <w:rsid w:val="002A5CED"/>
    <w:rsid w:val="002A5D7A"/>
    <w:rsid w:val="002A5DE1"/>
    <w:rsid w:val="002A62F6"/>
    <w:rsid w:val="002A6A55"/>
    <w:rsid w:val="002A71B9"/>
    <w:rsid w:val="002A7293"/>
    <w:rsid w:val="002A788C"/>
    <w:rsid w:val="002A78B3"/>
    <w:rsid w:val="002A79D9"/>
    <w:rsid w:val="002A7A6F"/>
    <w:rsid w:val="002B00C4"/>
    <w:rsid w:val="002B0257"/>
    <w:rsid w:val="002B027F"/>
    <w:rsid w:val="002B0302"/>
    <w:rsid w:val="002B06B3"/>
    <w:rsid w:val="002B0734"/>
    <w:rsid w:val="002B0AE6"/>
    <w:rsid w:val="002B1020"/>
    <w:rsid w:val="002B1132"/>
    <w:rsid w:val="002B1461"/>
    <w:rsid w:val="002B1495"/>
    <w:rsid w:val="002B179D"/>
    <w:rsid w:val="002B18B5"/>
    <w:rsid w:val="002B19B1"/>
    <w:rsid w:val="002B1AFD"/>
    <w:rsid w:val="002B1C40"/>
    <w:rsid w:val="002B2366"/>
    <w:rsid w:val="002B2449"/>
    <w:rsid w:val="002B252E"/>
    <w:rsid w:val="002B27AD"/>
    <w:rsid w:val="002B27B1"/>
    <w:rsid w:val="002B2F42"/>
    <w:rsid w:val="002B2F63"/>
    <w:rsid w:val="002B34EA"/>
    <w:rsid w:val="002B37B4"/>
    <w:rsid w:val="002B3F89"/>
    <w:rsid w:val="002B4368"/>
    <w:rsid w:val="002B4660"/>
    <w:rsid w:val="002B4919"/>
    <w:rsid w:val="002B4EC2"/>
    <w:rsid w:val="002B5230"/>
    <w:rsid w:val="002B54F3"/>
    <w:rsid w:val="002B5586"/>
    <w:rsid w:val="002B5786"/>
    <w:rsid w:val="002B58CD"/>
    <w:rsid w:val="002B5998"/>
    <w:rsid w:val="002B5C7E"/>
    <w:rsid w:val="002B5E0C"/>
    <w:rsid w:val="002B6291"/>
    <w:rsid w:val="002B6449"/>
    <w:rsid w:val="002B64E6"/>
    <w:rsid w:val="002B6926"/>
    <w:rsid w:val="002B6B2B"/>
    <w:rsid w:val="002B75D9"/>
    <w:rsid w:val="002B7BB0"/>
    <w:rsid w:val="002B7CD6"/>
    <w:rsid w:val="002B7CE7"/>
    <w:rsid w:val="002B7FFD"/>
    <w:rsid w:val="002C052F"/>
    <w:rsid w:val="002C081A"/>
    <w:rsid w:val="002C0A26"/>
    <w:rsid w:val="002C0A3C"/>
    <w:rsid w:val="002C0B89"/>
    <w:rsid w:val="002C0C61"/>
    <w:rsid w:val="002C0EEC"/>
    <w:rsid w:val="002C0F47"/>
    <w:rsid w:val="002C144F"/>
    <w:rsid w:val="002C17B0"/>
    <w:rsid w:val="002C19DE"/>
    <w:rsid w:val="002C1B68"/>
    <w:rsid w:val="002C1E00"/>
    <w:rsid w:val="002C1ECA"/>
    <w:rsid w:val="002C1FBF"/>
    <w:rsid w:val="002C2276"/>
    <w:rsid w:val="002C2444"/>
    <w:rsid w:val="002C2676"/>
    <w:rsid w:val="002C2697"/>
    <w:rsid w:val="002C2BAB"/>
    <w:rsid w:val="002C2E06"/>
    <w:rsid w:val="002C347E"/>
    <w:rsid w:val="002C39AC"/>
    <w:rsid w:val="002C3E44"/>
    <w:rsid w:val="002C3F65"/>
    <w:rsid w:val="002C4002"/>
    <w:rsid w:val="002C4285"/>
    <w:rsid w:val="002C4798"/>
    <w:rsid w:val="002C48C0"/>
    <w:rsid w:val="002C4D75"/>
    <w:rsid w:val="002C4E43"/>
    <w:rsid w:val="002C4EAF"/>
    <w:rsid w:val="002C4F27"/>
    <w:rsid w:val="002C5010"/>
    <w:rsid w:val="002C5044"/>
    <w:rsid w:val="002C51A9"/>
    <w:rsid w:val="002C52D9"/>
    <w:rsid w:val="002C5926"/>
    <w:rsid w:val="002C602C"/>
    <w:rsid w:val="002C604B"/>
    <w:rsid w:val="002C60C8"/>
    <w:rsid w:val="002C6279"/>
    <w:rsid w:val="002C62B6"/>
    <w:rsid w:val="002C636F"/>
    <w:rsid w:val="002C6850"/>
    <w:rsid w:val="002C694E"/>
    <w:rsid w:val="002C6B17"/>
    <w:rsid w:val="002C70AC"/>
    <w:rsid w:val="002C75D6"/>
    <w:rsid w:val="002C7652"/>
    <w:rsid w:val="002C7D18"/>
    <w:rsid w:val="002C7DE9"/>
    <w:rsid w:val="002D00F9"/>
    <w:rsid w:val="002D0207"/>
    <w:rsid w:val="002D04C0"/>
    <w:rsid w:val="002D0DFF"/>
    <w:rsid w:val="002D0E5B"/>
    <w:rsid w:val="002D13F3"/>
    <w:rsid w:val="002D1768"/>
    <w:rsid w:val="002D1AA5"/>
    <w:rsid w:val="002D1BC8"/>
    <w:rsid w:val="002D1D35"/>
    <w:rsid w:val="002D1EB7"/>
    <w:rsid w:val="002D2364"/>
    <w:rsid w:val="002D289A"/>
    <w:rsid w:val="002D2CD0"/>
    <w:rsid w:val="002D2FF4"/>
    <w:rsid w:val="002D31C8"/>
    <w:rsid w:val="002D3412"/>
    <w:rsid w:val="002D3717"/>
    <w:rsid w:val="002D3825"/>
    <w:rsid w:val="002D3858"/>
    <w:rsid w:val="002D3B07"/>
    <w:rsid w:val="002D3B91"/>
    <w:rsid w:val="002D3CAB"/>
    <w:rsid w:val="002D408E"/>
    <w:rsid w:val="002D437D"/>
    <w:rsid w:val="002D4924"/>
    <w:rsid w:val="002D4B8B"/>
    <w:rsid w:val="002D4DD7"/>
    <w:rsid w:val="002D500C"/>
    <w:rsid w:val="002D51A2"/>
    <w:rsid w:val="002D51F7"/>
    <w:rsid w:val="002D52A5"/>
    <w:rsid w:val="002D541A"/>
    <w:rsid w:val="002D58E8"/>
    <w:rsid w:val="002D598B"/>
    <w:rsid w:val="002D6021"/>
    <w:rsid w:val="002D61C4"/>
    <w:rsid w:val="002D61CA"/>
    <w:rsid w:val="002D63D8"/>
    <w:rsid w:val="002D6A75"/>
    <w:rsid w:val="002D6AB1"/>
    <w:rsid w:val="002D6DFA"/>
    <w:rsid w:val="002D73D1"/>
    <w:rsid w:val="002D7470"/>
    <w:rsid w:val="002D7611"/>
    <w:rsid w:val="002D76BD"/>
    <w:rsid w:val="002D7C4C"/>
    <w:rsid w:val="002E00EC"/>
    <w:rsid w:val="002E01EB"/>
    <w:rsid w:val="002E076B"/>
    <w:rsid w:val="002E077A"/>
    <w:rsid w:val="002E0BBC"/>
    <w:rsid w:val="002E103F"/>
    <w:rsid w:val="002E1213"/>
    <w:rsid w:val="002E1347"/>
    <w:rsid w:val="002E1458"/>
    <w:rsid w:val="002E174F"/>
    <w:rsid w:val="002E180A"/>
    <w:rsid w:val="002E1991"/>
    <w:rsid w:val="002E1A62"/>
    <w:rsid w:val="002E1A79"/>
    <w:rsid w:val="002E1BF4"/>
    <w:rsid w:val="002E1D40"/>
    <w:rsid w:val="002E1DEC"/>
    <w:rsid w:val="002E1EA4"/>
    <w:rsid w:val="002E1EB1"/>
    <w:rsid w:val="002E1FE4"/>
    <w:rsid w:val="002E2452"/>
    <w:rsid w:val="002E2503"/>
    <w:rsid w:val="002E27E7"/>
    <w:rsid w:val="002E2B3E"/>
    <w:rsid w:val="002E2CB2"/>
    <w:rsid w:val="002E3128"/>
    <w:rsid w:val="002E33B8"/>
    <w:rsid w:val="002E353C"/>
    <w:rsid w:val="002E36F5"/>
    <w:rsid w:val="002E3C43"/>
    <w:rsid w:val="002E3D90"/>
    <w:rsid w:val="002E3E08"/>
    <w:rsid w:val="002E40DD"/>
    <w:rsid w:val="002E43D2"/>
    <w:rsid w:val="002E4493"/>
    <w:rsid w:val="002E47AE"/>
    <w:rsid w:val="002E4C47"/>
    <w:rsid w:val="002E4C8F"/>
    <w:rsid w:val="002E5227"/>
    <w:rsid w:val="002E55FC"/>
    <w:rsid w:val="002E5684"/>
    <w:rsid w:val="002E5814"/>
    <w:rsid w:val="002E589D"/>
    <w:rsid w:val="002E59A5"/>
    <w:rsid w:val="002E59E3"/>
    <w:rsid w:val="002E5A0B"/>
    <w:rsid w:val="002E5D51"/>
    <w:rsid w:val="002E5DDD"/>
    <w:rsid w:val="002E5E51"/>
    <w:rsid w:val="002E5ED7"/>
    <w:rsid w:val="002E5F35"/>
    <w:rsid w:val="002E6206"/>
    <w:rsid w:val="002E6495"/>
    <w:rsid w:val="002E6A1B"/>
    <w:rsid w:val="002E6C07"/>
    <w:rsid w:val="002E7148"/>
    <w:rsid w:val="002E7663"/>
    <w:rsid w:val="002E77A8"/>
    <w:rsid w:val="002E7FDE"/>
    <w:rsid w:val="002F010F"/>
    <w:rsid w:val="002F0EAA"/>
    <w:rsid w:val="002F139B"/>
    <w:rsid w:val="002F155A"/>
    <w:rsid w:val="002F1A4C"/>
    <w:rsid w:val="002F205B"/>
    <w:rsid w:val="002F22FD"/>
    <w:rsid w:val="002F2425"/>
    <w:rsid w:val="002F24AA"/>
    <w:rsid w:val="002F253D"/>
    <w:rsid w:val="002F27EE"/>
    <w:rsid w:val="002F2BE9"/>
    <w:rsid w:val="002F3168"/>
    <w:rsid w:val="002F3325"/>
    <w:rsid w:val="002F34FF"/>
    <w:rsid w:val="002F36D5"/>
    <w:rsid w:val="002F3AFF"/>
    <w:rsid w:val="002F3C42"/>
    <w:rsid w:val="002F4188"/>
    <w:rsid w:val="002F4619"/>
    <w:rsid w:val="002F4A24"/>
    <w:rsid w:val="002F4B3B"/>
    <w:rsid w:val="002F4BF8"/>
    <w:rsid w:val="002F51D5"/>
    <w:rsid w:val="002F5301"/>
    <w:rsid w:val="002F55CE"/>
    <w:rsid w:val="002F56D7"/>
    <w:rsid w:val="002F58EC"/>
    <w:rsid w:val="002F5D0E"/>
    <w:rsid w:val="002F629C"/>
    <w:rsid w:val="002F635F"/>
    <w:rsid w:val="002F6410"/>
    <w:rsid w:val="002F6560"/>
    <w:rsid w:val="002F695B"/>
    <w:rsid w:val="002F699D"/>
    <w:rsid w:val="002F6D19"/>
    <w:rsid w:val="002F6F50"/>
    <w:rsid w:val="002F70AB"/>
    <w:rsid w:val="002F7176"/>
    <w:rsid w:val="002F77C7"/>
    <w:rsid w:val="002F7873"/>
    <w:rsid w:val="002F7ACD"/>
    <w:rsid w:val="002F7C1F"/>
    <w:rsid w:val="002F7C96"/>
    <w:rsid w:val="002F7DF8"/>
    <w:rsid w:val="002F7E5C"/>
    <w:rsid w:val="00300075"/>
    <w:rsid w:val="00300559"/>
    <w:rsid w:val="003005AC"/>
    <w:rsid w:val="0030095C"/>
    <w:rsid w:val="00300CCD"/>
    <w:rsid w:val="00300CD6"/>
    <w:rsid w:val="00300D51"/>
    <w:rsid w:val="003010DC"/>
    <w:rsid w:val="003011EC"/>
    <w:rsid w:val="0030178C"/>
    <w:rsid w:val="00301A3A"/>
    <w:rsid w:val="00301B29"/>
    <w:rsid w:val="00301F9B"/>
    <w:rsid w:val="00302161"/>
    <w:rsid w:val="00302733"/>
    <w:rsid w:val="00302E24"/>
    <w:rsid w:val="00302F5C"/>
    <w:rsid w:val="003039E7"/>
    <w:rsid w:val="00303A4D"/>
    <w:rsid w:val="00303DE5"/>
    <w:rsid w:val="0030403A"/>
    <w:rsid w:val="00304430"/>
    <w:rsid w:val="003046F0"/>
    <w:rsid w:val="00304769"/>
    <w:rsid w:val="0030481D"/>
    <w:rsid w:val="003050CD"/>
    <w:rsid w:val="0030540D"/>
    <w:rsid w:val="00305604"/>
    <w:rsid w:val="00305955"/>
    <w:rsid w:val="00305B01"/>
    <w:rsid w:val="00305BCD"/>
    <w:rsid w:val="00305BDC"/>
    <w:rsid w:val="00305D8C"/>
    <w:rsid w:val="00305F5E"/>
    <w:rsid w:val="00306090"/>
    <w:rsid w:val="0030622A"/>
    <w:rsid w:val="0030641B"/>
    <w:rsid w:val="0030693D"/>
    <w:rsid w:val="0030694D"/>
    <w:rsid w:val="00306A2F"/>
    <w:rsid w:val="00306B5C"/>
    <w:rsid w:val="00306CBF"/>
    <w:rsid w:val="00306F8E"/>
    <w:rsid w:val="00307069"/>
    <w:rsid w:val="00307361"/>
    <w:rsid w:val="00307398"/>
    <w:rsid w:val="0030796A"/>
    <w:rsid w:val="00307D35"/>
    <w:rsid w:val="00307DB3"/>
    <w:rsid w:val="00307E22"/>
    <w:rsid w:val="00310175"/>
    <w:rsid w:val="003106E8"/>
    <w:rsid w:val="00310A10"/>
    <w:rsid w:val="00310A83"/>
    <w:rsid w:val="00310B0F"/>
    <w:rsid w:val="00310C6F"/>
    <w:rsid w:val="00310D33"/>
    <w:rsid w:val="00310E50"/>
    <w:rsid w:val="00310ED8"/>
    <w:rsid w:val="00311037"/>
    <w:rsid w:val="00311131"/>
    <w:rsid w:val="003118D4"/>
    <w:rsid w:val="003119C3"/>
    <w:rsid w:val="00312268"/>
    <w:rsid w:val="003127E1"/>
    <w:rsid w:val="0031297B"/>
    <w:rsid w:val="00312E83"/>
    <w:rsid w:val="0031321E"/>
    <w:rsid w:val="003133EC"/>
    <w:rsid w:val="00313676"/>
    <w:rsid w:val="00313734"/>
    <w:rsid w:val="0031376F"/>
    <w:rsid w:val="0031399F"/>
    <w:rsid w:val="00313B2A"/>
    <w:rsid w:val="00313C11"/>
    <w:rsid w:val="00313CC1"/>
    <w:rsid w:val="0031446F"/>
    <w:rsid w:val="00314B92"/>
    <w:rsid w:val="00315110"/>
    <w:rsid w:val="00315175"/>
    <w:rsid w:val="0031528D"/>
    <w:rsid w:val="003154F8"/>
    <w:rsid w:val="0031597D"/>
    <w:rsid w:val="00316100"/>
    <w:rsid w:val="003164DE"/>
    <w:rsid w:val="00316929"/>
    <w:rsid w:val="00316CD2"/>
    <w:rsid w:val="0031731B"/>
    <w:rsid w:val="00317A69"/>
    <w:rsid w:val="00317A6C"/>
    <w:rsid w:val="00317A94"/>
    <w:rsid w:val="00317D95"/>
    <w:rsid w:val="00317E00"/>
    <w:rsid w:val="00317FC3"/>
    <w:rsid w:val="003201E7"/>
    <w:rsid w:val="003203E4"/>
    <w:rsid w:val="00320436"/>
    <w:rsid w:val="00320841"/>
    <w:rsid w:val="00320B8A"/>
    <w:rsid w:val="00320C17"/>
    <w:rsid w:val="00320CD7"/>
    <w:rsid w:val="003211F5"/>
    <w:rsid w:val="00321B2C"/>
    <w:rsid w:val="00321C56"/>
    <w:rsid w:val="00321C6B"/>
    <w:rsid w:val="00321FA2"/>
    <w:rsid w:val="00322235"/>
    <w:rsid w:val="003223D9"/>
    <w:rsid w:val="003226A7"/>
    <w:rsid w:val="003226BA"/>
    <w:rsid w:val="003227F5"/>
    <w:rsid w:val="00322BD5"/>
    <w:rsid w:val="0032334E"/>
    <w:rsid w:val="003236C9"/>
    <w:rsid w:val="003238BE"/>
    <w:rsid w:val="003238F7"/>
    <w:rsid w:val="003238FD"/>
    <w:rsid w:val="00323A1D"/>
    <w:rsid w:val="00323AA2"/>
    <w:rsid w:val="00323C48"/>
    <w:rsid w:val="00323CF2"/>
    <w:rsid w:val="00323D70"/>
    <w:rsid w:val="003243DC"/>
    <w:rsid w:val="00324C1B"/>
    <w:rsid w:val="003250C0"/>
    <w:rsid w:val="00325251"/>
    <w:rsid w:val="00325364"/>
    <w:rsid w:val="00325E96"/>
    <w:rsid w:val="00325EDF"/>
    <w:rsid w:val="00325EEC"/>
    <w:rsid w:val="003261C1"/>
    <w:rsid w:val="003261C9"/>
    <w:rsid w:val="003262BD"/>
    <w:rsid w:val="003263C7"/>
    <w:rsid w:val="0032647E"/>
    <w:rsid w:val="00326570"/>
    <w:rsid w:val="00326B35"/>
    <w:rsid w:val="00326B87"/>
    <w:rsid w:val="00327212"/>
    <w:rsid w:val="00327269"/>
    <w:rsid w:val="00327A77"/>
    <w:rsid w:val="00327D9C"/>
    <w:rsid w:val="003300EE"/>
    <w:rsid w:val="0033044A"/>
    <w:rsid w:val="0033053A"/>
    <w:rsid w:val="003309FC"/>
    <w:rsid w:val="00330C9D"/>
    <w:rsid w:val="00330D4A"/>
    <w:rsid w:val="00331214"/>
    <w:rsid w:val="0033191C"/>
    <w:rsid w:val="0033197D"/>
    <w:rsid w:val="00331E06"/>
    <w:rsid w:val="00331EE0"/>
    <w:rsid w:val="00331F99"/>
    <w:rsid w:val="0033247A"/>
    <w:rsid w:val="00332485"/>
    <w:rsid w:val="00332A7C"/>
    <w:rsid w:val="00332F8F"/>
    <w:rsid w:val="003335E5"/>
    <w:rsid w:val="0033360C"/>
    <w:rsid w:val="00333686"/>
    <w:rsid w:val="00333A43"/>
    <w:rsid w:val="00333ECF"/>
    <w:rsid w:val="003341F8"/>
    <w:rsid w:val="00334962"/>
    <w:rsid w:val="003349A3"/>
    <w:rsid w:val="00334C34"/>
    <w:rsid w:val="003355A5"/>
    <w:rsid w:val="003356FD"/>
    <w:rsid w:val="00335924"/>
    <w:rsid w:val="00335CB4"/>
    <w:rsid w:val="00335D2E"/>
    <w:rsid w:val="00336649"/>
    <w:rsid w:val="00336A31"/>
    <w:rsid w:val="00336B00"/>
    <w:rsid w:val="00336F6A"/>
    <w:rsid w:val="00336FF8"/>
    <w:rsid w:val="00337624"/>
    <w:rsid w:val="003376D9"/>
    <w:rsid w:val="00337FEC"/>
    <w:rsid w:val="003400CB"/>
    <w:rsid w:val="003401F6"/>
    <w:rsid w:val="003402B7"/>
    <w:rsid w:val="003402F3"/>
    <w:rsid w:val="0034039F"/>
    <w:rsid w:val="003403C7"/>
    <w:rsid w:val="00340496"/>
    <w:rsid w:val="00340542"/>
    <w:rsid w:val="00340732"/>
    <w:rsid w:val="0034080F"/>
    <w:rsid w:val="0034083D"/>
    <w:rsid w:val="003409AA"/>
    <w:rsid w:val="00340B3A"/>
    <w:rsid w:val="00340D91"/>
    <w:rsid w:val="00340E29"/>
    <w:rsid w:val="00341208"/>
    <w:rsid w:val="00341213"/>
    <w:rsid w:val="003413C4"/>
    <w:rsid w:val="00341533"/>
    <w:rsid w:val="00341DCF"/>
    <w:rsid w:val="00341DF0"/>
    <w:rsid w:val="00342260"/>
    <w:rsid w:val="00342310"/>
    <w:rsid w:val="003428D4"/>
    <w:rsid w:val="00342B85"/>
    <w:rsid w:val="00342CA4"/>
    <w:rsid w:val="00342CD6"/>
    <w:rsid w:val="0034317D"/>
    <w:rsid w:val="00343406"/>
    <w:rsid w:val="00343CBC"/>
    <w:rsid w:val="00343FEE"/>
    <w:rsid w:val="0034404A"/>
    <w:rsid w:val="0034410C"/>
    <w:rsid w:val="003441FC"/>
    <w:rsid w:val="003442F7"/>
    <w:rsid w:val="003443BE"/>
    <w:rsid w:val="003443C8"/>
    <w:rsid w:val="0034461F"/>
    <w:rsid w:val="00344695"/>
    <w:rsid w:val="00344C5D"/>
    <w:rsid w:val="00344E3C"/>
    <w:rsid w:val="00344F99"/>
    <w:rsid w:val="003451E7"/>
    <w:rsid w:val="003455E9"/>
    <w:rsid w:val="003457CB"/>
    <w:rsid w:val="0034582A"/>
    <w:rsid w:val="00345AC7"/>
    <w:rsid w:val="00345B21"/>
    <w:rsid w:val="00345E27"/>
    <w:rsid w:val="00346548"/>
    <w:rsid w:val="003467E5"/>
    <w:rsid w:val="003469A6"/>
    <w:rsid w:val="00346B7E"/>
    <w:rsid w:val="00347240"/>
    <w:rsid w:val="003475F4"/>
    <w:rsid w:val="0034762B"/>
    <w:rsid w:val="00347BB2"/>
    <w:rsid w:val="00347DF6"/>
    <w:rsid w:val="00347E9C"/>
    <w:rsid w:val="00347EC7"/>
    <w:rsid w:val="0035003B"/>
    <w:rsid w:val="0035004A"/>
    <w:rsid w:val="003501DA"/>
    <w:rsid w:val="00350284"/>
    <w:rsid w:val="0035033E"/>
    <w:rsid w:val="00350859"/>
    <w:rsid w:val="003508B9"/>
    <w:rsid w:val="003512BE"/>
    <w:rsid w:val="003513AC"/>
    <w:rsid w:val="003516E5"/>
    <w:rsid w:val="00351731"/>
    <w:rsid w:val="00351776"/>
    <w:rsid w:val="00351EC9"/>
    <w:rsid w:val="003520DF"/>
    <w:rsid w:val="00352339"/>
    <w:rsid w:val="003524C5"/>
    <w:rsid w:val="00352B7E"/>
    <w:rsid w:val="00352C5D"/>
    <w:rsid w:val="0035319E"/>
    <w:rsid w:val="00353268"/>
    <w:rsid w:val="00353290"/>
    <w:rsid w:val="003533AE"/>
    <w:rsid w:val="00353525"/>
    <w:rsid w:val="003536D4"/>
    <w:rsid w:val="003536FE"/>
    <w:rsid w:val="003537F9"/>
    <w:rsid w:val="00353BF8"/>
    <w:rsid w:val="00353ECD"/>
    <w:rsid w:val="0035451F"/>
    <w:rsid w:val="00354697"/>
    <w:rsid w:val="003547E2"/>
    <w:rsid w:val="00355526"/>
    <w:rsid w:val="003558C6"/>
    <w:rsid w:val="00356A08"/>
    <w:rsid w:val="00356C01"/>
    <w:rsid w:val="00356CF5"/>
    <w:rsid w:val="00356F79"/>
    <w:rsid w:val="00356F85"/>
    <w:rsid w:val="00357240"/>
    <w:rsid w:val="0035758B"/>
    <w:rsid w:val="00360180"/>
    <w:rsid w:val="003603CA"/>
    <w:rsid w:val="003604BA"/>
    <w:rsid w:val="003604F4"/>
    <w:rsid w:val="00360911"/>
    <w:rsid w:val="00360B94"/>
    <w:rsid w:val="00360BFC"/>
    <w:rsid w:val="00360D66"/>
    <w:rsid w:val="00360D96"/>
    <w:rsid w:val="00361023"/>
    <w:rsid w:val="003614C4"/>
    <w:rsid w:val="003615C6"/>
    <w:rsid w:val="003619B1"/>
    <w:rsid w:val="003619B9"/>
    <w:rsid w:val="00361AA9"/>
    <w:rsid w:val="00361CE3"/>
    <w:rsid w:val="00361FF5"/>
    <w:rsid w:val="003620A4"/>
    <w:rsid w:val="003621A8"/>
    <w:rsid w:val="00362266"/>
    <w:rsid w:val="003628CD"/>
    <w:rsid w:val="00362ABC"/>
    <w:rsid w:val="00362C54"/>
    <w:rsid w:val="00362D48"/>
    <w:rsid w:val="003630F4"/>
    <w:rsid w:val="00363133"/>
    <w:rsid w:val="00363233"/>
    <w:rsid w:val="00363333"/>
    <w:rsid w:val="0036339C"/>
    <w:rsid w:val="003635FA"/>
    <w:rsid w:val="00363705"/>
    <w:rsid w:val="00363865"/>
    <w:rsid w:val="00363B94"/>
    <w:rsid w:val="00363C15"/>
    <w:rsid w:val="00363C42"/>
    <w:rsid w:val="00363E43"/>
    <w:rsid w:val="00364589"/>
    <w:rsid w:val="0036469E"/>
    <w:rsid w:val="00364903"/>
    <w:rsid w:val="00364D8B"/>
    <w:rsid w:val="00364E8A"/>
    <w:rsid w:val="00365057"/>
    <w:rsid w:val="00365168"/>
    <w:rsid w:val="003651FB"/>
    <w:rsid w:val="00365281"/>
    <w:rsid w:val="0036565D"/>
    <w:rsid w:val="00365AAF"/>
    <w:rsid w:val="00365B46"/>
    <w:rsid w:val="00366207"/>
    <w:rsid w:val="00366572"/>
    <w:rsid w:val="00366802"/>
    <w:rsid w:val="003669F2"/>
    <w:rsid w:val="00366AB8"/>
    <w:rsid w:val="00366CB9"/>
    <w:rsid w:val="00367162"/>
    <w:rsid w:val="003671D5"/>
    <w:rsid w:val="0036745B"/>
    <w:rsid w:val="0036745E"/>
    <w:rsid w:val="003675D0"/>
    <w:rsid w:val="003678C8"/>
    <w:rsid w:val="003679E3"/>
    <w:rsid w:val="00367BBF"/>
    <w:rsid w:val="0037011A"/>
    <w:rsid w:val="0037021D"/>
    <w:rsid w:val="00370B74"/>
    <w:rsid w:val="00370B96"/>
    <w:rsid w:val="00370BDC"/>
    <w:rsid w:val="00370D9F"/>
    <w:rsid w:val="00370EA2"/>
    <w:rsid w:val="00371110"/>
    <w:rsid w:val="00371331"/>
    <w:rsid w:val="00371374"/>
    <w:rsid w:val="0037177C"/>
    <w:rsid w:val="00371BD0"/>
    <w:rsid w:val="00371D19"/>
    <w:rsid w:val="00371DAA"/>
    <w:rsid w:val="00371E39"/>
    <w:rsid w:val="00371ED3"/>
    <w:rsid w:val="003720B7"/>
    <w:rsid w:val="0037236D"/>
    <w:rsid w:val="003723F0"/>
    <w:rsid w:val="00372424"/>
    <w:rsid w:val="003729E6"/>
    <w:rsid w:val="0037335B"/>
    <w:rsid w:val="00373503"/>
    <w:rsid w:val="00373626"/>
    <w:rsid w:val="003736FB"/>
    <w:rsid w:val="003738B7"/>
    <w:rsid w:val="0037397F"/>
    <w:rsid w:val="00373C36"/>
    <w:rsid w:val="00374022"/>
    <w:rsid w:val="00374162"/>
    <w:rsid w:val="003743BB"/>
    <w:rsid w:val="003746AA"/>
    <w:rsid w:val="003747CD"/>
    <w:rsid w:val="00374947"/>
    <w:rsid w:val="00374A0C"/>
    <w:rsid w:val="00374B5C"/>
    <w:rsid w:val="00374E3B"/>
    <w:rsid w:val="00374FC2"/>
    <w:rsid w:val="00375062"/>
    <w:rsid w:val="00375245"/>
    <w:rsid w:val="00375638"/>
    <w:rsid w:val="0037566F"/>
    <w:rsid w:val="00375758"/>
    <w:rsid w:val="00375B1B"/>
    <w:rsid w:val="00375C11"/>
    <w:rsid w:val="00375D01"/>
    <w:rsid w:val="003761CB"/>
    <w:rsid w:val="00376702"/>
    <w:rsid w:val="00376752"/>
    <w:rsid w:val="003767A9"/>
    <w:rsid w:val="00376991"/>
    <w:rsid w:val="00376C02"/>
    <w:rsid w:val="00376DEA"/>
    <w:rsid w:val="00376F80"/>
    <w:rsid w:val="003770C4"/>
    <w:rsid w:val="00377579"/>
    <w:rsid w:val="003775D3"/>
    <w:rsid w:val="00377862"/>
    <w:rsid w:val="00377ABF"/>
    <w:rsid w:val="00377AF9"/>
    <w:rsid w:val="00377B19"/>
    <w:rsid w:val="00377EBC"/>
    <w:rsid w:val="00377F6A"/>
    <w:rsid w:val="00377F6F"/>
    <w:rsid w:val="003800DF"/>
    <w:rsid w:val="00380737"/>
    <w:rsid w:val="00380829"/>
    <w:rsid w:val="0038089A"/>
    <w:rsid w:val="003808FC"/>
    <w:rsid w:val="00380C85"/>
    <w:rsid w:val="00380FE9"/>
    <w:rsid w:val="003811E4"/>
    <w:rsid w:val="003815CC"/>
    <w:rsid w:val="003817C0"/>
    <w:rsid w:val="0038185E"/>
    <w:rsid w:val="00381ADE"/>
    <w:rsid w:val="00381D7C"/>
    <w:rsid w:val="00381E12"/>
    <w:rsid w:val="003821EE"/>
    <w:rsid w:val="00382241"/>
    <w:rsid w:val="0038258A"/>
    <w:rsid w:val="00382ABE"/>
    <w:rsid w:val="00382CE9"/>
    <w:rsid w:val="00383A63"/>
    <w:rsid w:val="00383F3D"/>
    <w:rsid w:val="00383FD1"/>
    <w:rsid w:val="00383FF5"/>
    <w:rsid w:val="0038483F"/>
    <w:rsid w:val="00384AA8"/>
    <w:rsid w:val="00385325"/>
    <w:rsid w:val="00385725"/>
    <w:rsid w:val="00385731"/>
    <w:rsid w:val="003859D8"/>
    <w:rsid w:val="00385E00"/>
    <w:rsid w:val="00386008"/>
    <w:rsid w:val="00386370"/>
    <w:rsid w:val="003866E0"/>
    <w:rsid w:val="00386B7F"/>
    <w:rsid w:val="00386DA2"/>
    <w:rsid w:val="00386E67"/>
    <w:rsid w:val="0038716A"/>
    <w:rsid w:val="00387208"/>
    <w:rsid w:val="00387660"/>
    <w:rsid w:val="0038786B"/>
    <w:rsid w:val="00387A26"/>
    <w:rsid w:val="00387F26"/>
    <w:rsid w:val="00390AC2"/>
    <w:rsid w:val="00390B12"/>
    <w:rsid w:val="00390BEE"/>
    <w:rsid w:val="00390D5F"/>
    <w:rsid w:val="0039107A"/>
    <w:rsid w:val="0039149B"/>
    <w:rsid w:val="003915C2"/>
    <w:rsid w:val="00391934"/>
    <w:rsid w:val="00391E1A"/>
    <w:rsid w:val="00392382"/>
    <w:rsid w:val="003924CE"/>
    <w:rsid w:val="00392640"/>
    <w:rsid w:val="0039279B"/>
    <w:rsid w:val="003936F0"/>
    <w:rsid w:val="00393857"/>
    <w:rsid w:val="00393BDF"/>
    <w:rsid w:val="00393D71"/>
    <w:rsid w:val="00393ECF"/>
    <w:rsid w:val="00394050"/>
    <w:rsid w:val="003940B2"/>
    <w:rsid w:val="003943C5"/>
    <w:rsid w:val="003945CB"/>
    <w:rsid w:val="00394A60"/>
    <w:rsid w:val="00394BCB"/>
    <w:rsid w:val="00394CCE"/>
    <w:rsid w:val="00394D33"/>
    <w:rsid w:val="00395B87"/>
    <w:rsid w:val="00395C86"/>
    <w:rsid w:val="00395E71"/>
    <w:rsid w:val="00395ECB"/>
    <w:rsid w:val="00396150"/>
    <w:rsid w:val="00396514"/>
    <w:rsid w:val="00396827"/>
    <w:rsid w:val="0039682E"/>
    <w:rsid w:val="00396857"/>
    <w:rsid w:val="00396949"/>
    <w:rsid w:val="00396BEE"/>
    <w:rsid w:val="00396C2B"/>
    <w:rsid w:val="00396C87"/>
    <w:rsid w:val="00396C9B"/>
    <w:rsid w:val="00396D5F"/>
    <w:rsid w:val="00396FD5"/>
    <w:rsid w:val="003970CF"/>
    <w:rsid w:val="003970F6"/>
    <w:rsid w:val="00397185"/>
    <w:rsid w:val="003972A7"/>
    <w:rsid w:val="00397651"/>
    <w:rsid w:val="0039772A"/>
    <w:rsid w:val="00397AFB"/>
    <w:rsid w:val="00397F4D"/>
    <w:rsid w:val="003A065C"/>
    <w:rsid w:val="003A0A07"/>
    <w:rsid w:val="003A0DE0"/>
    <w:rsid w:val="003A1100"/>
    <w:rsid w:val="003A14D0"/>
    <w:rsid w:val="003A16DC"/>
    <w:rsid w:val="003A1755"/>
    <w:rsid w:val="003A1AEF"/>
    <w:rsid w:val="003A1B2C"/>
    <w:rsid w:val="003A1BAD"/>
    <w:rsid w:val="003A1BE9"/>
    <w:rsid w:val="003A24D7"/>
    <w:rsid w:val="003A27A7"/>
    <w:rsid w:val="003A2B7D"/>
    <w:rsid w:val="003A2FB4"/>
    <w:rsid w:val="003A38EE"/>
    <w:rsid w:val="003A39F8"/>
    <w:rsid w:val="003A3AB7"/>
    <w:rsid w:val="003A3F94"/>
    <w:rsid w:val="003A40A0"/>
    <w:rsid w:val="003A4190"/>
    <w:rsid w:val="003A45A6"/>
    <w:rsid w:val="003A45D8"/>
    <w:rsid w:val="003A47D0"/>
    <w:rsid w:val="003A4802"/>
    <w:rsid w:val="003A49C2"/>
    <w:rsid w:val="003A4BE9"/>
    <w:rsid w:val="003A4EE0"/>
    <w:rsid w:val="003A531B"/>
    <w:rsid w:val="003A559B"/>
    <w:rsid w:val="003A55F5"/>
    <w:rsid w:val="003A5811"/>
    <w:rsid w:val="003A5959"/>
    <w:rsid w:val="003A5967"/>
    <w:rsid w:val="003A6445"/>
    <w:rsid w:val="003A6572"/>
    <w:rsid w:val="003A667B"/>
    <w:rsid w:val="003A675C"/>
    <w:rsid w:val="003A67CE"/>
    <w:rsid w:val="003A69CC"/>
    <w:rsid w:val="003A6CD4"/>
    <w:rsid w:val="003A6F15"/>
    <w:rsid w:val="003A7168"/>
    <w:rsid w:val="003A72D0"/>
    <w:rsid w:val="003A72D4"/>
    <w:rsid w:val="003A7A0A"/>
    <w:rsid w:val="003A7B67"/>
    <w:rsid w:val="003B0219"/>
    <w:rsid w:val="003B0622"/>
    <w:rsid w:val="003B0CBB"/>
    <w:rsid w:val="003B0CE6"/>
    <w:rsid w:val="003B10BD"/>
    <w:rsid w:val="003B12DD"/>
    <w:rsid w:val="003B1421"/>
    <w:rsid w:val="003B1A98"/>
    <w:rsid w:val="003B1CC6"/>
    <w:rsid w:val="003B1E56"/>
    <w:rsid w:val="003B1EA2"/>
    <w:rsid w:val="003B1EED"/>
    <w:rsid w:val="003B24BE"/>
    <w:rsid w:val="003B27A3"/>
    <w:rsid w:val="003B2937"/>
    <w:rsid w:val="003B2D7F"/>
    <w:rsid w:val="003B2E4B"/>
    <w:rsid w:val="003B3125"/>
    <w:rsid w:val="003B3263"/>
    <w:rsid w:val="003B3468"/>
    <w:rsid w:val="003B3821"/>
    <w:rsid w:val="003B3A76"/>
    <w:rsid w:val="003B3B1A"/>
    <w:rsid w:val="003B3D1C"/>
    <w:rsid w:val="003B3DE2"/>
    <w:rsid w:val="003B3F2A"/>
    <w:rsid w:val="003B3F6F"/>
    <w:rsid w:val="003B3FC2"/>
    <w:rsid w:val="003B40D9"/>
    <w:rsid w:val="003B441F"/>
    <w:rsid w:val="003B4508"/>
    <w:rsid w:val="003B4744"/>
    <w:rsid w:val="003B47C0"/>
    <w:rsid w:val="003B4936"/>
    <w:rsid w:val="003B55A9"/>
    <w:rsid w:val="003B5856"/>
    <w:rsid w:val="003B59F6"/>
    <w:rsid w:val="003B5AA5"/>
    <w:rsid w:val="003B5B37"/>
    <w:rsid w:val="003B5CFD"/>
    <w:rsid w:val="003B5D81"/>
    <w:rsid w:val="003B64F8"/>
    <w:rsid w:val="003B65A4"/>
    <w:rsid w:val="003B6893"/>
    <w:rsid w:val="003B6966"/>
    <w:rsid w:val="003B6BB5"/>
    <w:rsid w:val="003B6DE4"/>
    <w:rsid w:val="003B6EB6"/>
    <w:rsid w:val="003B6F2B"/>
    <w:rsid w:val="003B730B"/>
    <w:rsid w:val="003B756F"/>
    <w:rsid w:val="003B7843"/>
    <w:rsid w:val="003C0732"/>
    <w:rsid w:val="003C0833"/>
    <w:rsid w:val="003C0B51"/>
    <w:rsid w:val="003C0BBF"/>
    <w:rsid w:val="003C0D2F"/>
    <w:rsid w:val="003C0F2C"/>
    <w:rsid w:val="003C0F64"/>
    <w:rsid w:val="003C0FC5"/>
    <w:rsid w:val="003C1565"/>
    <w:rsid w:val="003C1E82"/>
    <w:rsid w:val="003C1EAB"/>
    <w:rsid w:val="003C2442"/>
    <w:rsid w:val="003C28FF"/>
    <w:rsid w:val="003C2E53"/>
    <w:rsid w:val="003C2F09"/>
    <w:rsid w:val="003C36A7"/>
    <w:rsid w:val="003C377A"/>
    <w:rsid w:val="003C378D"/>
    <w:rsid w:val="003C41CE"/>
    <w:rsid w:val="003C4503"/>
    <w:rsid w:val="003C4737"/>
    <w:rsid w:val="003C486F"/>
    <w:rsid w:val="003C4B8B"/>
    <w:rsid w:val="003C4C45"/>
    <w:rsid w:val="003C4C55"/>
    <w:rsid w:val="003C4C7A"/>
    <w:rsid w:val="003C5677"/>
    <w:rsid w:val="003C5777"/>
    <w:rsid w:val="003C5B70"/>
    <w:rsid w:val="003C5DD4"/>
    <w:rsid w:val="003C5E87"/>
    <w:rsid w:val="003C5ED4"/>
    <w:rsid w:val="003C6001"/>
    <w:rsid w:val="003C6214"/>
    <w:rsid w:val="003C6254"/>
    <w:rsid w:val="003C6284"/>
    <w:rsid w:val="003C63E4"/>
    <w:rsid w:val="003C6924"/>
    <w:rsid w:val="003C69CB"/>
    <w:rsid w:val="003C6ABD"/>
    <w:rsid w:val="003C6C87"/>
    <w:rsid w:val="003C6DBD"/>
    <w:rsid w:val="003C759A"/>
    <w:rsid w:val="003C764E"/>
    <w:rsid w:val="003C7829"/>
    <w:rsid w:val="003C7BDC"/>
    <w:rsid w:val="003D00EF"/>
    <w:rsid w:val="003D01B6"/>
    <w:rsid w:val="003D08FE"/>
    <w:rsid w:val="003D0A70"/>
    <w:rsid w:val="003D0AFA"/>
    <w:rsid w:val="003D0B7C"/>
    <w:rsid w:val="003D0BD3"/>
    <w:rsid w:val="003D0CBF"/>
    <w:rsid w:val="003D0F73"/>
    <w:rsid w:val="003D1321"/>
    <w:rsid w:val="003D15C0"/>
    <w:rsid w:val="003D1B12"/>
    <w:rsid w:val="003D1D91"/>
    <w:rsid w:val="003D1EE1"/>
    <w:rsid w:val="003D206A"/>
    <w:rsid w:val="003D2115"/>
    <w:rsid w:val="003D383E"/>
    <w:rsid w:val="003D3FDB"/>
    <w:rsid w:val="003D405F"/>
    <w:rsid w:val="003D42AC"/>
    <w:rsid w:val="003D4D6B"/>
    <w:rsid w:val="003D4DC1"/>
    <w:rsid w:val="003D4ECA"/>
    <w:rsid w:val="003D5007"/>
    <w:rsid w:val="003D50F2"/>
    <w:rsid w:val="003D5259"/>
    <w:rsid w:val="003D533E"/>
    <w:rsid w:val="003D5558"/>
    <w:rsid w:val="003D58AC"/>
    <w:rsid w:val="003D5A14"/>
    <w:rsid w:val="003D5A46"/>
    <w:rsid w:val="003D5B51"/>
    <w:rsid w:val="003D5D08"/>
    <w:rsid w:val="003D61D5"/>
    <w:rsid w:val="003D65F7"/>
    <w:rsid w:val="003D6716"/>
    <w:rsid w:val="003D67BD"/>
    <w:rsid w:val="003D6B03"/>
    <w:rsid w:val="003D6DF3"/>
    <w:rsid w:val="003D6F8C"/>
    <w:rsid w:val="003D6FDA"/>
    <w:rsid w:val="003D7039"/>
    <w:rsid w:val="003D712B"/>
    <w:rsid w:val="003D717B"/>
    <w:rsid w:val="003D729D"/>
    <w:rsid w:val="003D740F"/>
    <w:rsid w:val="003D7899"/>
    <w:rsid w:val="003D7C07"/>
    <w:rsid w:val="003D7D4F"/>
    <w:rsid w:val="003D7E93"/>
    <w:rsid w:val="003D7F16"/>
    <w:rsid w:val="003E019C"/>
    <w:rsid w:val="003E05D1"/>
    <w:rsid w:val="003E0743"/>
    <w:rsid w:val="003E0B55"/>
    <w:rsid w:val="003E0CC2"/>
    <w:rsid w:val="003E0D6C"/>
    <w:rsid w:val="003E0E06"/>
    <w:rsid w:val="003E0E8A"/>
    <w:rsid w:val="003E1772"/>
    <w:rsid w:val="003E1832"/>
    <w:rsid w:val="003E19FE"/>
    <w:rsid w:val="003E1AD7"/>
    <w:rsid w:val="003E1EBF"/>
    <w:rsid w:val="003E1FF1"/>
    <w:rsid w:val="003E2042"/>
    <w:rsid w:val="003E2170"/>
    <w:rsid w:val="003E2526"/>
    <w:rsid w:val="003E2622"/>
    <w:rsid w:val="003E2C05"/>
    <w:rsid w:val="003E2C72"/>
    <w:rsid w:val="003E2C7E"/>
    <w:rsid w:val="003E2DF6"/>
    <w:rsid w:val="003E2E9B"/>
    <w:rsid w:val="003E30DA"/>
    <w:rsid w:val="003E3112"/>
    <w:rsid w:val="003E3910"/>
    <w:rsid w:val="003E3D7C"/>
    <w:rsid w:val="003E3F62"/>
    <w:rsid w:val="003E411B"/>
    <w:rsid w:val="003E431E"/>
    <w:rsid w:val="003E4339"/>
    <w:rsid w:val="003E4358"/>
    <w:rsid w:val="003E4686"/>
    <w:rsid w:val="003E4A64"/>
    <w:rsid w:val="003E4F05"/>
    <w:rsid w:val="003E4F17"/>
    <w:rsid w:val="003E4F30"/>
    <w:rsid w:val="003E4F92"/>
    <w:rsid w:val="003E4FDD"/>
    <w:rsid w:val="003E5312"/>
    <w:rsid w:val="003E5623"/>
    <w:rsid w:val="003E5D57"/>
    <w:rsid w:val="003E6109"/>
    <w:rsid w:val="003E626B"/>
    <w:rsid w:val="003E6595"/>
    <w:rsid w:val="003E65C0"/>
    <w:rsid w:val="003E66FA"/>
    <w:rsid w:val="003E67CA"/>
    <w:rsid w:val="003E68B3"/>
    <w:rsid w:val="003E698A"/>
    <w:rsid w:val="003E7448"/>
    <w:rsid w:val="003E7799"/>
    <w:rsid w:val="003E7BEE"/>
    <w:rsid w:val="003F0170"/>
    <w:rsid w:val="003F029A"/>
    <w:rsid w:val="003F04CF"/>
    <w:rsid w:val="003F05C2"/>
    <w:rsid w:val="003F0632"/>
    <w:rsid w:val="003F06F1"/>
    <w:rsid w:val="003F0825"/>
    <w:rsid w:val="003F092F"/>
    <w:rsid w:val="003F0F7A"/>
    <w:rsid w:val="003F1169"/>
    <w:rsid w:val="003F172B"/>
    <w:rsid w:val="003F1932"/>
    <w:rsid w:val="003F1BA9"/>
    <w:rsid w:val="003F1C76"/>
    <w:rsid w:val="003F2036"/>
    <w:rsid w:val="003F2239"/>
    <w:rsid w:val="003F236C"/>
    <w:rsid w:val="003F294A"/>
    <w:rsid w:val="003F2E2E"/>
    <w:rsid w:val="003F33CB"/>
    <w:rsid w:val="003F36A0"/>
    <w:rsid w:val="003F39C3"/>
    <w:rsid w:val="003F3E45"/>
    <w:rsid w:val="003F3F49"/>
    <w:rsid w:val="003F3F4D"/>
    <w:rsid w:val="003F4167"/>
    <w:rsid w:val="003F41A0"/>
    <w:rsid w:val="003F465D"/>
    <w:rsid w:val="003F46D8"/>
    <w:rsid w:val="003F4779"/>
    <w:rsid w:val="003F49D7"/>
    <w:rsid w:val="003F4C7C"/>
    <w:rsid w:val="003F4CD2"/>
    <w:rsid w:val="003F4DB6"/>
    <w:rsid w:val="003F4EE2"/>
    <w:rsid w:val="003F5169"/>
    <w:rsid w:val="003F5525"/>
    <w:rsid w:val="003F5616"/>
    <w:rsid w:val="003F5680"/>
    <w:rsid w:val="003F5A89"/>
    <w:rsid w:val="003F5A97"/>
    <w:rsid w:val="003F5C1C"/>
    <w:rsid w:val="003F622B"/>
    <w:rsid w:val="003F65E3"/>
    <w:rsid w:val="003F6FA3"/>
    <w:rsid w:val="003F7100"/>
    <w:rsid w:val="003F74AC"/>
    <w:rsid w:val="003F753A"/>
    <w:rsid w:val="003F770C"/>
    <w:rsid w:val="003F773F"/>
    <w:rsid w:val="003F7749"/>
    <w:rsid w:val="003F79BC"/>
    <w:rsid w:val="003F7C8A"/>
    <w:rsid w:val="003F7EA5"/>
    <w:rsid w:val="004001B5"/>
    <w:rsid w:val="00400469"/>
    <w:rsid w:val="00400640"/>
    <w:rsid w:val="004006B7"/>
    <w:rsid w:val="0040080A"/>
    <w:rsid w:val="004008DA"/>
    <w:rsid w:val="00400EC9"/>
    <w:rsid w:val="00400F07"/>
    <w:rsid w:val="00401090"/>
    <w:rsid w:val="00401384"/>
    <w:rsid w:val="00401590"/>
    <w:rsid w:val="00401667"/>
    <w:rsid w:val="00402000"/>
    <w:rsid w:val="00402545"/>
    <w:rsid w:val="0040295F"/>
    <w:rsid w:val="004029DE"/>
    <w:rsid w:val="00402C5C"/>
    <w:rsid w:val="00403468"/>
    <w:rsid w:val="0040375A"/>
    <w:rsid w:val="004038A0"/>
    <w:rsid w:val="00403C65"/>
    <w:rsid w:val="00403EBA"/>
    <w:rsid w:val="004041F8"/>
    <w:rsid w:val="00404262"/>
    <w:rsid w:val="0040482B"/>
    <w:rsid w:val="00405112"/>
    <w:rsid w:val="0040512F"/>
    <w:rsid w:val="00405197"/>
    <w:rsid w:val="00405A8B"/>
    <w:rsid w:val="00406238"/>
    <w:rsid w:val="004064E9"/>
    <w:rsid w:val="0040665B"/>
    <w:rsid w:val="0040667C"/>
    <w:rsid w:val="00406732"/>
    <w:rsid w:val="0040674F"/>
    <w:rsid w:val="00406A5D"/>
    <w:rsid w:val="00406C93"/>
    <w:rsid w:val="00407392"/>
    <w:rsid w:val="004075F8"/>
    <w:rsid w:val="0040780B"/>
    <w:rsid w:val="00407831"/>
    <w:rsid w:val="00407ABA"/>
    <w:rsid w:val="00407B69"/>
    <w:rsid w:val="00407CBA"/>
    <w:rsid w:val="00407CD1"/>
    <w:rsid w:val="0041026E"/>
    <w:rsid w:val="004102FA"/>
    <w:rsid w:val="0041032B"/>
    <w:rsid w:val="004106EC"/>
    <w:rsid w:val="0041078B"/>
    <w:rsid w:val="00411033"/>
    <w:rsid w:val="004111FC"/>
    <w:rsid w:val="00411370"/>
    <w:rsid w:val="0041209B"/>
    <w:rsid w:val="00412771"/>
    <w:rsid w:val="00412848"/>
    <w:rsid w:val="00412921"/>
    <w:rsid w:val="004136CF"/>
    <w:rsid w:val="00413742"/>
    <w:rsid w:val="00413AD7"/>
    <w:rsid w:val="00413CCF"/>
    <w:rsid w:val="00413D4E"/>
    <w:rsid w:val="00413E44"/>
    <w:rsid w:val="004141ED"/>
    <w:rsid w:val="004142D4"/>
    <w:rsid w:val="0041444A"/>
    <w:rsid w:val="004147F7"/>
    <w:rsid w:val="00414817"/>
    <w:rsid w:val="00414AA7"/>
    <w:rsid w:val="00414C6D"/>
    <w:rsid w:val="00414D2E"/>
    <w:rsid w:val="004152F6"/>
    <w:rsid w:val="00415ACB"/>
    <w:rsid w:val="00415C2A"/>
    <w:rsid w:val="00415C60"/>
    <w:rsid w:val="00416252"/>
    <w:rsid w:val="004162B0"/>
    <w:rsid w:val="0041630E"/>
    <w:rsid w:val="0041645B"/>
    <w:rsid w:val="00416A84"/>
    <w:rsid w:val="004170C4"/>
    <w:rsid w:val="004170D9"/>
    <w:rsid w:val="004171BF"/>
    <w:rsid w:val="004173E4"/>
    <w:rsid w:val="004175D6"/>
    <w:rsid w:val="00417792"/>
    <w:rsid w:val="00417D51"/>
    <w:rsid w:val="00417E4C"/>
    <w:rsid w:val="00420236"/>
    <w:rsid w:val="00420938"/>
    <w:rsid w:val="00420AEB"/>
    <w:rsid w:val="00420B66"/>
    <w:rsid w:val="00421224"/>
    <w:rsid w:val="004212FB"/>
    <w:rsid w:val="0042131D"/>
    <w:rsid w:val="0042140F"/>
    <w:rsid w:val="004214B0"/>
    <w:rsid w:val="004216DC"/>
    <w:rsid w:val="00421ABF"/>
    <w:rsid w:val="00421B36"/>
    <w:rsid w:val="00421FC5"/>
    <w:rsid w:val="004220FF"/>
    <w:rsid w:val="00422347"/>
    <w:rsid w:val="004223D1"/>
    <w:rsid w:val="00422649"/>
    <w:rsid w:val="004226F3"/>
    <w:rsid w:val="00422879"/>
    <w:rsid w:val="00422A5C"/>
    <w:rsid w:val="00422BD8"/>
    <w:rsid w:val="00422C81"/>
    <w:rsid w:val="00422D07"/>
    <w:rsid w:val="00423362"/>
    <w:rsid w:val="004233E3"/>
    <w:rsid w:val="00423C2F"/>
    <w:rsid w:val="00423DEA"/>
    <w:rsid w:val="00423E72"/>
    <w:rsid w:val="00424040"/>
    <w:rsid w:val="004241B8"/>
    <w:rsid w:val="00424312"/>
    <w:rsid w:val="00424406"/>
    <w:rsid w:val="00424450"/>
    <w:rsid w:val="00424532"/>
    <w:rsid w:val="00424887"/>
    <w:rsid w:val="004248F8"/>
    <w:rsid w:val="00424914"/>
    <w:rsid w:val="00424BFD"/>
    <w:rsid w:val="00424EF9"/>
    <w:rsid w:val="00425587"/>
    <w:rsid w:val="00425798"/>
    <w:rsid w:val="004259E6"/>
    <w:rsid w:val="00425A91"/>
    <w:rsid w:val="00425BE0"/>
    <w:rsid w:val="00425DD3"/>
    <w:rsid w:val="00425F94"/>
    <w:rsid w:val="00426107"/>
    <w:rsid w:val="00426731"/>
    <w:rsid w:val="00426777"/>
    <w:rsid w:val="004268CA"/>
    <w:rsid w:val="00426A5B"/>
    <w:rsid w:val="00426C0D"/>
    <w:rsid w:val="00427059"/>
    <w:rsid w:val="00427164"/>
    <w:rsid w:val="0042727E"/>
    <w:rsid w:val="00427576"/>
    <w:rsid w:val="00427673"/>
    <w:rsid w:val="00427685"/>
    <w:rsid w:val="00427F4B"/>
    <w:rsid w:val="00430404"/>
    <w:rsid w:val="00430590"/>
    <w:rsid w:val="00430637"/>
    <w:rsid w:val="00431196"/>
    <w:rsid w:val="00431812"/>
    <w:rsid w:val="0043188D"/>
    <w:rsid w:val="00431AA8"/>
    <w:rsid w:val="00432504"/>
    <w:rsid w:val="0043273C"/>
    <w:rsid w:val="004327DB"/>
    <w:rsid w:val="00432ABE"/>
    <w:rsid w:val="0043305D"/>
    <w:rsid w:val="004330A4"/>
    <w:rsid w:val="0043315D"/>
    <w:rsid w:val="004333EB"/>
    <w:rsid w:val="00433531"/>
    <w:rsid w:val="00433773"/>
    <w:rsid w:val="00433ACA"/>
    <w:rsid w:val="004342CB"/>
    <w:rsid w:val="004343CF"/>
    <w:rsid w:val="00434833"/>
    <w:rsid w:val="004348F5"/>
    <w:rsid w:val="00434B80"/>
    <w:rsid w:val="00434BF6"/>
    <w:rsid w:val="00434EF2"/>
    <w:rsid w:val="00434F18"/>
    <w:rsid w:val="00435952"/>
    <w:rsid w:val="00435A79"/>
    <w:rsid w:val="00435D5D"/>
    <w:rsid w:val="00435F49"/>
    <w:rsid w:val="004360FB"/>
    <w:rsid w:val="004362F2"/>
    <w:rsid w:val="00436406"/>
    <w:rsid w:val="004364AD"/>
    <w:rsid w:val="0043685C"/>
    <w:rsid w:val="00436865"/>
    <w:rsid w:val="00436D1E"/>
    <w:rsid w:val="00436D70"/>
    <w:rsid w:val="00436DA4"/>
    <w:rsid w:val="004370BE"/>
    <w:rsid w:val="0043721F"/>
    <w:rsid w:val="00437519"/>
    <w:rsid w:val="0043753B"/>
    <w:rsid w:val="00437B76"/>
    <w:rsid w:val="00437BE3"/>
    <w:rsid w:val="00437CA0"/>
    <w:rsid w:val="00437EE2"/>
    <w:rsid w:val="0044028C"/>
    <w:rsid w:val="004404C7"/>
    <w:rsid w:val="00440763"/>
    <w:rsid w:val="0044090B"/>
    <w:rsid w:val="004409CE"/>
    <w:rsid w:val="00440ECB"/>
    <w:rsid w:val="00441034"/>
    <w:rsid w:val="004411E0"/>
    <w:rsid w:val="00441306"/>
    <w:rsid w:val="00441363"/>
    <w:rsid w:val="004414B6"/>
    <w:rsid w:val="004414DA"/>
    <w:rsid w:val="004416AC"/>
    <w:rsid w:val="00441DD9"/>
    <w:rsid w:val="00441E75"/>
    <w:rsid w:val="00442092"/>
    <w:rsid w:val="00442136"/>
    <w:rsid w:val="00442BDC"/>
    <w:rsid w:val="00442DF6"/>
    <w:rsid w:val="00442F73"/>
    <w:rsid w:val="00443423"/>
    <w:rsid w:val="004434CB"/>
    <w:rsid w:val="00443578"/>
    <w:rsid w:val="004435C2"/>
    <w:rsid w:val="004435D1"/>
    <w:rsid w:val="00443CF6"/>
    <w:rsid w:val="00443D63"/>
    <w:rsid w:val="00443D69"/>
    <w:rsid w:val="00443E01"/>
    <w:rsid w:val="00443E41"/>
    <w:rsid w:val="00444327"/>
    <w:rsid w:val="00444862"/>
    <w:rsid w:val="00445951"/>
    <w:rsid w:val="004459E8"/>
    <w:rsid w:val="00445C3A"/>
    <w:rsid w:val="00445F43"/>
    <w:rsid w:val="0044616E"/>
    <w:rsid w:val="004461C0"/>
    <w:rsid w:val="00446582"/>
    <w:rsid w:val="00446977"/>
    <w:rsid w:val="00446B32"/>
    <w:rsid w:val="00446C7F"/>
    <w:rsid w:val="00446CC7"/>
    <w:rsid w:val="00447430"/>
    <w:rsid w:val="00447DA4"/>
    <w:rsid w:val="00447F32"/>
    <w:rsid w:val="00447F84"/>
    <w:rsid w:val="0045082B"/>
    <w:rsid w:val="0045092C"/>
    <w:rsid w:val="00450E08"/>
    <w:rsid w:val="00450F0B"/>
    <w:rsid w:val="0045124E"/>
    <w:rsid w:val="00451689"/>
    <w:rsid w:val="004518F2"/>
    <w:rsid w:val="004518FE"/>
    <w:rsid w:val="00451A98"/>
    <w:rsid w:val="00451AA7"/>
    <w:rsid w:val="00451AE0"/>
    <w:rsid w:val="004523FB"/>
    <w:rsid w:val="00452427"/>
    <w:rsid w:val="0045252C"/>
    <w:rsid w:val="004525C7"/>
    <w:rsid w:val="0045286D"/>
    <w:rsid w:val="00452A53"/>
    <w:rsid w:val="00452D13"/>
    <w:rsid w:val="00452E6A"/>
    <w:rsid w:val="004530B8"/>
    <w:rsid w:val="00453112"/>
    <w:rsid w:val="00453231"/>
    <w:rsid w:val="00453DBA"/>
    <w:rsid w:val="00453DC0"/>
    <w:rsid w:val="00453F24"/>
    <w:rsid w:val="00453FA2"/>
    <w:rsid w:val="00454664"/>
    <w:rsid w:val="00454F5C"/>
    <w:rsid w:val="004553FD"/>
    <w:rsid w:val="0045542A"/>
    <w:rsid w:val="0045553E"/>
    <w:rsid w:val="004555E4"/>
    <w:rsid w:val="00455887"/>
    <w:rsid w:val="00455A16"/>
    <w:rsid w:val="00455B2F"/>
    <w:rsid w:val="00455EBF"/>
    <w:rsid w:val="00455EC0"/>
    <w:rsid w:val="0045635F"/>
    <w:rsid w:val="004563F3"/>
    <w:rsid w:val="00456523"/>
    <w:rsid w:val="00456607"/>
    <w:rsid w:val="00456737"/>
    <w:rsid w:val="004573A9"/>
    <w:rsid w:val="004573D4"/>
    <w:rsid w:val="004573DD"/>
    <w:rsid w:val="004577B8"/>
    <w:rsid w:val="00457945"/>
    <w:rsid w:val="0045796E"/>
    <w:rsid w:val="00457F77"/>
    <w:rsid w:val="00460139"/>
    <w:rsid w:val="00460233"/>
    <w:rsid w:val="00460431"/>
    <w:rsid w:val="0046056D"/>
    <w:rsid w:val="00460868"/>
    <w:rsid w:val="004608C1"/>
    <w:rsid w:val="00460EB5"/>
    <w:rsid w:val="004613A1"/>
    <w:rsid w:val="004614A7"/>
    <w:rsid w:val="00461B57"/>
    <w:rsid w:val="00461C34"/>
    <w:rsid w:val="00461C3B"/>
    <w:rsid w:val="00461E3B"/>
    <w:rsid w:val="004625E8"/>
    <w:rsid w:val="00462774"/>
    <w:rsid w:val="00462BA2"/>
    <w:rsid w:val="00463075"/>
    <w:rsid w:val="004630E6"/>
    <w:rsid w:val="0046322E"/>
    <w:rsid w:val="00463307"/>
    <w:rsid w:val="00463FE4"/>
    <w:rsid w:val="0046430D"/>
    <w:rsid w:val="00464897"/>
    <w:rsid w:val="00464F21"/>
    <w:rsid w:val="0046520E"/>
    <w:rsid w:val="004652AE"/>
    <w:rsid w:val="004654E0"/>
    <w:rsid w:val="004655F1"/>
    <w:rsid w:val="004655FA"/>
    <w:rsid w:val="004658B6"/>
    <w:rsid w:val="00465998"/>
    <w:rsid w:val="0046676B"/>
    <w:rsid w:val="00466AA1"/>
    <w:rsid w:val="00466B94"/>
    <w:rsid w:val="00466D52"/>
    <w:rsid w:val="004672DE"/>
    <w:rsid w:val="0046744E"/>
    <w:rsid w:val="004674B4"/>
    <w:rsid w:val="0046752D"/>
    <w:rsid w:val="00467581"/>
    <w:rsid w:val="004677B8"/>
    <w:rsid w:val="0046791E"/>
    <w:rsid w:val="004679D9"/>
    <w:rsid w:val="00467BCB"/>
    <w:rsid w:val="00467EF5"/>
    <w:rsid w:val="0047003D"/>
    <w:rsid w:val="004701D4"/>
    <w:rsid w:val="004709E1"/>
    <w:rsid w:val="00470D4D"/>
    <w:rsid w:val="00470F27"/>
    <w:rsid w:val="00471180"/>
    <w:rsid w:val="0047150E"/>
    <w:rsid w:val="0047162F"/>
    <w:rsid w:val="0047185D"/>
    <w:rsid w:val="00471A39"/>
    <w:rsid w:val="00471D62"/>
    <w:rsid w:val="00472524"/>
    <w:rsid w:val="0047257C"/>
    <w:rsid w:val="00472818"/>
    <w:rsid w:val="00472909"/>
    <w:rsid w:val="00472CBF"/>
    <w:rsid w:val="00472CF4"/>
    <w:rsid w:val="00472CFF"/>
    <w:rsid w:val="004734EB"/>
    <w:rsid w:val="004737D4"/>
    <w:rsid w:val="00473B2D"/>
    <w:rsid w:val="00473C1E"/>
    <w:rsid w:val="00473C69"/>
    <w:rsid w:val="0047420A"/>
    <w:rsid w:val="00474616"/>
    <w:rsid w:val="00474B3A"/>
    <w:rsid w:val="00474B8D"/>
    <w:rsid w:val="00474C6C"/>
    <w:rsid w:val="00474E43"/>
    <w:rsid w:val="004750A9"/>
    <w:rsid w:val="004750F1"/>
    <w:rsid w:val="0047514E"/>
    <w:rsid w:val="0047523A"/>
    <w:rsid w:val="004752EB"/>
    <w:rsid w:val="004753F7"/>
    <w:rsid w:val="0047568C"/>
    <w:rsid w:val="00475A1D"/>
    <w:rsid w:val="00476334"/>
    <w:rsid w:val="0047669F"/>
    <w:rsid w:val="004768A6"/>
    <w:rsid w:val="0047693F"/>
    <w:rsid w:val="0047698E"/>
    <w:rsid w:val="00476A8B"/>
    <w:rsid w:val="00476EE6"/>
    <w:rsid w:val="004770C2"/>
    <w:rsid w:val="00477630"/>
    <w:rsid w:val="0047791A"/>
    <w:rsid w:val="0047793B"/>
    <w:rsid w:val="00477F91"/>
    <w:rsid w:val="00480267"/>
    <w:rsid w:val="004803BD"/>
    <w:rsid w:val="00480527"/>
    <w:rsid w:val="004806D7"/>
    <w:rsid w:val="00480779"/>
    <w:rsid w:val="0048092A"/>
    <w:rsid w:val="00480A40"/>
    <w:rsid w:val="00480DA9"/>
    <w:rsid w:val="00480EF8"/>
    <w:rsid w:val="00480F16"/>
    <w:rsid w:val="004810DF"/>
    <w:rsid w:val="004811EB"/>
    <w:rsid w:val="004819E9"/>
    <w:rsid w:val="00481AC1"/>
    <w:rsid w:val="004823BC"/>
    <w:rsid w:val="0048259B"/>
    <w:rsid w:val="0048273B"/>
    <w:rsid w:val="004829AF"/>
    <w:rsid w:val="00482B2A"/>
    <w:rsid w:val="00482CEE"/>
    <w:rsid w:val="00483143"/>
    <w:rsid w:val="00483462"/>
    <w:rsid w:val="00483544"/>
    <w:rsid w:val="0048377C"/>
    <w:rsid w:val="00483A6D"/>
    <w:rsid w:val="00483B32"/>
    <w:rsid w:val="00483EE7"/>
    <w:rsid w:val="00483F4F"/>
    <w:rsid w:val="00484199"/>
    <w:rsid w:val="0048443B"/>
    <w:rsid w:val="00484532"/>
    <w:rsid w:val="00484676"/>
    <w:rsid w:val="004846E5"/>
    <w:rsid w:val="004848DB"/>
    <w:rsid w:val="0048492C"/>
    <w:rsid w:val="00484B83"/>
    <w:rsid w:val="00484DD4"/>
    <w:rsid w:val="00484F68"/>
    <w:rsid w:val="00485133"/>
    <w:rsid w:val="004854B9"/>
    <w:rsid w:val="004856A0"/>
    <w:rsid w:val="004859A7"/>
    <w:rsid w:val="00485C01"/>
    <w:rsid w:val="00485CF3"/>
    <w:rsid w:val="0048607E"/>
    <w:rsid w:val="00486281"/>
    <w:rsid w:val="00486369"/>
    <w:rsid w:val="0048638A"/>
    <w:rsid w:val="00486636"/>
    <w:rsid w:val="004867D2"/>
    <w:rsid w:val="004869DF"/>
    <w:rsid w:val="00486B93"/>
    <w:rsid w:val="004870DA"/>
    <w:rsid w:val="0048716E"/>
    <w:rsid w:val="00487251"/>
    <w:rsid w:val="00487623"/>
    <w:rsid w:val="004876D1"/>
    <w:rsid w:val="0048789E"/>
    <w:rsid w:val="004879C5"/>
    <w:rsid w:val="00490268"/>
    <w:rsid w:val="004904EF"/>
    <w:rsid w:val="004905C1"/>
    <w:rsid w:val="00490643"/>
    <w:rsid w:val="00490768"/>
    <w:rsid w:val="00490A38"/>
    <w:rsid w:val="004912B8"/>
    <w:rsid w:val="004913AE"/>
    <w:rsid w:val="0049164F"/>
    <w:rsid w:val="00491CEC"/>
    <w:rsid w:val="00491E41"/>
    <w:rsid w:val="004926EF"/>
    <w:rsid w:val="0049284B"/>
    <w:rsid w:val="00492A05"/>
    <w:rsid w:val="00492CDD"/>
    <w:rsid w:val="00492D06"/>
    <w:rsid w:val="00492D37"/>
    <w:rsid w:val="00492F0A"/>
    <w:rsid w:val="00492F97"/>
    <w:rsid w:val="004930DB"/>
    <w:rsid w:val="00493103"/>
    <w:rsid w:val="00493455"/>
    <w:rsid w:val="00493912"/>
    <w:rsid w:val="00493B29"/>
    <w:rsid w:val="00493E04"/>
    <w:rsid w:val="00493F6A"/>
    <w:rsid w:val="00494076"/>
    <w:rsid w:val="004941F2"/>
    <w:rsid w:val="00494508"/>
    <w:rsid w:val="0049460E"/>
    <w:rsid w:val="004947DC"/>
    <w:rsid w:val="00494D2C"/>
    <w:rsid w:val="00494E2D"/>
    <w:rsid w:val="00494F53"/>
    <w:rsid w:val="0049520F"/>
    <w:rsid w:val="00495225"/>
    <w:rsid w:val="004953FB"/>
    <w:rsid w:val="004954F9"/>
    <w:rsid w:val="00495E44"/>
    <w:rsid w:val="0049622D"/>
    <w:rsid w:val="004967B5"/>
    <w:rsid w:val="00496847"/>
    <w:rsid w:val="004968F7"/>
    <w:rsid w:val="00496B69"/>
    <w:rsid w:val="00496B6B"/>
    <w:rsid w:val="00496D89"/>
    <w:rsid w:val="0049713E"/>
    <w:rsid w:val="00497371"/>
    <w:rsid w:val="004973AC"/>
    <w:rsid w:val="00497637"/>
    <w:rsid w:val="004976AC"/>
    <w:rsid w:val="00497883"/>
    <w:rsid w:val="00497CC4"/>
    <w:rsid w:val="00497D83"/>
    <w:rsid w:val="00497DB9"/>
    <w:rsid w:val="00497DEF"/>
    <w:rsid w:val="004A00C5"/>
    <w:rsid w:val="004A045E"/>
    <w:rsid w:val="004A050B"/>
    <w:rsid w:val="004A09EB"/>
    <w:rsid w:val="004A0E54"/>
    <w:rsid w:val="004A1288"/>
    <w:rsid w:val="004A15A2"/>
    <w:rsid w:val="004A1641"/>
    <w:rsid w:val="004A16D8"/>
    <w:rsid w:val="004A1EC2"/>
    <w:rsid w:val="004A212E"/>
    <w:rsid w:val="004A22EB"/>
    <w:rsid w:val="004A23AE"/>
    <w:rsid w:val="004A23D5"/>
    <w:rsid w:val="004A29AA"/>
    <w:rsid w:val="004A2A18"/>
    <w:rsid w:val="004A30B9"/>
    <w:rsid w:val="004A3630"/>
    <w:rsid w:val="004A37B9"/>
    <w:rsid w:val="004A38D8"/>
    <w:rsid w:val="004A4026"/>
    <w:rsid w:val="004A41B4"/>
    <w:rsid w:val="004A42F1"/>
    <w:rsid w:val="004A463E"/>
    <w:rsid w:val="004A4837"/>
    <w:rsid w:val="004A5046"/>
    <w:rsid w:val="004A5085"/>
    <w:rsid w:val="004A5142"/>
    <w:rsid w:val="004A540F"/>
    <w:rsid w:val="004A5550"/>
    <w:rsid w:val="004A57C1"/>
    <w:rsid w:val="004A591E"/>
    <w:rsid w:val="004A5D7F"/>
    <w:rsid w:val="004A5E7C"/>
    <w:rsid w:val="004A5F24"/>
    <w:rsid w:val="004A65A6"/>
    <w:rsid w:val="004A6AA9"/>
    <w:rsid w:val="004A6E8A"/>
    <w:rsid w:val="004A710F"/>
    <w:rsid w:val="004A74C1"/>
    <w:rsid w:val="004A755C"/>
    <w:rsid w:val="004A7836"/>
    <w:rsid w:val="004A7E61"/>
    <w:rsid w:val="004B05B8"/>
    <w:rsid w:val="004B09D0"/>
    <w:rsid w:val="004B0A8D"/>
    <w:rsid w:val="004B0D95"/>
    <w:rsid w:val="004B1362"/>
    <w:rsid w:val="004B157F"/>
    <w:rsid w:val="004B17C5"/>
    <w:rsid w:val="004B1922"/>
    <w:rsid w:val="004B1984"/>
    <w:rsid w:val="004B1B50"/>
    <w:rsid w:val="004B210C"/>
    <w:rsid w:val="004B2541"/>
    <w:rsid w:val="004B2BCD"/>
    <w:rsid w:val="004B2D45"/>
    <w:rsid w:val="004B2EC3"/>
    <w:rsid w:val="004B305B"/>
    <w:rsid w:val="004B31AB"/>
    <w:rsid w:val="004B3F46"/>
    <w:rsid w:val="004B3FAD"/>
    <w:rsid w:val="004B437F"/>
    <w:rsid w:val="004B44A2"/>
    <w:rsid w:val="004B48DF"/>
    <w:rsid w:val="004B4B7B"/>
    <w:rsid w:val="004B4BAC"/>
    <w:rsid w:val="004B4BCB"/>
    <w:rsid w:val="004B4C72"/>
    <w:rsid w:val="004B4F23"/>
    <w:rsid w:val="004B4F60"/>
    <w:rsid w:val="004B50D6"/>
    <w:rsid w:val="004B510E"/>
    <w:rsid w:val="004B5192"/>
    <w:rsid w:val="004B5201"/>
    <w:rsid w:val="004B5973"/>
    <w:rsid w:val="004B5A92"/>
    <w:rsid w:val="004B5BE8"/>
    <w:rsid w:val="004B5D98"/>
    <w:rsid w:val="004B604E"/>
    <w:rsid w:val="004B60CB"/>
    <w:rsid w:val="004B63FB"/>
    <w:rsid w:val="004B64B7"/>
    <w:rsid w:val="004B67A8"/>
    <w:rsid w:val="004B68A5"/>
    <w:rsid w:val="004B6F53"/>
    <w:rsid w:val="004B7023"/>
    <w:rsid w:val="004B71B5"/>
    <w:rsid w:val="004B78C5"/>
    <w:rsid w:val="004C003F"/>
    <w:rsid w:val="004C0099"/>
    <w:rsid w:val="004C0A77"/>
    <w:rsid w:val="004C1060"/>
    <w:rsid w:val="004C1373"/>
    <w:rsid w:val="004C1548"/>
    <w:rsid w:val="004C18B4"/>
    <w:rsid w:val="004C1C14"/>
    <w:rsid w:val="004C1E8D"/>
    <w:rsid w:val="004C21F4"/>
    <w:rsid w:val="004C220D"/>
    <w:rsid w:val="004C23A6"/>
    <w:rsid w:val="004C2650"/>
    <w:rsid w:val="004C2FB3"/>
    <w:rsid w:val="004C35FD"/>
    <w:rsid w:val="004C364D"/>
    <w:rsid w:val="004C37EC"/>
    <w:rsid w:val="004C3885"/>
    <w:rsid w:val="004C3A65"/>
    <w:rsid w:val="004C3CD4"/>
    <w:rsid w:val="004C3EAD"/>
    <w:rsid w:val="004C3F13"/>
    <w:rsid w:val="004C47F1"/>
    <w:rsid w:val="004C49E5"/>
    <w:rsid w:val="004C4CAF"/>
    <w:rsid w:val="004C4F1A"/>
    <w:rsid w:val="004C5034"/>
    <w:rsid w:val="004C5106"/>
    <w:rsid w:val="004C518A"/>
    <w:rsid w:val="004C54A0"/>
    <w:rsid w:val="004C55FB"/>
    <w:rsid w:val="004C5B26"/>
    <w:rsid w:val="004C5E95"/>
    <w:rsid w:val="004C5F35"/>
    <w:rsid w:val="004C6A6D"/>
    <w:rsid w:val="004C6D8E"/>
    <w:rsid w:val="004C6E3A"/>
    <w:rsid w:val="004C6F80"/>
    <w:rsid w:val="004C7476"/>
    <w:rsid w:val="004C7931"/>
    <w:rsid w:val="004C794C"/>
    <w:rsid w:val="004C7E79"/>
    <w:rsid w:val="004C7F32"/>
    <w:rsid w:val="004D013C"/>
    <w:rsid w:val="004D036E"/>
    <w:rsid w:val="004D03C4"/>
    <w:rsid w:val="004D0A35"/>
    <w:rsid w:val="004D1150"/>
    <w:rsid w:val="004D1264"/>
    <w:rsid w:val="004D1443"/>
    <w:rsid w:val="004D1647"/>
    <w:rsid w:val="004D1A1E"/>
    <w:rsid w:val="004D26BF"/>
    <w:rsid w:val="004D2795"/>
    <w:rsid w:val="004D27A9"/>
    <w:rsid w:val="004D3060"/>
    <w:rsid w:val="004D310A"/>
    <w:rsid w:val="004D311E"/>
    <w:rsid w:val="004D38C6"/>
    <w:rsid w:val="004D3A85"/>
    <w:rsid w:val="004D3CA5"/>
    <w:rsid w:val="004D3F19"/>
    <w:rsid w:val="004D4013"/>
    <w:rsid w:val="004D4051"/>
    <w:rsid w:val="004D4182"/>
    <w:rsid w:val="004D43E4"/>
    <w:rsid w:val="004D44CC"/>
    <w:rsid w:val="004D44D5"/>
    <w:rsid w:val="004D4BCF"/>
    <w:rsid w:val="004D4F94"/>
    <w:rsid w:val="004D50B7"/>
    <w:rsid w:val="004D50E5"/>
    <w:rsid w:val="004D55B6"/>
    <w:rsid w:val="004D587F"/>
    <w:rsid w:val="004D58BD"/>
    <w:rsid w:val="004D5A70"/>
    <w:rsid w:val="004D5DD6"/>
    <w:rsid w:val="004D633D"/>
    <w:rsid w:val="004D636D"/>
    <w:rsid w:val="004D6A1F"/>
    <w:rsid w:val="004D6E75"/>
    <w:rsid w:val="004D7666"/>
    <w:rsid w:val="004D7681"/>
    <w:rsid w:val="004D7CBB"/>
    <w:rsid w:val="004D7CC5"/>
    <w:rsid w:val="004E011E"/>
    <w:rsid w:val="004E0491"/>
    <w:rsid w:val="004E0773"/>
    <w:rsid w:val="004E0924"/>
    <w:rsid w:val="004E1038"/>
    <w:rsid w:val="004E12B4"/>
    <w:rsid w:val="004E167D"/>
    <w:rsid w:val="004E19A6"/>
    <w:rsid w:val="004E1B34"/>
    <w:rsid w:val="004E1D3C"/>
    <w:rsid w:val="004E201A"/>
    <w:rsid w:val="004E2061"/>
    <w:rsid w:val="004E238D"/>
    <w:rsid w:val="004E27E6"/>
    <w:rsid w:val="004E2B8E"/>
    <w:rsid w:val="004E2D39"/>
    <w:rsid w:val="004E3059"/>
    <w:rsid w:val="004E31A6"/>
    <w:rsid w:val="004E35C0"/>
    <w:rsid w:val="004E37B0"/>
    <w:rsid w:val="004E390B"/>
    <w:rsid w:val="004E3D1F"/>
    <w:rsid w:val="004E3DD5"/>
    <w:rsid w:val="004E3F4F"/>
    <w:rsid w:val="004E4179"/>
    <w:rsid w:val="004E430E"/>
    <w:rsid w:val="004E44DD"/>
    <w:rsid w:val="004E460F"/>
    <w:rsid w:val="004E4A73"/>
    <w:rsid w:val="004E4B31"/>
    <w:rsid w:val="004E4B59"/>
    <w:rsid w:val="004E5102"/>
    <w:rsid w:val="004E51FA"/>
    <w:rsid w:val="004E586C"/>
    <w:rsid w:val="004E5D00"/>
    <w:rsid w:val="004E5F43"/>
    <w:rsid w:val="004E603F"/>
    <w:rsid w:val="004E635D"/>
    <w:rsid w:val="004E63AD"/>
    <w:rsid w:val="004E6415"/>
    <w:rsid w:val="004E66B0"/>
    <w:rsid w:val="004E6821"/>
    <w:rsid w:val="004E6A94"/>
    <w:rsid w:val="004E6B29"/>
    <w:rsid w:val="004E6C47"/>
    <w:rsid w:val="004E6D8A"/>
    <w:rsid w:val="004E6E5C"/>
    <w:rsid w:val="004E6F97"/>
    <w:rsid w:val="004E7136"/>
    <w:rsid w:val="004E73ED"/>
    <w:rsid w:val="004E76A2"/>
    <w:rsid w:val="004E7723"/>
    <w:rsid w:val="004E78B2"/>
    <w:rsid w:val="004E79E8"/>
    <w:rsid w:val="004E7D92"/>
    <w:rsid w:val="004E7FC2"/>
    <w:rsid w:val="004F079E"/>
    <w:rsid w:val="004F0990"/>
    <w:rsid w:val="004F0C27"/>
    <w:rsid w:val="004F0D02"/>
    <w:rsid w:val="004F0E44"/>
    <w:rsid w:val="004F123E"/>
    <w:rsid w:val="004F12B3"/>
    <w:rsid w:val="004F1725"/>
    <w:rsid w:val="004F185D"/>
    <w:rsid w:val="004F2030"/>
    <w:rsid w:val="004F20CA"/>
    <w:rsid w:val="004F24C4"/>
    <w:rsid w:val="004F2645"/>
    <w:rsid w:val="004F2675"/>
    <w:rsid w:val="004F271C"/>
    <w:rsid w:val="004F277C"/>
    <w:rsid w:val="004F2AED"/>
    <w:rsid w:val="004F2F70"/>
    <w:rsid w:val="004F2FF7"/>
    <w:rsid w:val="004F3888"/>
    <w:rsid w:val="004F3A25"/>
    <w:rsid w:val="004F3DA9"/>
    <w:rsid w:val="004F3F3C"/>
    <w:rsid w:val="004F3FA5"/>
    <w:rsid w:val="004F43EA"/>
    <w:rsid w:val="004F459F"/>
    <w:rsid w:val="004F483D"/>
    <w:rsid w:val="004F48AA"/>
    <w:rsid w:val="004F49AA"/>
    <w:rsid w:val="004F4D5D"/>
    <w:rsid w:val="004F4DCB"/>
    <w:rsid w:val="004F503D"/>
    <w:rsid w:val="004F5415"/>
    <w:rsid w:val="004F5484"/>
    <w:rsid w:val="004F55F4"/>
    <w:rsid w:val="004F5A49"/>
    <w:rsid w:val="004F5AA2"/>
    <w:rsid w:val="004F5C22"/>
    <w:rsid w:val="004F5EF1"/>
    <w:rsid w:val="004F61A7"/>
    <w:rsid w:val="004F6768"/>
    <w:rsid w:val="004F69E1"/>
    <w:rsid w:val="004F6F29"/>
    <w:rsid w:val="004F6FDE"/>
    <w:rsid w:val="004F7056"/>
    <w:rsid w:val="004F71A7"/>
    <w:rsid w:val="004F72D6"/>
    <w:rsid w:val="004F75E9"/>
    <w:rsid w:val="004F781E"/>
    <w:rsid w:val="004F7853"/>
    <w:rsid w:val="004F79BD"/>
    <w:rsid w:val="004F7C36"/>
    <w:rsid w:val="00500223"/>
    <w:rsid w:val="005006EE"/>
    <w:rsid w:val="00500786"/>
    <w:rsid w:val="00500A42"/>
    <w:rsid w:val="00500AEC"/>
    <w:rsid w:val="00500B02"/>
    <w:rsid w:val="00500C7A"/>
    <w:rsid w:val="00500C7C"/>
    <w:rsid w:val="00501161"/>
    <w:rsid w:val="0050127B"/>
    <w:rsid w:val="005012B1"/>
    <w:rsid w:val="00502059"/>
    <w:rsid w:val="005020B4"/>
    <w:rsid w:val="0050223E"/>
    <w:rsid w:val="00502553"/>
    <w:rsid w:val="005028DE"/>
    <w:rsid w:val="00502BC1"/>
    <w:rsid w:val="00502E5F"/>
    <w:rsid w:val="00503762"/>
    <w:rsid w:val="00503BE8"/>
    <w:rsid w:val="00503C61"/>
    <w:rsid w:val="00503DCC"/>
    <w:rsid w:val="00503EA4"/>
    <w:rsid w:val="005045B2"/>
    <w:rsid w:val="00504686"/>
    <w:rsid w:val="0050485A"/>
    <w:rsid w:val="00504B2B"/>
    <w:rsid w:val="00504DDC"/>
    <w:rsid w:val="00504F4A"/>
    <w:rsid w:val="005050BF"/>
    <w:rsid w:val="005053E4"/>
    <w:rsid w:val="005054B7"/>
    <w:rsid w:val="0050564E"/>
    <w:rsid w:val="0050572A"/>
    <w:rsid w:val="00505AEE"/>
    <w:rsid w:val="00505DCD"/>
    <w:rsid w:val="00506972"/>
    <w:rsid w:val="00506A3A"/>
    <w:rsid w:val="00506A3B"/>
    <w:rsid w:val="00506B34"/>
    <w:rsid w:val="00506B98"/>
    <w:rsid w:val="00506C3F"/>
    <w:rsid w:val="00506CA0"/>
    <w:rsid w:val="005073BA"/>
    <w:rsid w:val="005079EF"/>
    <w:rsid w:val="00507E05"/>
    <w:rsid w:val="0051007B"/>
    <w:rsid w:val="005102D6"/>
    <w:rsid w:val="00510626"/>
    <w:rsid w:val="00510635"/>
    <w:rsid w:val="005106A5"/>
    <w:rsid w:val="00510714"/>
    <w:rsid w:val="00511396"/>
    <w:rsid w:val="0051165F"/>
    <w:rsid w:val="0051186F"/>
    <w:rsid w:val="00511C0C"/>
    <w:rsid w:val="00511DA6"/>
    <w:rsid w:val="0051200F"/>
    <w:rsid w:val="005122AE"/>
    <w:rsid w:val="0051246C"/>
    <w:rsid w:val="00512640"/>
    <w:rsid w:val="00512668"/>
    <w:rsid w:val="00512708"/>
    <w:rsid w:val="0051283D"/>
    <w:rsid w:val="0051299A"/>
    <w:rsid w:val="00512A76"/>
    <w:rsid w:val="00512B9A"/>
    <w:rsid w:val="005130A7"/>
    <w:rsid w:val="005132E9"/>
    <w:rsid w:val="005133E3"/>
    <w:rsid w:val="00513671"/>
    <w:rsid w:val="005136FD"/>
    <w:rsid w:val="00513778"/>
    <w:rsid w:val="00513A2F"/>
    <w:rsid w:val="00513A30"/>
    <w:rsid w:val="00513B02"/>
    <w:rsid w:val="00513B56"/>
    <w:rsid w:val="00513D1C"/>
    <w:rsid w:val="00513DE6"/>
    <w:rsid w:val="00513FDE"/>
    <w:rsid w:val="00514489"/>
    <w:rsid w:val="00514720"/>
    <w:rsid w:val="005147D0"/>
    <w:rsid w:val="00514A1C"/>
    <w:rsid w:val="00514BFC"/>
    <w:rsid w:val="00514C97"/>
    <w:rsid w:val="005155C3"/>
    <w:rsid w:val="005157F6"/>
    <w:rsid w:val="00515AC4"/>
    <w:rsid w:val="00515BC1"/>
    <w:rsid w:val="00515C66"/>
    <w:rsid w:val="00515D3C"/>
    <w:rsid w:val="00516694"/>
    <w:rsid w:val="00516A6E"/>
    <w:rsid w:val="00516FEB"/>
    <w:rsid w:val="005171D6"/>
    <w:rsid w:val="005173BB"/>
    <w:rsid w:val="00517644"/>
    <w:rsid w:val="00517B97"/>
    <w:rsid w:val="00517C54"/>
    <w:rsid w:val="00517D93"/>
    <w:rsid w:val="00517F5D"/>
    <w:rsid w:val="005204EA"/>
    <w:rsid w:val="005206B3"/>
    <w:rsid w:val="005207D7"/>
    <w:rsid w:val="005207DF"/>
    <w:rsid w:val="00520847"/>
    <w:rsid w:val="00520E6B"/>
    <w:rsid w:val="00521200"/>
    <w:rsid w:val="0052155B"/>
    <w:rsid w:val="00521C44"/>
    <w:rsid w:val="00521D1A"/>
    <w:rsid w:val="00521D6A"/>
    <w:rsid w:val="00521DD8"/>
    <w:rsid w:val="00521F6F"/>
    <w:rsid w:val="005227EC"/>
    <w:rsid w:val="0052295D"/>
    <w:rsid w:val="00522E5C"/>
    <w:rsid w:val="005230FF"/>
    <w:rsid w:val="005231EA"/>
    <w:rsid w:val="00523268"/>
    <w:rsid w:val="005234D8"/>
    <w:rsid w:val="00523717"/>
    <w:rsid w:val="005237B0"/>
    <w:rsid w:val="00523861"/>
    <w:rsid w:val="00523935"/>
    <w:rsid w:val="00523981"/>
    <w:rsid w:val="00524D53"/>
    <w:rsid w:val="005254CC"/>
    <w:rsid w:val="005256C3"/>
    <w:rsid w:val="00526153"/>
    <w:rsid w:val="00526199"/>
    <w:rsid w:val="0052652E"/>
    <w:rsid w:val="00526579"/>
    <w:rsid w:val="00526670"/>
    <w:rsid w:val="00526720"/>
    <w:rsid w:val="00526886"/>
    <w:rsid w:val="005268CA"/>
    <w:rsid w:val="005268CC"/>
    <w:rsid w:val="00526C18"/>
    <w:rsid w:val="0052722C"/>
    <w:rsid w:val="00527449"/>
    <w:rsid w:val="0052756D"/>
    <w:rsid w:val="00527677"/>
    <w:rsid w:val="00527D97"/>
    <w:rsid w:val="005301AF"/>
    <w:rsid w:val="005302DC"/>
    <w:rsid w:val="00530435"/>
    <w:rsid w:val="005305EA"/>
    <w:rsid w:val="00530AB3"/>
    <w:rsid w:val="00530AE7"/>
    <w:rsid w:val="00530CBF"/>
    <w:rsid w:val="005317C4"/>
    <w:rsid w:val="0053195D"/>
    <w:rsid w:val="005319C2"/>
    <w:rsid w:val="00531A0B"/>
    <w:rsid w:val="00531B0F"/>
    <w:rsid w:val="00532329"/>
    <w:rsid w:val="005326B7"/>
    <w:rsid w:val="00532863"/>
    <w:rsid w:val="00532CBE"/>
    <w:rsid w:val="00532CFA"/>
    <w:rsid w:val="00532EDD"/>
    <w:rsid w:val="00532F94"/>
    <w:rsid w:val="00533055"/>
    <w:rsid w:val="005332D1"/>
    <w:rsid w:val="0053335C"/>
    <w:rsid w:val="00533570"/>
    <w:rsid w:val="0053370E"/>
    <w:rsid w:val="005337CA"/>
    <w:rsid w:val="0053388C"/>
    <w:rsid w:val="00533D7B"/>
    <w:rsid w:val="005340D7"/>
    <w:rsid w:val="0053426F"/>
    <w:rsid w:val="0053432A"/>
    <w:rsid w:val="0053438C"/>
    <w:rsid w:val="005349DB"/>
    <w:rsid w:val="00535E94"/>
    <w:rsid w:val="005360C3"/>
    <w:rsid w:val="00536202"/>
    <w:rsid w:val="00536792"/>
    <w:rsid w:val="005369BA"/>
    <w:rsid w:val="00536D13"/>
    <w:rsid w:val="00536D2E"/>
    <w:rsid w:val="005371AE"/>
    <w:rsid w:val="0053737A"/>
    <w:rsid w:val="005376A7"/>
    <w:rsid w:val="00537C02"/>
    <w:rsid w:val="005404D7"/>
    <w:rsid w:val="005405C8"/>
    <w:rsid w:val="00540743"/>
    <w:rsid w:val="0054095A"/>
    <w:rsid w:val="0054125F"/>
    <w:rsid w:val="0054133F"/>
    <w:rsid w:val="0054144E"/>
    <w:rsid w:val="00541803"/>
    <w:rsid w:val="00541877"/>
    <w:rsid w:val="00541988"/>
    <w:rsid w:val="00541BB7"/>
    <w:rsid w:val="00541CE5"/>
    <w:rsid w:val="00541D34"/>
    <w:rsid w:val="00541EB9"/>
    <w:rsid w:val="005422A9"/>
    <w:rsid w:val="005426FD"/>
    <w:rsid w:val="00542798"/>
    <w:rsid w:val="00542B5B"/>
    <w:rsid w:val="00542B82"/>
    <w:rsid w:val="00543D6C"/>
    <w:rsid w:val="0054425B"/>
    <w:rsid w:val="0054430F"/>
    <w:rsid w:val="0054441F"/>
    <w:rsid w:val="00544436"/>
    <w:rsid w:val="005446D2"/>
    <w:rsid w:val="0054480A"/>
    <w:rsid w:val="00544995"/>
    <w:rsid w:val="005449FA"/>
    <w:rsid w:val="00544A7D"/>
    <w:rsid w:val="00544BD9"/>
    <w:rsid w:val="00544D4A"/>
    <w:rsid w:val="00544ED6"/>
    <w:rsid w:val="00544EF9"/>
    <w:rsid w:val="00545426"/>
    <w:rsid w:val="0054546F"/>
    <w:rsid w:val="00545A65"/>
    <w:rsid w:val="00545A7D"/>
    <w:rsid w:val="00545DB8"/>
    <w:rsid w:val="005464B4"/>
    <w:rsid w:val="00546A35"/>
    <w:rsid w:val="00546AC2"/>
    <w:rsid w:val="00546B5A"/>
    <w:rsid w:val="00546C32"/>
    <w:rsid w:val="00546D88"/>
    <w:rsid w:val="005473B0"/>
    <w:rsid w:val="005476AF"/>
    <w:rsid w:val="00547734"/>
    <w:rsid w:val="00547A60"/>
    <w:rsid w:val="00547DE3"/>
    <w:rsid w:val="005501DB"/>
    <w:rsid w:val="00550442"/>
    <w:rsid w:val="00550701"/>
    <w:rsid w:val="00550D52"/>
    <w:rsid w:val="00550D77"/>
    <w:rsid w:val="00550D7A"/>
    <w:rsid w:val="00550F5D"/>
    <w:rsid w:val="00551115"/>
    <w:rsid w:val="00551134"/>
    <w:rsid w:val="0055132E"/>
    <w:rsid w:val="00551BF9"/>
    <w:rsid w:val="00551C12"/>
    <w:rsid w:val="00551FD2"/>
    <w:rsid w:val="005521BF"/>
    <w:rsid w:val="00552583"/>
    <w:rsid w:val="0055281C"/>
    <w:rsid w:val="005528BE"/>
    <w:rsid w:val="00552C03"/>
    <w:rsid w:val="00552F4A"/>
    <w:rsid w:val="00553012"/>
    <w:rsid w:val="00553367"/>
    <w:rsid w:val="005535E6"/>
    <w:rsid w:val="00553796"/>
    <w:rsid w:val="00553987"/>
    <w:rsid w:val="00553AC0"/>
    <w:rsid w:val="00553D2B"/>
    <w:rsid w:val="00553DD5"/>
    <w:rsid w:val="00553E9B"/>
    <w:rsid w:val="005541A7"/>
    <w:rsid w:val="00554430"/>
    <w:rsid w:val="00554527"/>
    <w:rsid w:val="005546F2"/>
    <w:rsid w:val="00554BA8"/>
    <w:rsid w:val="00554D38"/>
    <w:rsid w:val="0055515B"/>
    <w:rsid w:val="00555256"/>
    <w:rsid w:val="005553E3"/>
    <w:rsid w:val="0055545F"/>
    <w:rsid w:val="0055557F"/>
    <w:rsid w:val="005559CB"/>
    <w:rsid w:val="00555A0B"/>
    <w:rsid w:val="00556DC2"/>
    <w:rsid w:val="00557147"/>
    <w:rsid w:val="005573DA"/>
    <w:rsid w:val="005576E6"/>
    <w:rsid w:val="005577E9"/>
    <w:rsid w:val="005579F9"/>
    <w:rsid w:val="00557A09"/>
    <w:rsid w:val="00557D1D"/>
    <w:rsid w:val="00557E26"/>
    <w:rsid w:val="005603A2"/>
    <w:rsid w:val="005606DB"/>
    <w:rsid w:val="00560A16"/>
    <w:rsid w:val="00560BA3"/>
    <w:rsid w:val="0056110B"/>
    <w:rsid w:val="005614F2"/>
    <w:rsid w:val="00561795"/>
    <w:rsid w:val="005618CF"/>
    <w:rsid w:val="00561948"/>
    <w:rsid w:val="0056198E"/>
    <w:rsid w:val="00561B45"/>
    <w:rsid w:val="00561E8C"/>
    <w:rsid w:val="00561F4C"/>
    <w:rsid w:val="005621C3"/>
    <w:rsid w:val="00562A86"/>
    <w:rsid w:val="00562DEA"/>
    <w:rsid w:val="00563052"/>
    <w:rsid w:val="005630F4"/>
    <w:rsid w:val="0056342D"/>
    <w:rsid w:val="005634C2"/>
    <w:rsid w:val="00563639"/>
    <w:rsid w:val="0056399E"/>
    <w:rsid w:val="00563DB2"/>
    <w:rsid w:val="00563E72"/>
    <w:rsid w:val="00564246"/>
    <w:rsid w:val="00564470"/>
    <w:rsid w:val="005648D4"/>
    <w:rsid w:val="00564D6F"/>
    <w:rsid w:val="00564E85"/>
    <w:rsid w:val="00565084"/>
    <w:rsid w:val="00565526"/>
    <w:rsid w:val="005656C9"/>
    <w:rsid w:val="00565AF0"/>
    <w:rsid w:val="00565D86"/>
    <w:rsid w:val="00566073"/>
    <w:rsid w:val="0056646F"/>
    <w:rsid w:val="00566555"/>
    <w:rsid w:val="005665A3"/>
    <w:rsid w:val="0056663F"/>
    <w:rsid w:val="00566675"/>
    <w:rsid w:val="005666C8"/>
    <w:rsid w:val="00566919"/>
    <w:rsid w:val="00566992"/>
    <w:rsid w:val="00566B61"/>
    <w:rsid w:val="00566EF0"/>
    <w:rsid w:val="005670F3"/>
    <w:rsid w:val="005671A1"/>
    <w:rsid w:val="0056763E"/>
    <w:rsid w:val="005676BA"/>
    <w:rsid w:val="00567745"/>
    <w:rsid w:val="00567E5F"/>
    <w:rsid w:val="00567E83"/>
    <w:rsid w:val="00567EFC"/>
    <w:rsid w:val="00570013"/>
    <w:rsid w:val="0057002C"/>
    <w:rsid w:val="00570209"/>
    <w:rsid w:val="005704A5"/>
    <w:rsid w:val="00570859"/>
    <w:rsid w:val="00570AA0"/>
    <w:rsid w:val="00570B86"/>
    <w:rsid w:val="00570C6B"/>
    <w:rsid w:val="00570E40"/>
    <w:rsid w:val="005710EF"/>
    <w:rsid w:val="0057121E"/>
    <w:rsid w:val="005713C4"/>
    <w:rsid w:val="0057169E"/>
    <w:rsid w:val="00571BAE"/>
    <w:rsid w:val="00571DAD"/>
    <w:rsid w:val="00571FDF"/>
    <w:rsid w:val="0057207D"/>
    <w:rsid w:val="005727EC"/>
    <w:rsid w:val="00572842"/>
    <w:rsid w:val="005730DA"/>
    <w:rsid w:val="005732E7"/>
    <w:rsid w:val="00573344"/>
    <w:rsid w:val="005734F6"/>
    <w:rsid w:val="0057403D"/>
    <w:rsid w:val="005740A6"/>
    <w:rsid w:val="00574191"/>
    <w:rsid w:val="005747AD"/>
    <w:rsid w:val="00574AD1"/>
    <w:rsid w:val="00574C04"/>
    <w:rsid w:val="00575201"/>
    <w:rsid w:val="005755A0"/>
    <w:rsid w:val="005755ED"/>
    <w:rsid w:val="0057569D"/>
    <w:rsid w:val="005760FF"/>
    <w:rsid w:val="00576416"/>
    <w:rsid w:val="00576AFF"/>
    <w:rsid w:val="00576BDF"/>
    <w:rsid w:val="00576BF8"/>
    <w:rsid w:val="00576D30"/>
    <w:rsid w:val="00576F85"/>
    <w:rsid w:val="00577021"/>
    <w:rsid w:val="0057711A"/>
    <w:rsid w:val="00577365"/>
    <w:rsid w:val="005775A5"/>
    <w:rsid w:val="0057781C"/>
    <w:rsid w:val="00577868"/>
    <w:rsid w:val="005779ED"/>
    <w:rsid w:val="00577C71"/>
    <w:rsid w:val="00577DC1"/>
    <w:rsid w:val="0058011A"/>
    <w:rsid w:val="00580C21"/>
    <w:rsid w:val="00580E98"/>
    <w:rsid w:val="00580ED3"/>
    <w:rsid w:val="00581272"/>
    <w:rsid w:val="005813AA"/>
    <w:rsid w:val="005813CB"/>
    <w:rsid w:val="005816F9"/>
    <w:rsid w:val="00581B8B"/>
    <w:rsid w:val="00581E89"/>
    <w:rsid w:val="00581FC9"/>
    <w:rsid w:val="0058223C"/>
    <w:rsid w:val="0058242E"/>
    <w:rsid w:val="00582CDB"/>
    <w:rsid w:val="00582FF6"/>
    <w:rsid w:val="0058311E"/>
    <w:rsid w:val="0058316B"/>
    <w:rsid w:val="005833C2"/>
    <w:rsid w:val="00583485"/>
    <w:rsid w:val="00583654"/>
    <w:rsid w:val="00583811"/>
    <w:rsid w:val="00584240"/>
    <w:rsid w:val="005844B1"/>
    <w:rsid w:val="005849D3"/>
    <w:rsid w:val="00584FFE"/>
    <w:rsid w:val="005851EE"/>
    <w:rsid w:val="00585230"/>
    <w:rsid w:val="005852B9"/>
    <w:rsid w:val="00585457"/>
    <w:rsid w:val="005854F9"/>
    <w:rsid w:val="005855D6"/>
    <w:rsid w:val="005856D7"/>
    <w:rsid w:val="0058575B"/>
    <w:rsid w:val="00585D8D"/>
    <w:rsid w:val="00585EF8"/>
    <w:rsid w:val="00586425"/>
    <w:rsid w:val="005865DF"/>
    <w:rsid w:val="0058662A"/>
    <w:rsid w:val="00586783"/>
    <w:rsid w:val="00586790"/>
    <w:rsid w:val="00586B18"/>
    <w:rsid w:val="005870F9"/>
    <w:rsid w:val="0058710F"/>
    <w:rsid w:val="005877E4"/>
    <w:rsid w:val="00587BA1"/>
    <w:rsid w:val="0059034C"/>
    <w:rsid w:val="005903A4"/>
    <w:rsid w:val="00590672"/>
    <w:rsid w:val="00590693"/>
    <w:rsid w:val="005907BE"/>
    <w:rsid w:val="00590923"/>
    <w:rsid w:val="00590CE0"/>
    <w:rsid w:val="00590FF9"/>
    <w:rsid w:val="005910D0"/>
    <w:rsid w:val="00591110"/>
    <w:rsid w:val="0059132A"/>
    <w:rsid w:val="00591451"/>
    <w:rsid w:val="005919B5"/>
    <w:rsid w:val="00591B6D"/>
    <w:rsid w:val="00591DDE"/>
    <w:rsid w:val="005922CC"/>
    <w:rsid w:val="00592450"/>
    <w:rsid w:val="005925C9"/>
    <w:rsid w:val="00592F95"/>
    <w:rsid w:val="0059327C"/>
    <w:rsid w:val="0059329F"/>
    <w:rsid w:val="0059354D"/>
    <w:rsid w:val="00593D56"/>
    <w:rsid w:val="0059467C"/>
    <w:rsid w:val="005947FA"/>
    <w:rsid w:val="00594BC5"/>
    <w:rsid w:val="00594CC2"/>
    <w:rsid w:val="00594E43"/>
    <w:rsid w:val="00594F6A"/>
    <w:rsid w:val="0059535F"/>
    <w:rsid w:val="005953D3"/>
    <w:rsid w:val="00595604"/>
    <w:rsid w:val="00595972"/>
    <w:rsid w:val="00595994"/>
    <w:rsid w:val="00596392"/>
    <w:rsid w:val="0059658E"/>
    <w:rsid w:val="005966FF"/>
    <w:rsid w:val="005967E9"/>
    <w:rsid w:val="00596939"/>
    <w:rsid w:val="0059701E"/>
    <w:rsid w:val="0059766D"/>
    <w:rsid w:val="00597706"/>
    <w:rsid w:val="0059775C"/>
    <w:rsid w:val="00597AA7"/>
    <w:rsid w:val="00597DFA"/>
    <w:rsid w:val="00597E0E"/>
    <w:rsid w:val="00597E79"/>
    <w:rsid w:val="00597F1E"/>
    <w:rsid w:val="005A01A8"/>
    <w:rsid w:val="005A01D5"/>
    <w:rsid w:val="005A0265"/>
    <w:rsid w:val="005A02A7"/>
    <w:rsid w:val="005A04C8"/>
    <w:rsid w:val="005A0650"/>
    <w:rsid w:val="005A082E"/>
    <w:rsid w:val="005A0921"/>
    <w:rsid w:val="005A09B2"/>
    <w:rsid w:val="005A09B8"/>
    <w:rsid w:val="005A1119"/>
    <w:rsid w:val="005A11DC"/>
    <w:rsid w:val="005A1520"/>
    <w:rsid w:val="005A17EC"/>
    <w:rsid w:val="005A181F"/>
    <w:rsid w:val="005A1BFA"/>
    <w:rsid w:val="005A1C2D"/>
    <w:rsid w:val="005A1DDA"/>
    <w:rsid w:val="005A24BA"/>
    <w:rsid w:val="005A281E"/>
    <w:rsid w:val="005A28AE"/>
    <w:rsid w:val="005A2B34"/>
    <w:rsid w:val="005A2BBA"/>
    <w:rsid w:val="005A2C5D"/>
    <w:rsid w:val="005A2E38"/>
    <w:rsid w:val="005A315F"/>
    <w:rsid w:val="005A3458"/>
    <w:rsid w:val="005A35C9"/>
    <w:rsid w:val="005A35DF"/>
    <w:rsid w:val="005A3B8B"/>
    <w:rsid w:val="005A3D85"/>
    <w:rsid w:val="005A401B"/>
    <w:rsid w:val="005A408B"/>
    <w:rsid w:val="005A4550"/>
    <w:rsid w:val="005A493D"/>
    <w:rsid w:val="005A4F2E"/>
    <w:rsid w:val="005A4FB5"/>
    <w:rsid w:val="005A56BD"/>
    <w:rsid w:val="005A56F1"/>
    <w:rsid w:val="005A57A4"/>
    <w:rsid w:val="005A5ACA"/>
    <w:rsid w:val="005A5B75"/>
    <w:rsid w:val="005A6525"/>
    <w:rsid w:val="005A6642"/>
    <w:rsid w:val="005A6A16"/>
    <w:rsid w:val="005A6A4B"/>
    <w:rsid w:val="005A6AA8"/>
    <w:rsid w:val="005A6ABD"/>
    <w:rsid w:val="005A6CD7"/>
    <w:rsid w:val="005A6E86"/>
    <w:rsid w:val="005A7010"/>
    <w:rsid w:val="005A7356"/>
    <w:rsid w:val="005A76B6"/>
    <w:rsid w:val="005A7726"/>
    <w:rsid w:val="005A7B29"/>
    <w:rsid w:val="005B02C0"/>
    <w:rsid w:val="005B0307"/>
    <w:rsid w:val="005B0333"/>
    <w:rsid w:val="005B0347"/>
    <w:rsid w:val="005B052F"/>
    <w:rsid w:val="005B1292"/>
    <w:rsid w:val="005B16B8"/>
    <w:rsid w:val="005B185A"/>
    <w:rsid w:val="005B189C"/>
    <w:rsid w:val="005B1B96"/>
    <w:rsid w:val="005B1DA1"/>
    <w:rsid w:val="005B1EAC"/>
    <w:rsid w:val="005B212A"/>
    <w:rsid w:val="005B2184"/>
    <w:rsid w:val="005B292A"/>
    <w:rsid w:val="005B29C8"/>
    <w:rsid w:val="005B2C9C"/>
    <w:rsid w:val="005B2DEC"/>
    <w:rsid w:val="005B2EB2"/>
    <w:rsid w:val="005B3332"/>
    <w:rsid w:val="005B34F7"/>
    <w:rsid w:val="005B3641"/>
    <w:rsid w:val="005B3716"/>
    <w:rsid w:val="005B385E"/>
    <w:rsid w:val="005B38D5"/>
    <w:rsid w:val="005B38E0"/>
    <w:rsid w:val="005B3B29"/>
    <w:rsid w:val="005B3C5A"/>
    <w:rsid w:val="005B3E6E"/>
    <w:rsid w:val="005B4124"/>
    <w:rsid w:val="005B432D"/>
    <w:rsid w:val="005B44FF"/>
    <w:rsid w:val="005B48E4"/>
    <w:rsid w:val="005B4A96"/>
    <w:rsid w:val="005B4AEC"/>
    <w:rsid w:val="005B4E53"/>
    <w:rsid w:val="005B507E"/>
    <w:rsid w:val="005B50B2"/>
    <w:rsid w:val="005B50DD"/>
    <w:rsid w:val="005B546C"/>
    <w:rsid w:val="005B549B"/>
    <w:rsid w:val="005B54E9"/>
    <w:rsid w:val="005B588E"/>
    <w:rsid w:val="005B5890"/>
    <w:rsid w:val="005B5A58"/>
    <w:rsid w:val="005B5AEE"/>
    <w:rsid w:val="005B5B3A"/>
    <w:rsid w:val="005B63C4"/>
    <w:rsid w:val="005B648C"/>
    <w:rsid w:val="005B66C6"/>
    <w:rsid w:val="005B67A4"/>
    <w:rsid w:val="005B6E7F"/>
    <w:rsid w:val="005B726C"/>
    <w:rsid w:val="005B74D5"/>
    <w:rsid w:val="005B7750"/>
    <w:rsid w:val="005B77DB"/>
    <w:rsid w:val="005B784C"/>
    <w:rsid w:val="005B7889"/>
    <w:rsid w:val="005B7BA5"/>
    <w:rsid w:val="005B7DEF"/>
    <w:rsid w:val="005B7FF5"/>
    <w:rsid w:val="005C01C6"/>
    <w:rsid w:val="005C021B"/>
    <w:rsid w:val="005C055F"/>
    <w:rsid w:val="005C0577"/>
    <w:rsid w:val="005C05A9"/>
    <w:rsid w:val="005C0A6B"/>
    <w:rsid w:val="005C11B7"/>
    <w:rsid w:val="005C13D0"/>
    <w:rsid w:val="005C143B"/>
    <w:rsid w:val="005C1C4B"/>
    <w:rsid w:val="005C1D6C"/>
    <w:rsid w:val="005C1E33"/>
    <w:rsid w:val="005C23C6"/>
    <w:rsid w:val="005C2420"/>
    <w:rsid w:val="005C27AE"/>
    <w:rsid w:val="005C2807"/>
    <w:rsid w:val="005C2872"/>
    <w:rsid w:val="005C2993"/>
    <w:rsid w:val="005C2B74"/>
    <w:rsid w:val="005C2C40"/>
    <w:rsid w:val="005C2DA4"/>
    <w:rsid w:val="005C3003"/>
    <w:rsid w:val="005C3100"/>
    <w:rsid w:val="005C3391"/>
    <w:rsid w:val="005C34AB"/>
    <w:rsid w:val="005C3507"/>
    <w:rsid w:val="005C352F"/>
    <w:rsid w:val="005C3737"/>
    <w:rsid w:val="005C3BCB"/>
    <w:rsid w:val="005C4080"/>
    <w:rsid w:val="005C409F"/>
    <w:rsid w:val="005C410E"/>
    <w:rsid w:val="005C47CC"/>
    <w:rsid w:val="005C4C9D"/>
    <w:rsid w:val="005C4D12"/>
    <w:rsid w:val="005C4D5B"/>
    <w:rsid w:val="005C4FBD"/>
    <w:rsid w:val="005C4FDC"/>
    <w:rsid w:val="005C54EB"/>
    <w:rsid w:val="005C5935"/>
    <w:rsid w:val="005C5F39"/>
    <w:rsid w:val="005C5FC1"/>
    <w:rsid w:val="005C6890"/>
    <w:rsid w:val="005C68AD"/>
    <w:rsid w:val="005C68BD"/>
    <w:rsid w:val="005C6D85"/>
    <w:rsid w:val="005C6F61"/>
    <w:rsid w:val="005C70B5"/>
    <w:rsid w:val="005C73E2"/>
    <w:rsid w:val="005C790E"/>
    <w:rsid w:val="005C7AA8"/>
    <w:rsid w:val="005C7AEB"/>
    <w:rsid w:val="005C7B1D"/>
    <w:rsid w:val="005C7DF7"/>
    <w:rsid w:val="005C7F88"/>
    <w:rsid w:val="005D00EE"/>
    <w:rsid w:val="005D02AB"/>
    <w:rsid w:val="005D0329"/>
    <w:rsid w:val="005D0997"/>
    <w:rsid w:val="005D0A43"/>
    <w:rsid w:val="005D0A72"/>
    <w:rsid w:val="005D0B22"/>
    <w:rsid w:val="005D0E50"/>
    <w:rsid w:val="005D0EC4"/>
    <w:rsid w:val="005D0F0D"/>
    <w:rsid w:val="005D13AF"/>
    <w:rsid w:val="005D148D"/>
    <w:rsid w:val="005D1FE3"/>
    <w:rsid w:val="005D20EA"/>
    <w:rsid w:val="005D24E1"/>
    <w:rsid w:val="005D271B"/>
    <w:rsid w:val="005D2D7C"/>
    <w:rsid w:val="005D30DA"/>
    <w:rsid w:val="005D31D9"/>
    <w:rsid w:val="005D332D"/>
    <w:rsid w:val="005D3352"/>
    <w:rsid w:val="005D3490"/>
    <w:rsid w:val="005D3AD7"/>
    <w:rsid w:val="005D3CD1"/>
    <w:rsid w:val="005D3D08"/>
    <w:rsid w:val="005D3ECA"/>
    <w:rsid w:val="005D3F0A"/>
    <w:rsid w:val="005D4021"/>
    <w:rsid w:val="005D4587"/>
    <w:rsid w:val="005D47FE"/>
    <w:rsid w:val="005D4D9B"/>
    <w:rsid w:val="005D508C"/>
    <w:rsid w:val="005D51D0"/>
    <w:rsid w:val="005D5549"/>
    <w:rsid w:val="005D56CC"/>
    <w:rsid w:val="005D5B25"/>
    <w:rsid w:val="005D5D4D"/>
    <w:rsid w:val="005D6521"/>
    <w:rsid w:val="005D65A6"/>
    <w:rsid w:val="005D6720"/>
    <w:rsid w:val="005D6933"/>
    <w:rsid w:val="005D6A5F"/>
    <w:rsid w:val="005D6C39"/>
    <w:rsid w:val="005D6C55"/>
    <w:rsid w:val="005D6CD3"/>
    <w:rsid w:val="005D72C4"/>
    <w:rsid w:val="005D735B"/>
    <w:rsid w:val="005D7711"/>
    <w:rsid w:val="005D79EC"/>
    <w:rsid w:val="005D7AF0"/>
    <w:rsid w:val="005D7BCE"/>
    <w:rsid w:val="005D7C25"/>
    <w:rsid w:val="005D7F11"/>
    <w:rsid w:val="005D7F80"/>
    <w:rsid w:val="005E0680"/>
    <w:rsid w:val="005E128B"/>
    <w:rsid w:val="005E12AD"/>
    <w:rsid w:val="005E19FC"/>
    <w:rsid w:val="005E1A23"/>
    <w:rsid w:val="005E1BD8"/>
    <w:rsid w:val="005E1D43"/>
    <w:rsid w:val="005E1DB8"/>
    <w:rsid w:val="005E20EA"/>
    <w:rsid w:val="005E22B3"/>
    <w:rsid w:val="005E24AB"/>
    <w:rsid w:val="005E2555"/>
    <w:rsid w:val="005E25BB"/>
    <w:rsid w:val="005E318E"/>
    <w:rsid w:val="005E3293"/>
    <w:rsid w:val="005E3CDF"/>
    <w:rsid w:val="005E42A1"/>
    <w:rsid w:val="005E434A"/>
    <w:rsid w:val="005E4650"/>
    <w:rsid w:val="005E4B19"/>
    <w:rsid w:val="005E5565"/>
    <w:rsid w:val="005E5710"/>
    <w:rsid w:val="005E572D"/>
    <w:rsid w:val="005E57F7"/>
    <w:rsid w:val="005E58B2"/>
    <w:rsid w:val="005E5C6A"/>
    <w:rsid w:val="005E5C9E"/>
    <w:rsid w:val="005E638C"/>
    <w:rsid w:val="005E63BF"/>
    <w:rsid w:val="005E6C41"/>
    <w:rsid w:val="005E6D6A"/>
    <w:rsid w:val="005E7B19"/>
    <w:rsid w:val="005E7B3E"/>
    <w:rsid w:val="005E7C25"/>
    <w:rsid w:val="005E7CDC"/>
    <w:rsid w:val="005E7D24"/>
    <w:rsid w:val="005E7DA6"/>
    <w:rsid w:val="005F04DC"/>
    <w:rsid w:val="005F04F6"/>
    <w:rsid w:val="005F0AF6"/>
    <w:rsid w:val="005F0FEF"/>
    <w:rsid w:val="005F14B6"/>
    <w:rsid w:val="005F164A"/>
    <w:rsid w:val="005F1661"/>
    <w:rsid w:val="005F1804"/>
    <w:rsid w:val="005F2046"/>
    <w:rsid w:val="005F20A1"/>
    <w:rsid w:val="005F22FB"/>
    <w:rsid w:val="005F26C3"/>
    <w:rsid w:val="005F26CD"/>
    <w:rsid w:val="005F2A56"/>
    <w:rsid w:val="005F2B76"/>
    <w:rsid w:val="005F2B85"/>
    <w:rsid w:val="005F31D0"/>
    <w:rsid w:val="005F3498"/>
    <w:rsid w:val="005F3AEF"/>
    <w:rsid w:val="005F3DE3"/>
    <w:rsid w:val="005F4279"/>
    <w:rsid w:val="005F44EB"/>
    <w:rsid w:val="005F45EC"/>
    <w:rsid w:val="005F5237"/>
    <w:rsid w:val="005F53C7"/>
    <w:rsid w:val="005F57C7"/>
    <w:rsid w:val="005F5ACB"/>
    <w:rsid w:val="005F5AEB"/>
    <w:rsid w:val="005F5E4E"/>
    <w:rsid w:val="005F608B"/>
    <w:rsid w:val="005F61B2"/>
    <w:rsid w:val="005F623E"/>
    <w:rsid w:val="005F6F79"/>
    <w:rsid w:val="005F7014"/>
    <w:rsid w:val="005F74F6"/>
    <w:rsid w:val="005F7820"/>
    <w:rsid w:val="005F7A97"/>
    <w:rsid w:val="005F7BC8"/>
    <w:rsid w:val="005F7E11"/>
    <w:rsid w:val="005F7FAB"/>
    <w:rsid w:val="00600281"/>
    <w:rsid w:val="00600318"/>
    <w:rsid w:val="006004F6"/>
    <w:rsid w:val="00600942"/>
    <w:rsid w:val="0060097E"/>
    <w:rsid w:val="00600AB5"/>
    <w:rsid w:val="00600C5C"/>
    <w:rsid w:val="00600D22"/>
    <w:rsid w:val="00600DF0"/>
    <w:rsid w:val="0060105B"/>
    <w:rsid w:val="006014FC"/>
    <w:rsid w:val="00601B40"/>
    <w:rsid w:val="006021AC"/>
    <w:rsid w:val="006023C9"/>
    <w:rsid w:val="0060254A"/>
    <w:rsid w:val="006025F7"/>
    <w:rsid w:val="00602C69"/>
    <w:rsid w:val="00602CB0"/>
    <w:rsid w:val="00602DD0"/>
    <w:rsid w:val="00602F51"/>
    <w:rsid w:val="006033E9"/>
    <w:rsid w:val="00603819"/>
    <w:rsid w:val="00603A2F"/>
    <w:rsid w:val="00603BE1"/>
    <w:rsid w:val="00603C8B"/>
    <w:rsid w:val="00603DC0"/>
    <w:rsid w:val="00604061"/>
    <w:rsid w:val="006041ED"/>
    <w:rsid w:val="00604466"/>
    <w:rsid w:val="00604B34"/>
    <w:rsid w:val="00604DA7"/>
    <w:rsid w:val="00604FBF"/>
    <w:rsid w:val="00605048"/>
    <w:rsid w:val="0060535F"/>
    <w:rsid w:val="00605758"/>
    <w:rsid w:val="0060575E"/>
    <w:rsid w:val="0060598B"/>
    <w:rsid w:val="00605A0B"/>
    <w:rsid w:val="00605A33"/>
    <w:rsid w:val="00605A8D"/>
    <w:rsid w:val="00606313"/>
    <w:rsid w:val="006063F2"/>
    <w:rsid w:val="00606512"/>
    <w:rsid w:val="00606FE9"/>
    <w:rsid w:val="00606FFC"/>
    <w:rsid w:val="00607306"/>
    <w:rsid w:val="0060764A"/>
    <w:rsid w:val="00607856"/>
    <w:rsid w:val="00607AE9"/>
    <w:rsid w:val="00607D3D"/>
    <w:rsid w:val="006102E1"/>
    <w:rsid w:val="006104C8"/>
    <w:rsid w:val="00610639"/>
    <w:rsid w:val="006109D5"/>
    <w:rsid w:val="00610F5F"/>
    <w:rsid w:val="006110B7"/>
    <w:rsid w:val="00611289"/>
    <w:rsid w:val="0061180F"/>
    <w:rsid w:val="00611B39"/>
    <w:rsid w:val="00611C68"/>
    <w:rsid w:val="00612327"/>
    <w:rsid w:val="00613013"/>
    <w:rsid w:val="00613065"/>
    <w:rsid w:val="006130C4"/>
    <w:rsid w:val="00613372"/>
    <w:rsid w:val="0061354C"/>
    <w:rsid w:val="00613C68"/>
    <w:rsid w:val="00613CCB"/>
    <w:rsid w:val="00613E42"/>
    <w:rsid w:val="006140BC"/>
    <w:rsid w:val="00614484"/>
    <w:rsid w:val="00614542"/>
    <w:rsid w:val="00614546"/>
    <w:rsid w:val="006149C6"/>
    <w:rsid w:val="00614BBC"/>
    <w:rsid w:val="00615012"/>
    <w:rsid w:val="006153BC"/>
    <w:rsid w:val="006157B3"/>
    <w:rsid w:val="00615E97"/>
    <w:rsid w:val="00615FEC"/>
    <w:rsid w:val="006161B2"/>
    <w:rsid w:val="00616459"/>
    <w:rsid w:val="0061670C"/>
    <w:rsid w:val="0061679D"/>
    <w:rsid w:val="00616893"/>
    <w:rsid w:val="00616908"/>
    <w:rsid w:val="00616990"/>
    <w:rsid w:val="00616F90"/>
    <w:rsid w:val="00616FA1"/>
    <w:rsid w:val="00617012"/>
    <w:rsid w:val="00617B4A"/>
    <w:rsid w:val="006204BC"/>
    <w:rsid w:val="0062067C"/>
    <w:rsid w:val="006206B5"/>
    <w:rsid w:val="0062087E"/>
    <w:rsid w:val="006209B7"/>
    <w:rsid w:val="00620B1C"/>
    <w:rsid w:val="00620E68"/>
    <w:rsid w:val="00621622"/>
    <w:rsid w:val="0062164C"/>
    <w:rsid w:val="00621881"/>
    <w:rsid w:val="0062191C"/>
    <w:rsid w:val="00621CCD"/>
    <w:rsid w:val="00621E58"/>
    <w:rsid w:val="00621F6E"/>
    <w:rsid w:val="00622064"/>
    <w:rsid w:val="00622261"/>
    <w:rsid w:val="006229A9"/>
    <w:rsid w:val="006229C7"/>
    <w:rsid w:val="00622B60"/>
    <w:rsid w:val="00622CEF"/>
    <w:rsid w:val="00622CFF"/>
    <w:rsid w:val="006233FB"/>
    <w:rsid w:val="00623720"/>
    <w:rsid w:val="0062393E"/>
    <w:rsid w:val="00624070"/>
    <w:rsid w:val="00624402"/>
    <w:rsid w:val="0062443A"/>
    <w:rsid w:val="00624481"/>
    <w:rsid w:val="00624C8D"/>
    <w:rsid w:val="00625C4B"/>
    <w:rsid w:val="00625D3B"/>
    <w:rsid w:val="00625DB7"/>
    <w:rsid w:val="00626317"/>
    <w:rsid w:val="00626D2D"/>
    <w:rsid w:val="00626FD0"/>
    <w:rsid w:val="00627355"/>
    <w:rsid w:val="006273F3"/>
    <w:rsid w:val="00627712"/>
    <w:rsid w:val="00627A56"/>
    <w:rsid w:val="00627F10"/>
    <w:rsid w:val="00630541"/>
    <w:rsid w:val="006306AA"/>
    <w:rsid w:val="006306D9"/>
    <w:rsid w:val="00630821"/>
    <w:rsid w:val="00630984"/>
    <w:rsid w:val="00630B1B"/>
    <w:rsid w:val="00630B3E"/>
    <w:rsid w:val="0063108A"/>
    <w:rsid w:val="0063141C"/>
    <w:rsid w:val="0063141E"/>
    <w:rsid w:val="00631444"/>
    <w:rsid w:val="006318AC"/>
    <w:rsid w:val="00631C70"/>
    <w:rsid w:val="00631D86"/>
    <w:rsid w:val="00631F11"/>
    <w:rsid w:val="00632405"/>
    <w:rsid w:val="0063257E"/>
    <w:rsid w:val="00632619"/>
    <w:rsid w:val="00632799"/>
    <w:rsid w:val="006328D2"/>
    <w:rsid w:val="006328F9"/>
    <w:rsid w:val="00632A04"/>
    <w:rsid w:val="00632C6D"/>
    <w:rsid w:val="0063345F"/>
    <w:rsid w:val="00633674"/>
    <w:rsid w:val="006336C9"/>
    <w:rsid w:val="00633E80"/>
    <w:rsid w:val="00633E89"/>
    <w:rsid w:val="00633EBC"/>
    <w:rsid w:val="00633EBE"/>
    <w:rsid w:val="00634017"/>
    <w:rsid w:val="0063428D"/>
    <w:rsid w:val="006342E3"/>
    <w:rsid w:val="00634644"/>
    <w:rsid w:val="00634796"/>
    <w:rsid w:val="00634B1A"/>
    <w:rsid w:val="00634C70"/>
    <w:rsid w:val="00634D3E"/>
    <w:rsid w:val="00634DC7"/>
    <w:rsid w:val="006351DF"/>
    <w:rsid w:val="00635229"/>
    <w:rsid w:val="00635286"/>
    <w:rsid w:val="0063536D"/>
    <w:rsid w:val="00635529"/>
    <w:rsid w:val="0063561D"/>
    <w:rsid w:val="00635850"/>
    <w:rsid w:val="006358CD"/>
    <w:rsid w:val="00635940"/>
    <w:rsid w:val="006359AD"/>
    <w:rsid w:val="00635CB4"/>
    <w:rsid w:val="00636229"/>
    <w:rsid w:val="0063668A"/>
    <w:rsid w:val="00636A33"/>
    <w:rsid w:val="00636BF0"/>
    <w:rsid w:val="00637225"/>
    <w:rsid w:val="006376A5"/>
    <w:rsid w:val="006377A1"/>
    <w:rsid w:val="00637E90"/>
    <w:rsid w:val="006404A0"/>
    <w:rsid w:val="00640584"/>
    <w:rsid w:val="00640BEB"/>
    <w:rsid w:val="00640C41"/>
    <w:rsid w:val="006410CC"/>
    <w:rsid w:val="00641196"/>
    <w:rsid w:val="00641292"/>
    <w:rsid w:val="0064135D"/>
    <w:rsid w:val="006413DA"/>
    <w:rsid w:val="006416B3"/>
    <w:rsid w:val="00641A49"/>
    <w:rsid w:val="00641AD2"/>
    <w:rsid w:val="00641B41"/>
    <w:rsid w:val="00641C19"/>
    <w:rsid w:val="00641D4F"/>
    <w:rsid w:val="00641DF3"/>
    <w:rsid w:val="00641EEC"/>
    <w:rsid w:val="00642186"/>
    <w:rsid w:val="0064218E"/>
    <w:rsid w:val="006425B6"/>
    <w:rsid w:val="0064263A"/>
    <w:rsid w:val="006427F2"/>
    <w:rsid w:val="006427FA"/>
    <w:rsid w:val="006428D2"/>
    <w:rsid w:val="00643051"/>
    <w:rsid w:val="006439E4"/>
    <w:rsid w:val="00643C66"/>
    <w:rsid w:val="00643C97"/>
    <w:rsid w:val="00643CE7"/>
    <w:rsid w:val="006440F0"/>
    <w:rsid w:val="00644353"/>
    <w:rsid w:val="0064442B"/>
    <w:rsid w:val="00644A2B"/>
    <w:rsid w:val="00644E57"/>
    <w:rsid w:val="00645667"/>
    <w:rsid w:val="006456EC"/>
    <w:rsid w:val="00645E51"/>
    <w:rsid w:val="00646016"/>
    <w:rsid w:val="00646342"/>
    <w:rsid w:val="006469C1"/>
    <w:rsid w:val="00646C1F"/>
    <w:rsid w:val="00647624"/>
    <w:rsid w:val="00647BD5"/>
    <w:rsid w:val="00647C87"/>
    <w:rsid w:val="0065001C"/>
    <w:rsid w:val="00650301"/>
    <w:rsid w:val="006504B1"/>
    <w:rsid w:val="00650575"/>
    <w:rsid w:val="006505E2"/>
    <w:rsid w:val="0065083C"/>
    <w:rsid w:val="00650903"/>
    <w:rsid w:val="006509B9"/>
    <w:rsid w:val="00650BCB"/>
    <w:rsid w:val="00650D08"/>
    <w:rsid w:val="00650DD6"/>
    <w:rsid w:val="00650F0D"/>
    <w:rsid w:val="00650F68"/>
    <w:rsid w:val="00651240"/>
    <w:rsid w:val="0065125C"/>
    <w:rsid w:val="0065147B"/>
    <w:rsid w:val="00651826"/>
    <w:rsid w:val="00651A30"/>
    <w:rsid w:val="00651A72"/>
    <w:rsid w:val="0065216C"/>
    <w:rsid w:val="006521C6"/>
    <w:rsid w:val="0065227B"/>
    <w:rsid w:val="006522C9"/>
    <w:rsid w:val="006526ED"/>
    <w:rsid w:val="00652AC4"/>
    <w:rsid w:val="00652AD3"/>
    <w:rsid w:val="00652C7E"/>
    <w:rsid w:val="00652E53"/>
    <w:rsid w:val="00652F8A"/>
    <w:rsid w:val="00653012"/>
    <w:rsid w:val="00653041"/>
    <w:rsid w:val="00653176"/>
    <w:rsid w:val="0065345C"/>
    <w:rsid w:val="006534AF"/>
    <w:rsid w:val="006537C9"/>
    <w:rsid w:val="006541E7"/>
    <w:rsid w:val="00654475"/>
    <w:rsid w:val="006545AE"/>
    <w:rsid w:val="0065460B"/>
    <w:rsid w:val="00654970"/>
    <w:rsid w:val="00654A6E"/>
    <w:rsid w:val="00654B96"/>
    <w:rsid w:val="00654D41"/>
    <w:rsid w:val="00655335"/>
    <w:rsid w:val="006558EC"/>
    <w:rsid w:val="00655BBB"/>
    <w:rsid w:val="00655BDC"/>
    <w:rsid w:val="00655BF3"/>
    <w:rsid w:val="00655D8F"/>
    <w:rsid w:val="00655DC6"/>
    <w:rsid w:val="00656032"/>
    <w:rsid w:val="006561EE"/>
    <w:rsid w:val="0065636A"/>
    <w:rsid w:val="006565B8"/>
    <w:rsid w:val="00656641"/>
    <w:rsid w:val="006568C9"/>
    <w:rsid w:val="00656995"/>
    <w:rsid w:val="006569A7"/>
    <w:rsid w:val="00656CCF"/>
    <w:rsid w:val="006572A6"/>
    <w:rsid w:val="006573B1"/>
    <w:rsid w:val="00657461"/>
    <w:rsid w:val="00657735"/>
    <w:rsid w:val="00657EF5"/>
    <w:rsid w:val="00657F3F"/>
    <w:rsid w:val="0066032A"/>
    <w:rsid w:val="006604FA"/>
    <w:rsid w:val="006606D8"/>
    <w:rsid w:val="00660899"/>
    <w:rsid w:val="00660A7D"/>
    <w:rsid w:val="00660FF1"/>
    <w:rsid w:val="00661272"/>
    <w:rsid w:val="0066144B"/>
    <w:rsid w:val="006616FE"/>
    <w:rsid w:val="006618B0"/>
    <w:rsid w:val="006618B8"/>
    <w:rsid w:val="006619D2"/>
    <w:rsid w:val="00661AAC"/>
    <w:rsid w:val="00661E53"/>
    <w:rsid w:val="006620E8"/>
    <w:rsid w:val="006621A4"/>
    <w:rsid w:val="006625B8"/>
    <w:rsid w:val="00662857"/>
    <w:rsid w:val="0066298D"/>
    <w:rsid w:val="00662A2C"/>
    <w:rsid w:val="00662B26"/>
    <w:rsid w:val="00662C11"/>
    <w:rsid w:val="00663090"/>
    <w:rsid w:val="00663591"/>
    <w:rsid w:val="0066378A"/>
    <w:rsid w:val="006638AA"/>
    <w:rsid w:val="006639BF"/>
    <w:rsid w:val="00663A1A"/>
    <w:rsid w:val="00663ACB"/>
    <w:rsid w:val="00663C57"/>
    <w:rsid w:val="00663F92"/>
    <w:rsid w:val="00663FCE"/>
    <w:rsid w:val="0066422B"/>
    <w:rsid w:val="0066434B"/>
    <w:rsid w:val="006644DB"/>
    <w:rsid w:val="00664C5D"/>
    <w:rsid w:val="00664E58"/>
    <w:rsid w:val="00664E98"/>
    <w:rsid w:val="00665093"/>
    <w:rsid w:val="00665178"/>
    <w:rsid w:val="0066557B"/>
    <w:rsid w:val="006655A8"/>
    <w:rsid w:val="006659C1"/>
    <w:rsid w:val="00665BFD"/>
    <w:rsid w:val="00665F6A"/>
    <w:rsid w:val="006661A8"/>
    <w:rsid w:val="0066665C"/>
    <w:rsid w:val="006668BA"/>
    <w:rsid w:val="006668F1"/>
    <w:rsid w:val="00666976"/>
    <w:rsid w:val="00666ADD"/>
    <w:rsid w:val="00666E75"/>
    <w:rsid w:val="006673E7"/>
    <w:rsid w:val="0066752A"/>
    <w:rsid w:val="00667D03"/>
    <w:rsid w:val="0067081D"/>
    <w:rsid w:val="00670E92"/>
    <w:rsid w:val="00670ECD"/>
    <w:rsid w:val="00670EE9"/>
    <w:rsid w:val="00671117"/>
    <w:rsid w:val="006712D7"/>
    <w:rsid w:val="00671E19"/>
    <w:rsid w:val="00671E1A"/>
    <w:rsid w:val="00671F42"/>
    <w:rsid w:val="006721F5"/>
    <w:rsid w:val="006723ED"/>
    <w:rsid w:val="0067280A"/>
    <w:rsid w:val="00672B37"/>
    <w:rsid w:val="00672D83"/>
    <w:rsid w:val="00672D88"/>
    <w:rsid w:val="00673384"/>
    <w:rsid w:val="006733F2"/>
    <w:rsid w:val="0067351C"/>
    <w:rsid w:val="00673699"/>
    <w:rsid w:val="00673954"/>
    <w:rsid w:val="00673B07"/>
    <w:rsid w:val="00673D25"/>
    <w:rsid w:val="00673D8C"/>
    <w:rsid w:val="00673E36"/>
    <w:rsid w:val="00673E75"/>
    <w:rsid w:val="00674347"/>
    <w:rsid w:val="006748AE"/>
    <w:rsid w:val="00674911"/>
    <w:rsid w:val="00674C25"/>
    <w:rsid w:val="00674C2A"/>
    <w:rsid w:val="006751C1"/>
    <w:rsid w:val="00675281"/>
    <w:rsid w:val="00675440"/>
    <w:rsid w:val="00675459"/>
    <w:rsid w:val="0067579D"/>
    <w:rsid w:val="006757DE"/>
    <w:rsid w:val="00675DED"/>
    <w:rsid w:val="006761EC"/>
    <w:rsid w:val="00676215"/>
    <w:rsid w:val="00676478"/>
    <w:rsid w:val="006764D9"/>
    <w:rsid w:val="0067665A"/>
    <w:rsid w:val="0067671E"/>
    <w:rsid w:val="00676790"/>
    <w:rsid w:val="006769A5"/>
    <w:rsid w:val="00676AF6"/>
    <w:rsid w:val="00676BF1"/>
    <w:rsid w:val="00676E59"/>
    <w:rsid w:val="00676E61"/>
    <w:rsid w:val="0067751D"/>
    <w:rsid w:val="0067797C"/>
    <w:rsid w:val="00677B48"/>
    <w:rsid w:val="0068021E"/>
    <w:rsid w:val="00680301"/>
    <w:rsid w:val="00680612"/>
    <w:rsid w:val="00680E0A"/>
    <w:rsid w:val="0068113C"/>
    <w:rsid w:val="0068114A"/>
    <w:rsid w:val="00681688"/>
    <w:rsid w:val="00681717"/>
    <w:rsid w:val="006817DA"/>
    <w:rsid w:val="00681CF5"/>
    <w:rsid w:val="006820ED"/>
    <w:rsid w:val="0068281C"/>
    <w:rsid w:val="00683309"/>
    <w:rsid w:val="00683818"/>
    <w:rsid w:val="00683825"/>
    <w:rsid w:val="006838BA"/>
    <w:rsid w:val="00683AF2"/>
    <w:rsid w:val="00683D4F"/>
    <w:rsid w:val="00683F06"/>
    <w:rsid w:val="00683F47"/>
    <w:rsid w:val="006841F0"/>
    <w:rsid w:val="00684299"/>
    <w:rsid w:val="00684318"/>
    <w:rsid w:val="006843B9"/>
    <w:rsid w:val="0068466A"/>
    <w:rsid w:val="0068492E"/>
    <w:rsid w:val="006852F9"/>
    <w:rsid w:val="006858D1"/>
    <w:rsid w:val="00685AB0"/>
    <w:rsid w:val="00685D4A"/>
    <w:rsid w:val="00685DD7"/>
    <w:rsid w:val="006867FC"/>
    <w:rsid w:val="006868EE"/>
    <w:rsid w:val="0068695E"/>
    <w:rsid w:val="00686A8D"/>
    <w:rsid w:val="00686BD3"/>
    <w:rsid w:val="00686C91"/>
    <w:rsid w:val="00686EA2"/>
    <w:rsid w:val="0068722C"/>
    <w:rsid w:val="0068724A"/>
    <w:rsid w:val="00687281"/>
    <w:rsid w:val="00687319"/>
    <w:rsid w:val="0068749C"/>
    <w:rsid w:val="006876F5"/>
    <w:rsid w:val="00687B1D"/>
    <w:rsid w:val="00687BA2"/>
    <w:rsid w:val="00687F33"/>
    <w:rsid w:val="00690052"/>
    <w:rsid w:val="0069024D"/>
    <w:rsid w:val="00690959"/>
    <w:rsid w:val="00690A12"/>
    <w:rsid w:val="00690D74"/>
    <w:rsid w:val="00691487"/>
    <w:rsid w:val="00691530"/>
    <w:rsid w:val="00691685"/>
    <w:rsid w:val="00691B3C"/>
    <w:rsid w:val="00691CFE"/>
    <w:rsid w:val="00691E8C"/>
    <w:rsid w:val="00691FE3"/>
    <w:rsid w:val="00691FF9"/>
    <w:rsid w:val="006920AA"/>
    <w:rsid w:val="00692300"/>
    <w:rsid w:val="00692447"/>
    <w:rsid w:val="0069264C"/>
    <w:rsid w:val="00692BA9"/>
    <w:rsid w:val="006937FC"/>
    <w:rsid w:val="006940AA"/>
    <w:rsid w:val="00694498"/>
    <w:rsid w:val="00694592"/>
    <w:rsid w:val="006949F8"/>
    <w:rsid w:val="00694B8B"/>
    <w:rsid w:val="00695486"/>
    <w:rsid w:val="00695502"/>
    <w:rsid w:val="006956A1"/>
    <w:rsid w:val="0069576F"/>
    <w:rsid w:val="006957BB"/>
    <w:rsid w:val="00695ACA"/>
    <w:rsid w:val="00695FE8"/>
    <w:rsid w:val="006962C9"/>
    <w:rsid w:val="0069672E"/>
    <w:rsid w:val="006967A3"/>
    <w:rsid w:val="006967E5"/>
    <w:rsid w:val="006968E6"/>
    <w:rsid w:val="00696C21"/>
    <w:rsid w:val="00696D99"/>
    <w:rsid w:val="006970BB"/>
    <w:rsid w:val="006972FE"/>
    <w:rsid w:val="006973EE"/>
    <w:rsid w:val="0069774F"/>
    <w:rsid w:val="00697815"/>
    <w:rsid w:val="00697B1A"/>
    <w:rsid w:val="00697C6F"/>
    <w:rsid w:val="00697DD8"/>
    <w:rsid w:val="00697FD9"/>
    <w:rsid w:val="006A0153"/>
    <w:rsid w:val="006A05D5"/>
    <w:rsid w:val="006A098A"/>
    <w:rsid w:val="006A0AC0"/>
    <w:rsid w:val="006A0B50"/>
    <w:rsid w:val="006A0CF7"/>
    <w:rsid w:val="006A0ECF"/>
    <w:rsid w:val="006A1291"/>
    <w:rsid w:val="006A148F"/>
    <w:rsid w:val="006A1763"/>
    <w:rsid w:val="006A1878"/>
    <w:rsid w:val="006A187B"/>
    <w:rsid w:val="006A1C69"/>
    <w:rsid w:val="006A201B"/>
    <w:rsid w:val="006A2EDD"/>
    <w:rsid w:val="006A37B8"/>
    <w:rsid w:val="006A3AD3"/>
    <w:rsid w:val="006A3B86"/>
    <w:rsid w:val="006A3E49"/>
    <w:rsid w:val="006A4079"/>
    <w:rsid w:val="006A42B5"/>
    <w:rsid w:val="006A42BD"/>
    <w:rsid w:val="006A42C5"/>
    <w:rsid w:val="006A49DA"/>
    <w:rsid w:val="006A4B16"/>
    <w:rsid w:val="006A511F"/>
    <w:rsid w:val="006A5365"/>
    <w:rsid w:val="006A53CC"/>
    <w:rsid w:val="006A5913"/>
    <w:rsid w:val="006A5BD5"/>
    <w:rsid w:val="006A614E"/>
    <w:rsid w:val="006A6163"/>
    <w:rsid w:val="006A661E"/>
    <w:rsid w:val="006A6B50"/>
    <w:rsid w:val="006A6BAB"/>
    <w:rsid w:val="006A6C39"/>
    <w:rsid w:val="006A6F2D"/>
    <w:rsid w:val="006A6F7C"/>
    <w:rsid w:val="006A714D"/>
    <w:rsid w:val="006A79BA"/>
    <w:rsid w:val="006A7A48"/>
    <w:rsid w:val="006A7FD6"/>
    <w:rsid w:val="006B0113"/>
    <w:rsid w:val="006B037A"/>
    <w:rsid w:val="006B0709"/>
    <w:rsid w:val="006B07D5"/>
    <w:rsid w:val="006B0868"/>
    <w:rsid w:val="006B0E6B"/>
    <w:rsid w:val="006B0F91"/>
    <w:rsid w:val="006B10C3"/>
    <w:rsid w:val="006B1136"/>
    <w:rsid w:val="006B1199"/>
    <w:rsid w:val="006B13CE"/>
    <w:rsid w:val="006B18D2"/>
    <w:rsid w:val="006B1B1C"/>
    <w:rsid w:val="006B1B70"/>
    <w:rsid w:val="006B1BA3"/>
    <w:rsid w:val="006B20EC"/>
    <w:rsid w:val="006B227E"/>
    <w:rsid w:val="006B230E"/>
    <w:rsid w:val="006B24CC"/>
    <w:rsid w:val="006B261A"/>
    <w:rsid w:val="006B26F4"/>
    <w:rsid w:val="006B2BBE"/>
    <w:rsid w:val="006B2CB1"/>
    <w:rsid w:val="006B2EA7"/>
    <w:rsid w:val="006B2F3F"/>
    <w:rsid w:val="006B3220"/>
    <w:rsid w:val="006B3285"/>
    <w:rsid w:val="006B330F"/>
    <w:rsid w:val="006B3433"/>
    <w:rsid w:val="006B349B"/>
    <w:rsid w:val="006B349F"/>
    <w:rsid w:val="006B3542"/>
    <w:rsid w:val="006B39B8"/>
    <w:rsid w:val="006B3F5F"/>
    <w:rsid w:val="006B4065"/>
    <w:rsid w:val="006B42B5"/>
    <w:rsid w:val="006B48CE"/>
    <w:rsid w:val="006B4A5C"/>
    <w:rsid w:val="006B4AA6"/>
    <w:rsid w:val="006B4C37"/>
    <w:rsid w:val="006B4D3C"/>
    <w:rsid w:val="006B50A8"/>
    <w:rsid w:val="006B538D"/>
    <w:rsid w:val="006B56A0"/>
    <w:rsid w:val="006B58D3"/>
    <w:rsid w:val="006B5A71"/>
    <w:rsid w:val="006B5EA2"/>
    <w:rsid w:val="006B6398"/>
    <w:rsid w:val="006B669C"/>
    <w:rsid w:val="006B6711"/>
    <w:rsid w:val="006B67A3"/>
    <w:rsid w:val="006B70F9"/>
    <w:rsid w:val="006B71B4"/>
    <w:rsid w:val="006B7848"/>
    <w:rsid w:val="006B7928"/>
    <w:rsid w:val="006B7ECE"/>
    <w:rsid w:val="006B7F16"/>
    <w:rsid w:val="006C02EC"/>
    <w:rsid w:val="006C064C"/>
    <w:rsid w:val="006C0AC2"/>
    <w:rsid w:val="006C0AD6"/>
    <w:rsid w:val="006C0CF6"/>
    <w:rsid w:val="006C0EC8"/>
    <w:rsid w:val="006C1345"/>
    <w:rsid w:val="006C1379"/>
    <w:rsid w:val="006C157D"/>
    <w:rsid w:val="006C1859"/>
    <w:rsid w:val="006C1937"/>
    <w:rsid w:val="006C1A67"/>
    <w:rsid w:val="006C1B1E"/>
    <w:rsid w:val="006C262D"/>
    <w:rsid w:val="006C277E"/>
    <w:rsid w:val="006C28E5"/>
    <w:rsid w:val="006C294D"/>
    <w:rsid w:val="006C2A3C"/>
    <w:rsid w:val="006C2AAA"/>
    <w:rsid w:val="006C2B1A"/>
    <w:rsid w:val="006C3521"/>
    <w:rsid w:val="006C38AE"/>
    <w:rsid w:val="006C3B20"/>
    <w:rsid w:val="006C3E8B"/>
    <w:rsid w:val="006C4049"/>
    <w:rsid w:val="006C4590"/>
    <w:rsid w:val="006C46D4"/>
    <w:rsid w:val="006C475D"/>
    <w:rsid w:val="006C49BC"/>
    <w:rsid w:val="006C4A0D"/>
    <w:rsid w:val="006C4AE4"/>
    <w:rsid w:val="006C4B6B"/>
    <w:rsid w:val="006C4D37"/>
    <w:rsid w:val="006C50D4"/>
    <w:rsid w:val="006C553C"/>
    <w:rsid w:val="006C5D2C"/>
    <w:rsid w:val="006C62A1"/>
    <w:rsid w:val="006C62CB"/>
    <w:rsid w:val="006C64A9"/>
    <w:rsid w:val="006C67A3"/>
    <w:rsid w:val="006C6F70"/>
    <w:rsid w:val="006C7037"/>
    <w:rsid w:val="006C711A"/>
    <w:rsid w:val="006C7214"/>
    <w:rsid w:val="006C731E"/>
    <w:rsid w:val="006C7AA6"/>
    <w:rsid w:val="006D022E"/>
    <w:rsid w:val="006D0537"/>
    <w:rsid w:val="006D0882"/>
    <w:rsid w:val="006D0A01"/>
    <w:rsid w:val="006D0D37"/>
    <w:rsid w:val="006D0D5E"/>
    <w:rsid w:val="006D0F9A"/>
    <w:rsid w:val="006D1619"/>
    <w:rsid w:val="006D18B6"/>
    <w:rsid w:val="006D19BB"/>
    <w:rsid w:val="006D1A91"/>
    <w:rsid w:val="006D1F59"/>
    <w:rsid w:val="006D207F"/>
    <w:rsid w:val="006D2646"/>
    <w:rsid w:val="006D283B"/>
    <w:rsid w:val="006D2C9B"/>
    <w:rsid w:val="006D2D10"/>
    <w:rsid w:val="006D2D1F"/>
    <w:rsid w:val="006D2D25"/>
    <w:rsid w:val="006D2DC4"/>
    <w:rsid w:val="006D2F0A"/>
    <w:rsid w:val="006D2FF5"/>
    <w:rsid w:val="006D30DF"/>
    <w:rsid w:val="006D3506"/>
    <w:rsid w:val="006D377A"/>
    <w:rsid w:val="006D3830"/>
    <w:rsid w:val="006D390D"/>
    <w:rsid w:val="006D3A61"/>
    <w:rsid w:val="006D3B09"/>
    <w:rsid w:val="006D3CF6"/>
    <w:rsid w:val="006D3F18"/>
    <w:rsid w:val="006D4440"/>
    <w:rsid w:val="006D44DA"/>
    <w:rsid w:val="006D4599"/>
    <w:rsid w:val="006D4BD3"/>
    <w:rsid w:val="006D4CA0"/>
    <w:rsid w:val="006D4E41"/>
    <w:rsid w:val="006D52A3"/>
    <w:rsid w:val="006D53C9"/>
    <w:rsid w:val="006D53F7"/>
    <w:rsid w:val="006D5624"/>
    <w:rsid w:val="006D568B"/>
    <w:rsid w:val="006D5780"/>
    <w:rsid w:val="006D5AE1"/>
    <w:rsid w:val="006D6693"/>
    <w:rsid w:val="006D694C"/>
    <w:rsid w:val="006D6C33"/>
    <w:rsid w:val="006D6EF9"/>
    <w:rsid w:val="006D75B9"/>
    <w:rsid w:val="006D75C5"/>
    <w:rsid w:val="006D7E6B"/>
    <w:rsid w:val="006E0562"/>
    <w:rsid w:val="006E0757"/>
    <w:rsid w:val="006E0C13"/>
    <w:rsid w:val="006E0F10"/>
    <w:rsid w:val="006E145D"/>
    <w:rsid w:val="006E15DE"/>
    <w:rsid w:val="006E1835"/>
    <w:rsid w:val="006E2245"/>
    <w:rsid w:val="006E2837"/>
    <w:rsid w:val="006E2A56"/>
    <w:rsid w:val="006E2AB9"/>
    <w:rsid w:val="006E2ED1"/>
    <w:rsid w:val="006E2F27"/>
    <w:rsid w:val="006E30BC"/>
    <w:rsid w:val="006E3186"/>
    <w:rsid w:val="006E3517"/>
    <w:rsid w:val="006E36AC"/>
    <w:rsid w:val="006E3AF6"/>
    <w:rsid w:val="006E3B53"/>
    <w:rsid w:val="006E3D6A"/>
    <w:rsid w:val="006E3F1E"/>
    <w:rsid w:val="006E43C8"/>
    <w:rsid w:val="006E446C"/>
    <w:rsid w:val="006E4B46"/>
    <w:rsid w:val="006E4DE4"/>
    <w:rsid w:val="006E4F36"/>
    <w:rsid w:val="006E50C9"/>
    <w:rsid w:val="006E5477"/>
    <w:rsid w:val="006E5554"/>
    <w:rsid w:val="006E5710"/>
    <w:rsid w:val="006E57DD"/>
    <w:rsid w:val="006E5A7C"/>
    <w:rsid w:val="006E5A90"/>
    <w:rsid w:val="006E602D"/>
    <w:rsid w:val="006E61A1"/>
    <w:rsid w:val="006E6259"/>
    <w:rsid w:val="006E627C"/>
    <w:rsid w:val="006E641F"/>
    <w:rsid w:val="006E69A4"/>
    <w:rsid w:val="006E6AAC"/>
    <w:rsid w:val="006E6D63"/>
    <w:rsid w:val="006E7187"/>
    <w:rsid w:val="006E7323"/>
    <w:rsid w:val="006E773E"/>
    <w:rsid w:val="006E780C"/>
    <w:rsid w:val="006E7D85"/>
    <w:rsid w:val="006E7D86"/>
    <w:rsid w:val="006F07E1"/>
    <w:rsid w:val="006F097B"/>
    <w:rsid w:val="006F0BFD"/>
    <w:rsid w:val="006F0D3C"/>
    <w:rsid w:val="006F1415"/>
    <w:rsid w:val="006F169D"/>
    <w:rsid w:val="006F1CEF"/>
    <w:rsid w:val="006F1D6E"/>
    <w:rsid w:val="006F1F3A"/>
    <w:rsid w:val="006F2447"/>
    <w:rsid w:val="006F2753"/>
    <w:rsid w:val="006F27C0"/>
    <w:rsid w:val="006F29F3"/>
    <w:rsid w:val="006F2D6C"/>
    <w:rsid w:val="006F300A"/>
    <w:rsid w:val="006F3026"/>
    <w:rsid w:val="006F3279"/>
    <w:rsid w:val="006F3329"/>
    <w:rsid w:val="006F34AB"/>
    <w:rsid w:val="006F3725"/>
    <w:rsid w:val="006F37F1"/>
    <w:rsid w:val="006F397E"/>
    <w:rsid w:val="006F3A96"/>
    <w:rsid w:val="006F3B1C"/>
    <w:rsid w:val="006F3E38"/>
    <w:rsid w:val="006F4C24"/>
    <w:rsid w:val="006F56DA"/>
    <w:rsid w:val="006F5BCD"/>
    <w:rsid w:val="006F5C5A"/>
    <w:rsid w:val="006F5CA5"/>
    <w:rsid w:val="006F5D60"/>
    <w:rsid w:val="006F5F64"/>
    <w:rsid w:val="006F614A"/>
    <w:rsid w:val="006F6165"/>
    <w:rsid w:val="006F6399"/>
    <w:rsid w:val="006F6553"/>
    <w:rsid w:val="006F6A81"/>
    <w:rsid w:val="006F6E62"/>
    <w:rsid w:val="006F6EF9"/>
    <w:rsid w:val="006F6F32"/>
    <w:rsid w:val="006F7A2A"/>
    <w:rsid w:val="006F7A66"/>
    <w:rsid w:val="006F7B57"/>
    <w:rsid w:val="006F7B82"/>
    <w:rsid w:val="006F7D7A"/>
    <w:rsid w:val="0070007C"/>
    <w:rsid w:val="00700082"/>
    <w:rsid w:val="007007F2"/>
    <w:rsid w:val="00700953"/>
    <w:rsid w:val="00700B27"/>
    <w:rsid w:val="00700C3C"/>
    <w:rsid w:val="00700DA9"/>
    <w:rsid w:val="00701299"/>
    <w:rsid w:val="0070140A"/>
    <w:rsid w:val="007015A1"/>
    <w:rsid w:val="00701602"/>
    <w:rsid w:val="00701606"/>
    <w:rsid w:val="00701901"/>
    <w:rsid w:val="00701ABB"/>
    <w:rsid w:val="00701CFB"/>
    <w:rsid w:val="00701EBF"/>
    <w:rsid w:val="007026B8"/>
    <w:rsid w:val="007026FB"/>
    <w:rsid w:val="00702ADB"/>
    <w:rsid w:val="00702AE3"/>
    <w:rsid w:val="00702B93"/>
    <w:rsid w:val="00702DD8"/>
    <w:rsid w:val="007030B3"/>
    <w:rsid w:val="0070312E"/>
    <w:rsid w:val="007032A7"/>
    <w:rsid w:val="007036DD"/>
    <w:rsid w:val="007038E4"/>
    <w:rsid w:val="0070392D"/>
    <w:rsid w:val="00703B00"/>
    <w:rsid w:val="00703D4E"/>
    <w:rsid w:val="00703EC4"/>
    <w:rsid w:val="0070409D"/>
    <w:rsid w:val="00704634"/>
    <w:rsid w:val="00704656"/>
    <w:rsid w:val="00704A5B"/>
    <w:rsid w:val="00705094"/>
    <w:rsid w:val="00705100"/>
    <w:rsid w:val="00705523"/>
    <w:rsid w:val="0070571F"/>
    <w:rsid w:val="00705720"/>
    <w:rsid w:val="007059F4"/>
    <w:rsid w:val="00705D67"/>
    <w:rsid w:val="00705D6E"/>
    <w:rsid w:val="0070611E"/>
    <w:rsid w:val="0070614F"/>
    <w:rsid w:val="007061FD"/>
    <w:rsid w:val="0070674D"/>
    <w:rsid w:val="00706E37"/>
    <w:rsid w:val="0070736E"/>
    <w:rsid w:val="007077B6"/>
    <w:rsid w:val="007077E6"/>
    <w:rsid w:val="00707BF6"/>
    <w:rsid w:val="007101AA"/>
    <w:rsid w:val="00710329"/>
    <w:rsid w:val="007103CA"/>
    <w:rsid w:val="00710502"/>
    <w:rsid w:val="00710526"/>
    <w:rsid w:val="0071064E"/>
    <w:rsid w:val="007107C7"/>
    <w:rsid w:val="0071086E"/>
    <w:rsid w:val="00710DB2"/>
    <w:rsid w:val="007112B8"/>
    <w:rsid w:val="00711331"/>
    <w:rsid w:val="0071151B"/>
    <w:rsid w:val="0071163D"/>
    <w:rsid w:val="007116B8"/>
    <w:rsid w:val="00711700"/>
    <w:rsid w:val="007117EC"/>
    <w:rsid w:val="00711922"/>
    <w:rsid w:val="00711970"/>
    <w:rsid w:val="00711A00"/>
    <w:rsid w:val="0071276B"/>
    <w:rsid w:val="00712959"/>
    <w:rsid w:val="007129B3"/>
    <w:rsid w:val="00712D63"/>
    <w:rsid w:val="00713272"/>
    <w:rsid w:val="007132A7"/>
    <w:rsid w:val="0071331F"/>
    <w:rsid w:val="0071382A"/>
    <w:rsid w:val="00713F64"/>
    <w:rsid w:val="007143D1"/>
    <w:rsid w:val="007146DB"/>
    <w:rsid w:val="00714BC2"/>
    <w:rsid w:val="007151D5"/>
    <w:rsid w:val="00715A24"/>
    <w:rsid w:val="00715B7A"/>
    <w:rsid w:val="00715DAE"/>
    <w:rsid w:val="00715E26"/>
    <w:rsid w:val="00715E57"/>
    <w:rsid w:val="00715E80"/>
    <w:rsid w:val="0071619A"/>
    <w:rsid w:val="007162A0"/>
    <w:rsid w:val="00716642"/>
    <w:rsid w:val="0071665F"/>
    <w:rsid w:val="007166BC"/>
    <w:rsid w:val="00716883"/>
    <w:rsid w:val="00716A18"/>
    <w:rsid w:val="00716A36"/>
    <w:rsid w:val="00716B96"/>
    <w:rsid w:val="00716BFA"/>
    <w:rsid w:val="00716F8B"/>
    <w:rsid w:val="007170E2"/>
    <w:rsid w:val="0071760F"/>
    <w:rsid w:val="00717691"/>
    <w:rsid w:val="0071795E"/>
    <w:rsid w:val="00717AD7"/>
    <w:rsid w:val="00717B52"/>
    <w:rsid w:val="00717C67"/>
    <w:rsid w:val="00717EF4"/>
    <w:rsid w:val="00720723"/>
    <w:rsid w:val="00720B30"/>
    <w:rsid w:val="00720D71"/>
    <w:rsid w:val="00720D96"/>
    <w:rsid w:val="00720DD5"/>
    <w:rsid w:val="0072109E"/>
    <w:rsid w:val="00721362"/>
    <w:rsid w:val="0072163D"/>
    <w:rsid w:val="00721A42"/>
    <w:rsid w:val="0072223D"/>
    <w:rsid w:val="007222A1"/>
    <w:rsid w:val="007224C6"/>
    <w:rsid w:val="00722823"/>
    <w:rsid w:val="007229CD"/>
    <w:rsid w:val="00722B19"/>
    <w:rsid w:val="00722BFA"/>
    <w:rsid w:val="00722C1F"/>
    <w:rsid w:val="00722D26"/>
    <w:rsid w:val="00722DD2"/>
    <w:rsid w:val="00722F8C"/>
    <w:rsid w:val="00722F9B"/>
    <w:rsid w:val="0072334D"/>
    <w:rsid w:val="007233BD"/>
    <w:rsid w:val="00723439"/>
    <w:rsid w:val="00723750"/>
    <w:rsid w:val="00723971"/>
    <w:rsid w:val="00723B4F"/>
    <w:rsid w:val="00723F1E"/>
    <w:rsid w:val="00723F99"/>
    <w:rsid w:val="00724312"/>
    <w:rsid w:val="0072432E"/>
    <w:rsid w:val="0072446B"/>
    <w:rsid w:val="007248F9"/>
    <w:rsid w:val="007249D9"/>
    <w:rsid w:val="00724A6A"/>
    <w:rsid w:val="00724C6A"/>
    <w:rsid w:val="00725057"/>
    <w:rsid w:val="00725160"/>
    <w:rsid w:val="007253F8"/>
    <w:rsid w:val="00725447"/>
    <w:rsid w:val="00725527"/>
    <w:rsid w:val="00725874"/>
    <w:rsid w:val="00725C0E"/>
    <w:rsid w:val="00726522"/>
    <w:rsid w:val="007267CD"/>
    <w:rsid w:val="00726AC0"/>
    <w:rsid w:val="0072700E"/>
    <w:rsid w:val="007271AD"/>
    <w:rsid w:val="0072740F"/>
    <w:rsid w:val="0072753A"/>
    <w:rsid w:val="00727877"/>
    <w:rsid w:val="00727ADE"/>
    <w:rsid w:val="00727CDC"/>
    <w:rsid w:val="00727D51"/>
    <w:rsid w:val="00727DE0"/>
    <w:rsid w:val="00727F23"/>
    <w:rsid w:val="00730028"/>
    <w:rsid w:val="0073027D"/>
    <w:rsid w:val="007305AF"/>
    <w:rsid w:val="00730716"/>
    <w:rsid w:val="00730862"/>
    <w:rsid w:val="00730C65"/>
    <w:rsid w:val="00730F4C"/>
    <w:rsid w:val="0073106F"/>
    <w:rsid w:val="007311F9"/>
    <w:rsid w:val="007314B8"/>
    <w:rsid w:val="00731552"/>
    <w:rsid w:val="007316BD"/>
    <w:rsid w:val="00731DF5"/>
    <w:rsid w:val="00731EBB"/>
    <w:rsid w:val="007320AD"/>
    <w:rsid w:val="0073213E"/>
    <w:rsid w:val="007323BA"/>
    <w:rsid w:val="00732464"/>
    <w:rsid w:val="007326B2"/>
    <w:rsid w:val="00732788"/>
    <w:rsid w:val="00732A0D"/>
    <w:rsid w:val="00732A77"/>
    <w:rsid w:val="00732AD8"/>
    <w:rsid w:val="00733741"/>
    <w:rsid w:val="0073399E"/>
    <w:rsid w:val="00733A17"/>
    <w:rsid w:val="00733AAC"/>
    <w:rsid w:val="00733AF2"/>
    <w:rsid w:val="00733C56"/>
    <w:rsid w:val="00733E62"/>
    <w:rsid w:val="00733EEB"/>
    <w:rsid w:val="007346BA"/>
    <w:rsid w:val="00734857"/>
    <w:rsid w:val="00734BB1"/>
    <w:rsid w:val="00734E6E"/>
    <w:rsid w:val="00734FAE"/>
    <w:rsid w:val="007353D5"/>
    <w:rsid w:val="00735505"/>
    <w:rsid w:val="0073587A"/>
    <w:rsid w:val="007358D9"/>
    <w:rsid w:val="00735A88"/>
    <w:rsid w:val="007368F1"/>
    <w:rsid w:val="00736901"/>
    <w:rsid w:val="00736CE9"/>
    <w:rsid w:val="00736F2D"/>
    <w:rsid w:val="00737684"/>
    <w:rsid w:val="00737705"/>
    <w:rsid w:val="007378D8"/>
    <w:rsid w:val="00737BF8"/>
    <w:rsid w:val="00737DA2"/>
    <w:rsid w:val="007409EF"/>
    <w:rsid w:val="00741051"/>
    <w:rsid w:val="0074128F"/>
    <w:rsid w:val="007414A1"/>
    <w:rsid w:val="0074163A"/>
    <w:rsid w:val="007418BD"/>
    <w:rsid w:val="00741A1F"/>
    <w:rsid w:val="00741C2E"/>
    <w:rsid w:val="00741D8E"/>
    <w:rsid w:val="00741E54"/>
    <w:rsid w:val="007420AD"/>
    <w:rsid w:val="0074215D"/>
    <w:rsid w:val="007421FD"/>
    <w:rsid w:val="007423D0"/>
    <w:rsid w:val="007430FC"/>
    <w:rsid w:val="007431DE"/>
    <w:rsid w:val="0074352E"/>
    <w:rsid w:val="007436FD"/>
    <w:rsid w:val="007439CD"/>
    <w:rsid w:val="00743A7D"/>
    <w:rsid w:val="00743BC8"/>
    <w:rsid w:val="00743C8C"/>
    <w:rsid w:val="00743C8D"/>
    <w:rsid w:val="00743CDC"/>
    <w:rsid w:val="00743DF0"/>
    <w:rsid w:val="00744051"/>
    <w:rsid w:val="007441A0"/>
    <w:rsid w:val="00744333"/>
    <w:rsid w:val="007447DE"/>
    <w:rsid w:val="00744A2E"/>
    <w:rsid w:val="00745243"/>
    <w:rsid w:val="0074527C"/>
    <w:rsid w:val="007454AE"/>
    <w:rsid w:val="00745718"/>
    <w:rsid w:val="00745895"/>
    <w:rsid w:val="00745AC7"/>
    <w:rsid w:val="00745EF9"/>
    <w:rsid w:val="00746794"/>
    <w:rsid w:val="00746B33"/>
    <w:rsid w:val="00746D8D"/>
    <w:rsid w:val="007476C3"/>
    <w:rsid w:val="00747988"/>
    <w:rsid w:val="00747DCD"/>
    <w:rsid w:val="0075022B"/>
    <w:rsid w:val="007502D6"/>
    <w:rsid w:val="0075095E"/>
    <w:rsid w:val="00750A28"/>
    <w:rsid w:val="00750B13"/>
    <w:rsid w:val="00750BC0"/>
    <w:rsid w:val="00750CBA"/>
    <w:rsid w:val="00751609"/>
    <w:rsid w:val="007516C1"/>
    <w:rsid w:val="00751760"/>
    <w:rsid w:val="007517BC"/>
    <w:rsid w:val="0075194B"/>
    <w:rsid w:val="007519AB"/>
    <w:rsid w:val="00751D32"/>
    <w:rsid w:val="00751E6E"/>
    <w:rsid w:val="0075203E"/>
    <w:rsid w:val="0075256B"/>
    <w:rsid w:val="0075279B"/>
    <w:rsid w:val="00752911"/>
    <w:rsid w:val="007529C3"/>
    <w:rsid w:val="007529CB"/>
    <w:rsid w:val="00752C56"/>
    <w:rsid w:val="00752D11"/>
    <w:rsid w:val="00752D15"/>
    <w:rsid w:val="00752EA0"/>
    <w:rsid w:val="00752F48"/>
    <w:rsid w:val="00753A2F"/>
    <w:rsid w:val="00753B76"/>
    <w:rsid w:val="00753E87"/>
    <w:rsid w:val="00753EF7"/>
    <w:rsid w:val="0075476D"/>
    <w:rsid w:val="00754C7F"/>
    <w:rsid w:val="00754D74"/>
    <w:rsid w:val="00754F64"/>
    <w:rsid w:val="00755077"/>
    <w:rsid w:val="007552C9"/>
    <w:rsid w:val="0075548F"/>
    <w:rsid w:val="0075598F"/>
    <w:rsid w:val="00755B00"/>
    <w:rsid w:val="00755EB9"/>
    <w:rsid w:val="00755FC9"/>
    <w:rsid w:val="0075627E"/>
    <w:rsid w:val="00756590"/>
    <w:rsid w:val="007565DA"/>
    <w:rsid w:val="00756935"/>
    <w:rsid w:val="00756A10"/>
    <w:rsid w:val="00757165"/>
    <w:rsid w:val="007573DC"/>
    <w:rsid w:val="00757B3D"/>
    <w:rsid w:val="00757B83"/>
    <w:rsid w:val="00757EAC"/>
    <w:rsid w:val="0076084D"/>
    <w:rsid w:val="00760C30"/>
    <w:rsid w:val="00760E59"/>
    <w:rsid w:val="00760FF5"/>
    <w:rsid w:val="0076102B"/>
    <w:rsid w:val="007614EA"/>
    <w:rsid w:val="0076176E"/>
    <w:rsid w:val="007618FD"/>
    <w:rsid w:val="00761C6D"/>
    <w:rsid w:val="00761CD0"/>
    <w:rsid w:val="0076214C"/>
    <w:rsid w:val="0076266E"/>
    <w:rsid w:val="00762689"/>
    <w:rsid w:val="0076280D"/>
    <w:rsid w:val="0076282D"/>
    <w:rsid w:val="007628D0"/>
    <w:rsid w:val="0076291F"/>
    <w:rsid w:val="00762C71"/>
    <w:rsid w:val="00762D1A"/>
    <w:rsid w:val="0076302F"/>
    <w:rsid w:val="007637CF"/>
    <w:rsid w:val="00763A99"/>
    <w:rsid w:val="00763B9F"/>
    <w:rsid w:val="00763CAF"/>
    <w:rsid w:val="00763D49"/>
    <w:rsid w:val="00763D99"/>
    <w:rsid w:val="0076408E"/>
    <w:rsid w:val="007640EF"/>
    <w:rsid w:val="007641CF"/>
    <w:rsid w:val="007645EB"/>
    <w:rsid w:val="007646F5"/>
    <w:rsid w:val="00764768"/>
    <w:rsid w:val="0076485D"/>
    <w:rsid w:val="007648F8"/>
    <w:rsid w:val="00764B84"/>
    <w:rsid w:val="00764B95"/>
    <w:rsid w:val="00764DBB"/>
    <w:rsid w:val="00764E06"/>
    <w:rsid w:val="007652EC"/>
    <w:rsid w:val="0076542B"/>
    <w:rsid w:val="00765638"/>
    <w:rsid w:val="00765761"/>
    <w:rsid w:val="007657EB"/>
    <w:rsid w:val="00765A87"/>
    <w:rsid w:val="00765C3A"/>
    <w:rsid w:val="00765CFB"/>
    <w:rsid w:val="00766244"/>
    <w:rsid w:val="00766543"/>
    <w:rsid w:val="00766853"/>
    <w:rsid w:val="00766AD9"/>
    <w:rsid w:val="00766BF3"/>
    <w:rsid w:val="00766E37"/>
    <w:rsid w:val="00767248"/>
    <w:rsid w:val="00767299"/>
    <w:rsid w:val="007675DC"/>
    <w:rsid w:val="007678C1"/>
    <w:rsid w:val="00767D15"/>
    <w:rsid w:val="00767E4C"/>
    <w:rsid w:val="00767EE9"/>
    <w:rsid w:val="0077031F"/>
    <w:rsid w:val="0077068B"/>
    <w:rsid w:val="007706E1"/>
    <w:rsid w:val="00770A85"/>
    <w:rsid w:val="00770E15"/>
    <w:rsid w:val="00770E5F"/>
    <w:rsid w:val="0077134A"/>
    <w:rsid w:val="00771B6C"/>
    <w:rsid w:val="00771BAF"/>
    <w:rsid w:val="00771D03"/>
    <w:rsid w:val="00771D26"/>
    <w:rsid w:val="00771E78"/>
    <w:rsid w:val="00771F31"/>
    <w:rsid w:val="00771FA3"/>
    <w:rsid w:val="0077296F"/>
    <w:rsid w:val="00772DBE"/>
    <w:rsid w:val="007730DE"/>
    <w:rsid w:val="0077316F"/>
    <w:rsid w:val="00774023"/>
    <w:rsid w:val="00774108"/>
    <w:rsid w:val="007741A9"/>
    <w:rsid w:val="00775106"/>
    <w:rsid w:val="0077556F"/>
    <w:rsid w:val="00775A35"/>
    <w:rsid w:val="00776006"/>
    <w:rsid w:val="0077699F"/>
    <w:rsid w:val="00776B31"/>
    <w:rsid w:val="00776B97"/>
    <w:rsid w:val="00776C4E"/>
    <w:rsid w:val="00776CBD"/>
    <w:rsid w:val="00776E7B"/>
    <w:rsid w:val="00776F5C"/>
    <w:rsid w:val="0077760E"/>
    <w:rsid w:val="00777861"/>
    <w:rsid w:val="007778F6"/>
    <w:rsid w:val="00777C19"/>
    <w:rsid w:val="00777CAB"/>
    <w:rsid w:val="007803E2"/>
    <w:rsid w:val="00780427"/>
    <w:rsid w:val="007804FF"/>
    <w:rsid w:val="00780551"/>
    <w:rsid w:val="00780808"/>
    <w:rsid w:val="00780BD0"/>
    <w:rsid w:val="00780DEC"/>
    <w:rsid w:val="00781336"/>
    <w:rsid w:val="007814B5"/>
    <w:rsid w:val="00781533"/>
    <w:rsid w:val="007815C7"/>
    <w:rsid w:val="007818F1"/>
    <w:rsid w:val="00781ABC"/>
    <w:rsid w:val="00782BF2"/>
    <w:rsid w:val="00782C00"/>
    <w:rsid w:val="0078328C"/>
    <w:rsid w:val="007832C6"/>
    <w:rsid w:val="0078335A"/>
    <w:rsid w:val="00783706"/>
    <w:rsid w:val="00783B03"/>
    <w:rsid w:val="00783B5C"/>
    <w:rsid w:val="00783C10"/>
    <w:rsid w:val="007841B7"/>
    <w:rsid w:val="007847E7"/>
    <w:rsid w:val="0078492B"/>
    <w:rsid w:val="0078511F"/>
    <w:rsid w:val="00785263"/>
    <w:rsid w:val="00785846"/>
    <w:rsid w:val="00785C41"/>
    <w:rsid w:val="007863DF"/>
    <w:rsid w:val="00786492"/>
    <w:rsid w:val="007864D3"/>
    <w:rsid w:val="00786807"/>
    <w:rsid w:val="00786A70"/>
    <w:rsid w:val="00786BEC"/>
    <w:rsid w:val="00787C02"/>
    <w:rsid w:val="00787E89"/>
    <w:rsid w:val="00790094"/>
    <w:rsid w:val="007900C2"/>
    <w:rsid w:val="007902C2"/>
    <w:rsid w:val="00790811"/>
    <w:rsid w:val="0079091C"/>
    <w:rsid w:val="007911A9"/>
    <w:rsid w:val="00791350"/>
    <w:rsid w:val="00791800"/>
    <w:rsid w:val="00791A87"/>
    <w:rsid w:val="00791B14"/>
    <w:rsid w:val="00791B49"/>
    <w:rsid w:val="007923A5"/>
    <w:rsid w:val="00792574"/>
    <w:rsid w:val="00792768"/>
    <w:rsid w:val="007928E0"/>
    <w:rsid w:val="00792B06"/>
    <w:rsid w:val="00792CE4"/>
    <w:rsid w:val="00792E48"/>
    <w:rsid w:val="00792EF9"/>
    <w:rsid w:val="007933DE"/>
    <w:rsid w:val="00793A7F"/>
    <w:rsid w:val="00793C0E"/>
    <w:rsid w:val="00793D66"/>
    <w:rsid w:val="00793EDA"/>
    <w:rsid w:val="00793EF3"/>
    <w:rsid w:val="00793F07"/>
    <w:rsid w:val="007940A5"/>
    <w:rsid w:val="00794233"/>
    <w:rsid w:val="0079457A"/>
    <w:rsid w:val="0079461F"/>
    <w:rsid w:val="00794850"/>
    <w:rsid w:val="0079509A"/>
    <w:rsid w:val="00795520"/>
    <w:rsid w:val="00795F6D"/>
    <w:rsid w:val="00796297"/>
    <w:rsid w:val="00796955"/>
    <w:rsid w:val="007969F7"/>
    <w:rsid w:val="00796CE7"/>
    <w:rsid w:val="00797302"/>
    <w:rsid w:val="00797563"/>
    <w:rsid w:val="00797718"/>
    <w:rsid w:val="0079772A"/>
    <w:rsid w:val="00797983"/>
    <w:rsid w:val="00797BA5"/>
    <w:rsid w:val="00797D4F"/>
    <w:rsid w:val="00797EAE"/>
    <w:rsid w:val="00797FDB"/>
    <w:rsid w:val="007A0005"/>
    <w:rsid w:val="007A00C3"/>
    <w:rsid w:val="007A0122"/>
    <w:rsid w:val="007A091B"/>
    <w:rsid w:val="007A0B36"/>
    <w:rsid w:val="007A0B81"/>
    <w:rsid w:val="007A1174"/>
    <w:rsid w:val="007A1368"/>
    <w:rsid w:val="007A154D"/>
    <w:rsid w:val="007A1789"/>
    <w:rsid w:val="007A19A9"/>
    <w:rsid w:val="007A1A63"/>
    <w:rsid w:val="007A1A9C"/>
    <w:rsid w:val="007A1D01"/>
    <w:rsid w:val="007A22A9"/>
    <w:rsid w:val="007A2375"/>
    <w:rsid w:val="007A246C"/>
    <w:rsid w:val="007A24DB"/>
    <w:rsid w:val="007A292B"/>
    <w:rsid w:val="007A29FB"/>
    <w:rsid w:val="007A3775"/>
    <w:rsid w:val="007A39A1"/>
    <w:rsid w:val="007A3C98"/>
    <w:rsid w:val="007A3E28"/>
    <w:rsid w:val="007A40B8"/>
    <w:rsid w:val="007A423D"/>
    <w:rsid w:val="007A4295"/>
    <w:rsid w:val="007A449A"/>
    <w:rsid w:val="007A454A"/>
    <w:rsid w:val="007A48B3"/>
    <w:rsid w:val="007A4A9C"/>
    <w:rsid w:val="007A4BC8"/>
    <w:rsid w:val="007A4F08"/>
    <w:rsid w:val="007A4F92"/>
    <w:rsid w:val="007A52B0"/>
    <w:rsid w:val="007A55C4"/>
    <w:rsid w:val="007A5673"/>
    <w:rsid w:val="007A56C2"/>
    <w:rsid w:val="007A582D"/>
    <w:rsid w:val="007A5E88"/>
    <w:rsid w:val="007A6955"/>
    <w:rsid w:val="007A7227"/>
    <w:rsid w:val="007A7404"/>
    <w:rsid w:val="007A740E"/>
    <w:rsid w:val="007A77D0"/>
    <w:rsid w:val="007A792D"/>
    <w:rsid w:val="007A7CEA"/>
    <w:rsid w:val="007A7F30"/>
    <w:rsid w:val="007A7F98"/>
    <w:rsid w:val="007B00EA"/>
    <w:rsid w:val="007B0377"/>
    <w:rsid w:val="007B0450"/>
    <w:rsid w:val="007B0635"/>
    <w:rsid w:val="007B0955"/>
    <w:rsid w:val="007B0B1F"/>
    <w:rsid w:val="007B0F74"/>
    <w:rsid w:val="007B1145"/>
    <w:rsid w:val="007B11AC"/>
    <w:rsid w:val="007B122E"/>
    <w:rsid w:val="007B1464"/>
    <w:rsid w:val="007B1713"/>
    <w:rsid w:val="007B1B1B"/>
    <w:rsid w:val="007B2091"/>
    <w:rsid w:val="007B20CF"/>
    <w:rsid w:val="007B216F"/>
    <w:rsid w:val="007B25CF"/>
    <w:rsid w:val="007B2809"/>
    <w:rsid w:val="007B2953"/>
    <w:rsid w:val="007B29F2"/>
    <w:rsid w:val="007B3274"/>
    <w:rsid w:val="007B3285"/>
    <w:rsid w:val="007B38DA"/>
    <w:rsid w:val="007B3942"/>
    <w:rsid w:val="007B3A83"/>
    <w:rsid w:val="007B3ADA"/>
    <w:rsid w:val="007B3DB3"/>
    <w:rsid w:val="007B3DEE"/>
    <w:rsid w:val="007B42AD"/>
    <w:rsid w:val="007B4430"/>
    <w:rsid w:val="007B46AC"/>
    <w:rsid w:val="007B4A41"/>
    <w:rsid w:val="007B4CFF"/>
    <w:rsid w:val="007B4F23"/>
    <w:rsid w:val="007B5002"/>
    <w:rsid w:val="007B5040"/>
    <w:rsid w:val="007B555C"/>
    <w:rsid w:val="007B5BD1"/>
    <w:rsid w:val="007B5C56"/>
    <w:rsid w:val="007B5C63"/>
    <w:rsid w:val="007B6195"/>
    <w:rsid w:val="007B6591"/>
    <w:rsid w:val="007B6669"/>
    <w:rsid w:val="007B6A86"/>
    <w:rsid w:val="007B6A9A"/>
    <w:rsid w:val="007B6C59"/>
    <w:rsid w:val="007B6F54"/>
    <w:rsid w:val="007B7203"/>
    <w:rsid w:val="007B723D"/>
    <w:rsid w:val="007B72BE"/>
    <w:rsid w:val="007B73C3"/>
    <w:rsid w:val="007B75EB"/>
    <w:rsid w:val="007B7C4F"/>
    <w:rsid w:val="007C041D"/>
    <w:rsid w:val="007C0593"/>
    <w:rsid w:val="007C0826"/>
    <w:rsid w:val="007C0BBD"/>
    <w:rsid w:val="007C0E09"/>
    <w:rsid w:val="007C0E36"/>
    <w:rsid w:val="007C1026"/>
    <w:rsid w:val="007C1203"/>
    <w:rsid w:val="007C1282"/>
    <w:rsid w:val="007C1574"/>
    <w:rsid w:val="007C1672"/>
    <w:rsid w:val="007C1815"/>
    <w:rsid w:val="007C1A60"/>
    <w:rsid w:val="007C1B09"/>
    <w:rsid w:val="007C1BDF"/>
    <w:rsid w:val="007C2122"/>
    <w:rsid w:val="007C2134"/>
    <w:rsid w:val="007C23E2"/>
    <w:rsid w:val="007C23E4"/>
    <w:rsid w:val="007C2620"/>
    <w:rsid w:val="007C2654"/>
    <w:rsid w:val="007C2799"/>
    <w:rsid w:val="007C2943"/>
    <w:rsid w:val="007C2A62"/>
    <w:rsid w:val="007C2BDC"/>
    <w:rsid w:val="007C2BEF"/>
    <w:rsid w:val="007C2D90"/>
    <w:rsid w:val="007C3020"/>
    <w:rsid w:val="007C36EF"/>
    <w:rsid w:val="007C386C"/>
    <w:rsid w:val="007C3C4F"/>
    <w:rsid w:val="007C3DC6"/>
    <w:rsid w:val="007C4844"/>
    <w:rsid w:val="007C493D"/>
    <w:rsid w:val="007C4AD9"/>
    <w:rsid w:val="007C5089"/>
    <w:rsid w:val="007C515D"/>
    <w:rsid w:val="007C5759"/>
    <w:rsid w:val="007C5E94"/>
    <w:rsid w:val="007C5F00"/>
    <w:rsid w:val="007C610F"/>
    <w:rsid w:val="007C629F"/>
    <w:rsid w:val="007C6355"/>
    <w:rsid w:val="007C661E"/>
    <w:rsid w:val="007C67FE"/>
    <w:rsid w:val="007C6942"/>
    <w:rsid w:val="007C69AE"/>
    <w:rsid w:val="007C6EA7"/>
    <w:rsid w:val="007C7529"/>
    <w:rsid w:val="007C7D71"/>
    <w:rsid w:val="007C7F15"/>
    <w:rsid w:val="007C7F3E"/>
    <w:rsid w:val="007C7FF1"/>
    <w:rsid w:val="007D0002"/>
    <w:rsid w:val="007D01E8"/>
    <w:rsid w:val="007D0295"/>
    <w:rsid w:val="007D038D"/>
    <w:rsid w:val="007D04D0"/>
    <w:rsid w:val="007D0850"/>
    <w:rsid w:val="007D0899"/>
    <w:rsid w:val="007D10AE"/>
    <w:rsid w:val="007D1225"/>
    <w:rsid w:val="007D12C0"/>
    <w:rsid w:val="007D15AD"/>
    <w:rsid w:val="007D186D"/>
    <w:rsid w:val="007D19C6"/>
    <w:rsid w:val="007D1C61"/>
    <w:rsid w:val="007D1E3D"/>
    <w:rsid w:val="007D1EF4"/>
    <w:rsid w:val="007D1F68"/>
    <w:rsid w:val="007D2249"/>
    <w:rsid w:val="007D2C2C"/>
    <w:rsid w:val="007D2F7F"/>
    <w:rsid w:val="007D3027"/>
    <w:rsid w:val="007D3655"/>
    <w:rsid w:val="007D3A5C"/>
    <w:rsid w:val="007D3DC3"/>
    <w:rsid w:val="007D3E12"/>
    <w:rsid w:val="007D3ECF"/>
    <w:rsid w:val="007D3F35"/>
    <w:rsid w:val="007D40CC"/>
    <w:rsid w:val="007D414C"/>
    <w:rsid w:val="007D41F6"/>
    <w:rsid w:val="007D42EC"/>
    <w:rsid w:val="007D4449"/>
    <w:rsid w:val="007D446D"/>
    <w:rsid w:val="007D44F1"/>
    <w:rsid w:val="007D4509"/>
    <w:rsid w:val="007D4730"/>
    <w:rsid w:val="007D4876"/>
    <w:rsid w:val="007D4936"/>
    <w:rsid w:val="007D4F00"/>
    <w:rsid w:val="007D4FCD"/>
    <w:rsid w:val="007D51F4"/>
    <w:rsid w:val="007D585D"/>
    <w:rsid w:val="007D5CDF"/>
    <w:rsid w:val="007D5E4A"/>
    <w:rsid w:val="007D5FC3"/>
    <w:rsid w:val="007D648C"/>
    <w:rsid w:val="007D64E2"/>
    <w:rsid w:val="007D6739"/>
    <w:rsid w:val="007D6859"/>
    <w:rsid w:val="007D68FC"/>
    <w:rsid w:val="007D6926"/>
    <w:rsid w:val="007D6D5B"/>
    <w:rsid w:val="007D7048"/>
    <w:rsid w:val="007D726A"/>
    <w:rsid w:val="007D726B"/>
    <w:rsid w:val="007D7349"/>
    <w:rsid w:val="007D73D7"/>
    <w:rsid w:val="007D745D"/>
    <w:rsid w:val="007D74FC"/>
    <w:rsid w:val="007D7966"/>
    <w:rsid w:val="007E0DC0"/>
    <w:rsid w:val="007E0EDA"/>
    <w:rsid w:val="007E1061"/>
    <w:rsid w:val="007E136B"/>
    <w:rsid w:val="007E148D"/>
    <w:rsid w:val="007E178F"/>
    <w:rsid w:val="007E17B1"/>
    <w:rsid w:val="007E1AA4"/>
    <w:rsid w:val="007E1B5A"/>
    <w:rsid w:val="007E1BAE"/>
    <w:rsid w:val="007E1BF1"/>
    <w:rsid w:val="007E1D79"/>
    <w:rsid w:val="007E1DC2"/>
    <w:rsid w:val="007E1DD3"/>
    <w:rsid w:val="007E23E2"/>
    <w:rsid w:val="007E23F2"/>
    <w:rsid w:val="007E26E2"/>
    <w:rsid w:val="007E2AA8"/>
    <w:rsid w:val="007E2E6F"/>
    <w:rsid w:val="007E3016"/>
    <w:rsid w:val="007E32E2"/>
    <w:rsid w:val="007E32FA"/>
    <w:rsid w:val="007E3C93"/>
    <w:rsid w:val="007E3DD8"/>
    <w:rsid w:val="007E3F4D"/>
    <w:rsid w:val="007E42D8"/>
    <w:rsid w:val="007E42E1"/>
    <w:rsid w:val="007E4409"/>
    <w:rsid w:val="007E48BB"/>
    <w:rsid w:val="007E4921"/>
    <w:rsid w:val="007E497A"/>
    <w:rsid w:val="007E49F2"/>
    <w:rsid w:val="007E4D98"/>
    <w:rsid w:val="007E53AC"/>
    <w:rsid w:val="007E5967"/>
    <w:rsid w:val="007E5CFA"/>
    <w:rsid w:val="007E5FA0"/>
    <w:rsid w:val="007E6000"/>
    <w:rsid w:val="007E6362"/>
    <w:rsid w:val="007E6589"/>
    <w:rsid w:val="007E6789"/>
    <w:rsid w:val="007E67FA"/>
    <w:rsid w:val="007E6AD2"/>
    <w:rsid w:val="007E6C1C"/>
    <w:rsid w:val="007E6CB5"/>
    <w:rsid w:val="007E6EF2"/>
    <w:rsid w:val="007E7239"/>
    <w:rsid w:val="007E7417"/>
    <w:rsid w:val="007E78D6"/>
    <w:rsid w:val="007E7BFF"/>
    <w:rsid w:val="007E7C0E"/>
    <w:rsid w:val="007E7FD4"/>
    <w:rsid w:val="007F0128"/>
    <w:rsid w:val="007F01B6"/>
    <w:rsid w:val="007F039B"/>
    <w:rsid w:val="007F06BC"/>
    <w:rsid w:val="007F0764"/>
    <w:rsid w:val="007F0A8F"/>
    <w:rsid w:val="007F0AA6"/>
    <w:rsid w:val="007F0B9D"/>
    <w:rsid w:val="007F0CE8"/>
    <w:rsid w:val="007F1207"/>
    <w:rsid w:val="007F15E6"/>
    <w:rsid w:val="007F1605"/>
    <w:rsid w:val="007F171C"/>
    <w:rsid w:val="007F1A16"/>
    <w:rsid w:val="007F1AD2"/>
    <w:rsid w:val="007F1BD6"/>
    <w:rsid w:val="007F1C0A"/>
    <w:rsid w:val="007F1F03"/>
    <w:rsid w:val="007F21FF"/>
    <w:rsid w:val="007F2229"/>
    <w:rsid w:val="007F22CD"/>
    <w:rsid w:val="007F2539"/>
    <w:rsid w:val="007F2545"/>
    <w:rsid w:val="007F26EE"/>
    <w:rsid w:val="007F2C2B"/>
    <w:rsid w:val="007F2D8F"/>
    <w:rsid w:val="007F2FA4"/>
    <w:rsid w:val="007F31F5"/>
    <w:rsid w:val="007F3396"/>
    <w:rsid w:val="007F367C"/>
    <w:rsid w:val="007F3EAA"/>
    <w:rsid w:val="007F3F34"/>
    <w:rsid w:val="007F47B9"/>
    <w:rsid w:val="007F4A27"/>
    <w:rsid w:val="007F4B92"/>
    <w:rsid w:val="007F4F76"/>
    <w:rsid w:val="007F51F9"/>
    <w:rsid w:val="007F52DA"/>
    <w:rsid w:val="007F5606"/>
    <w:rsid w:val="007F5608"/>
    <w:rsid w:val="007F56AC"/>
    <w:rsid w:val="007F579F"/>
    <w:rsid w:val="007F5ABA"/>
    <w:rsid w:val="007F5C5D"/>
    <w:rsid w:val="007F691B"/>
    <w:rsid w:val="007F6958"/>
    <w:rsid w:val="007F6A38"/>
    <w:rsid w:val="007F6B77"/>
    <w:rsid w:val="007F6CAA"/>
    <w:rsid w:val="007F6F7B"/>
    <w:rsid w:val="007F7109"/>
    <w:rsid w:val="007F71D0"/>
    <w:rsid w:val="007F7459"/>
    <w:rsid w:val="007F74CF"/>
    <w:rsid w:val="007F76AB"/>
    <w:rsid w:val="007F7800"/>
    <w:rsid w:val="007F7815"/>
    <w:rsid w:val="00800129"/>
    <w:rsid w:val="008001A5"/>
    <w:rsid w:val="008001AE"/>
    <w:rsid w:val="008002D6"/>
    <w:rsid w:val="008002FD"/>
    <w:rsid w:val="0080038A"/>
    <w:rsid w:val="00800579"/>
    <w:rsid w:val="00800CF3"/>
    <w:rsid w:val="00800D0D"/>
    <w:rsid w:val="00800F54"/>
    <w:rsid w:val="00801005"/>
    <w:rsid w:val="008010C7"/>
    <w:rsid w:val="0080131F"/>
    <w:rsid w:val="00801795"/>
    <w:rsid w:val="008017C4"/>
    <w:rsid w:val="00801863"/>
    <w:rsid w:val="00801D2E"/>
    <w:rsid w:val="0080216F"/>
    <w:rsid w:val="00802735"/>
    <w:rsid w:val="0080293B"/>
    <w:rsid w:val="00802B7D"/>
    <w:rsid w:val="00802CD1"/>
    <w:rsid w:val="00803087"/>
    <w:rsid w:val="00803132"/>
    <w:rsid w:val="0080357E"/>
    <w:rsid w:val="00803656"/>
    <w:rsid w:val="008038F3"/>
    <w:rsid w:val="0080397A"/>
    <w:rsid w:val="008039A4"/>
    <w:rsid w:val="00803F06"/>
    <w:rsid w:val="0080429A"/>
    <w:rsid w:val="0080484C"/>
    <w:rsid w:val="00804AF0"/>
    <w:rsid w:val="00804B91"/>
    <w:rsid w:val="00804C15"/>
    <w:rsid w:val="00804C8B"/>
    <w:rsid w:val="0080500E"/>
    <w:rsid w:val="00805137"/>
    <w:rsid w:val="00805416"/>
    <w:rsid w:val="0080547C"/>
    <w:rsid w:val="00805596"/>
    <w:rsid w:val="0080580F"/>
    <w:rsid w:val="008058B0"/>
    <w:rsid w:val="00805A35"/>
    <w:rsid w:val="00805C78"/>
    <w:rsid w:val="00805CA8"/>
    <w:rsid w:val="008060C2"/>
    <w:rsid w:val="008062CE"/>
    <w:rsid w:val="008063CD"/>
    <w:rsid w:val="008064F4"/>
    <w:rsid w:val="00806607"/>
    <w:rsid w:val="008068A5"/>
    <w:rsid w:val="00806C84"/>
    <w:rsid w:val="00806CDC"/>
    <w:rsid w:val="0080799A"/>
    <w:rsid w:val="00810672"/>
    <w:rsid w:val="0081068C"/>
    <w:rsid w:val="008106F5"/>
    <w:rsid w:val="00810BB1"/>
    <w:rsid w:val="00810C57"/>
    <w:rsid w:val="0081116B"/>
    <w:rsid w:val="008113D9"/>
    <w:rsid w:val="00811755"/>
    <w:rsid w:val="0081179C"/>
    <w:rsid w:val="00811C11"/>
    <w:rsid w:val="00811CEA"/>
    <w:rsid w:val="00811E64"/>
    <w:rsid w:val="00812003"/>
    <w:rsid w:val="00812165"/>
    <w:rsid w:val="0081230C"/>
    <w:rsid w:val="0081277F"/>
    <w:rsid w:val="008127C5"/>
    <w:rsid w:val="00812CC8"/>
    <w:rsid w:val="0081316F"/>
    <w:rsid w:val="0081357E"/>
    <w:rsid w:val="008135BE"/>
    <w:rsid w:val="008137AD"/>
    <w:rsid w:val="00814063"/>
    <w:rsid w:val="008143DC"/>
    <w:rsid w:val="0081498C"/>
    <w:rsid w:val="00814A30"/>
    <w:rsid w:val="00814B33"/>
    <w:rsid w:val="008152C9"/>
    <w:rsid w:val="00815C04"/>
    <w:rsid w:val="00815C4F"/>
    <w:rsid w:val="00815FAC"/>
    <w:rsid w:val="008161BC"/>
    <w:rsid w:val="008161C6"/>
    <w:rsid w:val="0081655F"/>
    <w:rsid w:val="00816736"/>
    <w:rsid w:val="008167B8"/>
    <w:rsid w:val="008167E6"/>
    <w:rsid w:val="00816933"/>
    <w:rsid w:val="00816999"/>
    <w:rsid w:val="008173A1"/>
    <w:rsid w:val="008176F8"/>
    <w:rsid w:val="0081779E"/>
    <w:rsid w:val="0081791F"/>
    <w:rsid w:val="00817A77"/>
    <w:rsid w:val="00817F12"/>
    <w:rsid w:val="00817F3C"/>
    <w:rsid w:val="00820264"/>
    <w:rsid w:val="00820304"/>
    <w:rsid w:val="0082045F"/>
    <w:rsid w:val="00820479"/>
    <w:rsid w:val="00820619"/>
    <w:rsid w:val="008206F8"/>
    <w:rsid w:val="0082073F"/>
    <w:rsid w:val="00820B11"/>
    <w:rsid w:val="00820FCE"/>
    <w:rsid w:val="0082109E"/>
    <w:rsid w:val="00821332"/>
    <w:rsid w:val="0082174C"/>
    <w:rsid w:val="00821CE6"/>
    <w:rsid w:val="00821E25"/>
    <w:rsid w:val="008222C5"/>
    <w:rsid w:val="008224E3"/>
    <w:rsid w:val="008224EA"/>
    <w:rsid w:val="00822535"/>
    <w:rsid w:val="008228FA"/>
    <w:rsid w:val="00822ACF"/>
    <w:rsid w:val="00823186"/>
    <w:rsid w:val="0082377A"/>
    <w:rsid w:val="00823A10"/>
    <w:rsid w:val="00824369"/>
    <w:rsid w:val="008244C0"/>
    <w:rsid w:val="008245A0"/>
    <w:rsid w:val="008248E1"/>
    <w:rsid w:val="00824F3F"/>
    <w:rsid w:val="00824FA2"/>
    <w:rsid w:val="00825239"/>
    <w:rsid w:val="00825388"/>
    <w:rsid w:val="00825456"/>
    <w:rsid w:val="00825858"/>
    <w:rsid w:val="00825A77"/>
    <w:rsid w:val="00825A96"/>
    <w:rsid w:val="008260F4"/>
    <w:rsid w:val="00826505"/>
    <w:rsid w:val="008265A5"/>
    <w:rsid w:val="008265B1"/>
    <w:rsid w:val="0082669E"/>
    <w:rsid w:val="00826BBE"/>
    <w:rsid w:val="00826ECE"/>
    <w:rsid w:val="00827055"/>
    <w:rsid w:val="008270C5"/>
    <w:rsid w:val="0082738E"/>
    <w:rsid w:val="0082744C"/>
    <w:rsid w:val="00827757"/>
    <w:rsid w:val="00827833"/>
    <w:rsid w:val="00827864"/>
    <w:rsid w:val="0082799A"/>
    <w:rsid w:val="008279F6"/>
    <w:rsid w:val="00827C02"/>
    <w:rsid w:val="00830172"/>
    <w:rsid w:val="008301AD"/>
    <w:rsid w:val="008302C2"/>
    <w:rsid w:val="00830490"/>
    <w:rsid w:val="00830C77"/>
    <w:rsid w:val="00830C81"/>
    <w:rsid w:val="00830CDF"/>
    <w:rsid w:val="00831046"/>
    <w:rsid w:val="00831229"/>
    <w:rsid w:val="0083145C"/>
    <w:rsid w:val="00831634"/>
    <w:rsid w:val="008319C4"/>
    <w:rsid w:val="00831B5F"/>
    <w:rsid w:val="00831D12"/>
    <w:rsid w:val="00831DAE"/>
    <w:rsid w:val="00831DEA"/>
    <w:rsid w:val="00831ED1"/>
    <w:rsid w:val="00832261"/>
    <w:rsid w:val="0083252A"/>
    <w:rsid w:val="008328FD"/>
    <w:rsid w:val="00832DD4"/>
    <w:rsid w:val="00833606"/>
    <w:rsid w:val="008336F9"/>
    <w:rsid w:val="00833A80"/>
    <w:rsid w:val="00833B8E"/>
    <w:rsid w:val="00833CF8"/>
    <w:rsid w:val="00833D6D"/>
    <w:rsid w:val="00833F4F"/>
    <w:rsid w:val="00833FEE"/>
    <w:rsid w:val="008342C1"/>
    <w:rsid w:val="00834551"/>
    <w:rsid w:val="0083497D"/>
    <w:rsid w:val="00834ABD"/>
    <w:rsid w:val="00834C61"/>
    <w:rsid w:val="00834C8F"/>
    <w:rsid w:val="00834DD4"/>
    <w:rsid w:val="00834E00"/>
    <w:rsid w:val="00834ECF"/>
    <w:rsid w:val="00834F50"/>
    <w:rsid w:val="00835A9F"/>
    <w:rsid w:val="008360C2"/>
    <w:rsid w:val="0083611F"/>
    <w:rsid w:val="00836555"/>
    <w:rsid w:val="00836F53"/>
    <w:rsid w:val="0083728C"/>
    <w:rsid w:val="00837587"/>
    <w:rsid w:val="008376C3"/>
    <w:rsid w:val="008379FB"/>
    <w:rsid w:val="00837C2F"/>
    <w:rsid w:val="008401A7"/>
    <w:rsid w:val="00840470"/>
    <w:rsid w:val="008408E9"/>
    <w:rsid w:val="00840BC5"/>
    <w:rsid w:val="00840E1E"/>
    <w:rsid w:val="00841482"/>
    <w:rsid w:val="008414A0"/>
    <w:rsid w:val="0084169D"/>
    <w:rsid w:val="008416A2"/>
    <w:rsid w:val="0084170A"/>
    <w:rsid w:val="00841769"/>
    <w:rsid w:val="008418B3"/>
    <w:rsid w:val="00841B5F"/>
    <w:rsid w:val="00841E3F"/>
    <w:rsid w:val="00841E53"/>
    <w:rsid w:val="00841E65"/>
    <w:rsid w:val="008422CD"/>
    <w:rsid w:val="008426E9"/>
    <w:rsid w:val="0084279E"/>
    <w:rsid w:val="00842C0E"/>
    <w:rsid w:val="00842CC4"/>
    <w:rsid w:val="00842E6D"/>
    <w:rsid w:val="00842FEE"/>
    <w:rsid w:val="008431BC"/>
    <w:rsid w:val="0084352E"/>
    <w:rsid w:val="008436A3"/>
    <w:rsid w:val="00843A62"/>
    <w:rsid w:val="00843BE1"/>
    <w:rsid w:val="00843BF6"/>
    <w:rsid w:val="00843D31"/>
    <w:rsid w:val="00843FF3"/>
    <w:rsid w:val="00844069"/>
    <w:rsid w:val="008443AE"/>
    <w:rsid w:val="00844453"/>
    <w:rsid w:val="00844825"/>
    <w:rsid w:val="008448BF"/>
    <w:rsid w:val="0084598C"/>
    <w:rsid w:val="00845F26"/>
    <w:rsid w:val="00846030"/>
    <w:rsid w:val="00846242"/>
    <w:rsid w:val="008462DA"/>
    <w:rsid w:val="008463BF"/>
    <w:rsid w:val="00846A0E"/>
    <w:rsid w:val="00846A7C"/>
    <w:rsid w:val="00846AEE"/>
    <w:rsid w:val="00846D60"/>
    <w:rsid w:val="0084742F"/>
    <w:rsid w:val="008474AD"/>
    <w:rsid w:val="00847654"/>
    <w:rsid w:val="00847694"/>
    <w:rsid w:val="00847C2B"/>
    <w:rsid w:val="00847C8C"/>
    <w:rsid w:val="00850330"/>
    <w:rsid w:val="00850711"/>
    <w:rsid w:val="00850796"/>
    <w:rsid w:val="00850977"/>
    <w:rsid w:val="00850E34"/>
    <w:rsid w:val="00851098"/>
    <w:rsid w:val="008511F5"/>
    <w:rsid w:val="0085150D"/>
    <w:rsid w:val="00851533"/>
    <w:rsid w:val="008516EE"/>
    <w:rsid w:val="00851DF9"/>
    <w:rsid w:val="00851E5B"/>
    <w:rsid w:val="00851F31"/>
    <w:rsid w:val="00851F61"/>
    <w:rsid w:val="00852596"/>
    <w:rsid w:val="00852606"/>
    <w:rsid w:val="00852661"/>
    <w:rsid w:val="00852746"/>
    <w:rsid w:val="00852757"/>
    <w:rsid w:val="008527BC"/>
    <w:rsid w:val="00852A98"/>
    <w:rsid w:val="00852D8A"/>
    <w:rsid w:val="00852ED0"/>
    <w:rsid w:val="00852ED1"/>
    <w:rsid w:val="0085306B"/>
    <w:rsid w:val="008530D8"/>
    <w:rsid w:val="00853127"/>
    <w:rsid w:val="00853C9E"/>
    <w:rsid w:val="00853DC9"/>
    <w:rsid w:val="00854366"/>
    <w:rsid w:val="008543CC"/>
    <w:rsid w:val="00854704"/>
    <w:rsid w:val="00854A04"/>
    <w:rsid w:val="00854ACC"/>
    <w:rsid w:val="00855075"/>
    <w:rsid w:val="008551F1"/>
    <w:rsid w:val="0085591A"/>
    <w:rsid w:val="00855C49"/>
    <w:rsid w:val="00855F57"/>
    <w:rsid w:val="00856818"/>
    <w:rsid w:val="00856823"/>
    <w:rsid w:val="0085691D"/>
    <w:rsid w:val="00856A24"/>
    <w:rsid w:val="00856AC6"/>
    <w:rsid w:val="00856B3D"/>
    <w:rsid w:val="00856E71"/>
    <w:rsid w:val="00856F9D"/>
    <w:rsid w:val="00857000"/>
    <w:rsid w:val="0085706C"/>
    <w:rsid w:val="008572D0"/>
    <w:rsid w:val="00857772"/>
    <w:rsid w:val="0085794D"/>
    <w:rsid w:val="00857967"/>
    <w:rsid w:val="00857A1D"/>
    <w:rsid w:val="008600ED"/>
    <w:rsid w:val="00860629"/>
    <w:rsid w:val="008608F9"/>
    <w:rsid w:val="00860AE1"/>
    <w:rsid w:val="00860BF4"/>
    <w:rsid w:val="00860DC5"/>
    <w:rsid w:val="00861002"/>
    <w:rsid w:val="008610FF"/>
    <w:rsid w:val="00861335"/>
    <w:rsid w:val="008613C2"/>
    <w:rsid w:val="008613FF"/>
    <w:rsid w:val="008615ED"/>
    <w:rsid w:val="00861D76"/>
    <w:rsid w:val="00862813"/>
    <w:rsid w:val="008636F6"/>
    <w:rsid w:val="00863B49"/>
    <w:rsid w:val="00863F17"/>
    <w:rsid w:val="00864015"/>
    <w:rsid w:val="00864138"/>
    <w:rsid w:val="0086424A"/>
    <w:rsid w:val="0086426E"/>
    <w:rsid w:val="00864338"/>
    <w:rsid w:val="00864428"/>
    <w:rsid w:val="00864457"/>
    <w:rsid w:val="00864481"/>
    <w:rsid w:val="008648D4"/>
    <w:rsid w:val="00864928"/>
    <w:rsid w:val="00864963"/>
    <w:rsid w:val="00865458"/>
    <w:rsid w:val="00865818"/>
    <w:rsid w:val="008658CE"/>
    <w:rsid w:val="00865993"/>
    <w:rsid w:val="00865A12"/>
    <w:rsid w:val="00865B47"/>
    <w:rsid w:val="00865EB3"/>
    <w:rsid w:val="00866181"/>
    <w:rsid w:val="0086627E"/>
    <w:rsid w:val="00866654"/>
    <w:rsid w:val="0086682B"/>
    <w:rsid w:val="0086689A"/>
    <w:rsid w:val="00866A26"/>
    <w:rsid w:val="00866F02"/>
    <w:rsid w:val="00866F10"/>
    <w:rsid w:val="008670B3"/>
    <w:rsid w:val="00867480"/>
    <w:rsid w:val="008676EB"/>
    <w:rsid w:val="00867A35"/>
    <w:rsid w:val="00867A57"/>
    <w:rsid w:val="00867AF7"/>
    <w:rsid w:val="00867CCD"/>
    <w:rsid w:val="00867FDE"/>
    <w:rsid w:val="008700AE"/>
    <w:rsid w:val="008701F3"/>
    <w:rsid w:val="00870380"/>
    <w:rsid w:val="008704B7"/>
    <w:rsid w:val="008705B2"/>
    <w:rsid w:val="0087071A"/>
    <w:rsid w:val="008709BA"/>
    <w:rsid w:val="00870A29"/>
    <w:rsid w:val="00870DFA"/>
    <w:rsid w:val="00871034"/>
    <w:rsid w:val="00871101"/>
    <w:rsid w:val="00871210"/>
    <w:rsid w:val="00871222"/>
    <w:rsid w:val="008712A2"/>
    <w:rsid w:val="008714A4"/>
    <w:rsid w:val="00872093"/>
    <w:rsid w:val="00872108"/>
    <w:rsid w:val="00872350"/>
    <w:rsid w:val="008724AE"/>
    <w:rsid w:val="00872991"/>
    <w:rsid w:val="00872F10"/>
    <w:rsid w:val="00873166"/>
    <w:rsid w:val="0087379D"/>
    <w:rsid w:val="0087476A"/>
    <w:rsid w:val="00874ABE"/>
    <w:rsid w:val="00874AFA"/>
    <w:rsid w:val="00874FEB"/>
    <w:rsid w:val="00875032"/>
    <w:rsid w:val="008751F1"/>
    <w:rsid w:val="00875251"/>
    <w:rsid w:val="00875282"/>
    <w:rsid w:val="00875813"/>
    <w:rsid w:val="00875818"/>
    <w:rsid w:val="00875820"/>
    <w:rsid w:val="00875836"/>
    <w:rsid w:val="00875AE2"/>
    <w:rsid w:val="00875B11"/>
    <w:rsid w:val="00875C0D"/>
    <w:rsid w:val="00875D4E"/>
    <w:rsid w:val="00875E0F"/>
    <w:rsid w:val="00875F8E"/>
    <w:rsid w:val="00876101"/>
    <w:rsid w:val="008761CE"/>
    <w:rsid w:val="008763A2"/>
    <w:rsid w:val="0087649F"/>
    <w:rsid w:val="00876B63"/>
    <w:rsid w:val="00876BDB"/>
    <w:rsid w:val="00876EE5"/>
    <w:rsid w:val="00877041"/>
    <w:rsid w:val="00877455"/>
    <w:rsid w:val="0087749D"/>
    <w:rsid w:val="0087761F"/>
    <w:rsid w:val="0088015A"/>
    <w:rsid w:val="0088024F"/>
    <w:rsid w:val="00880384"/>
    <w:rsid w:val="00880497"/>
    <w:rsid w:val="008807E5"/>
    <w:rsid w:val="008809D7"/>
    <w:rsid w:val="00880B31"/>
    <w:rsid w:val="00880B65"/>
    <w:rsid w:val="00881184"/>
    <w:rsid w:val="008812E9"/>
    <w:rsid w:val="00881AFB"/>
    <w:rsid w:val="00881C35"/>
    <w:rsid w:val="00881E72"/>
    <w:rsid w:val="00882400"/>
    <w:rsid w:val="00882443"/>
    <w:rsid w:val="00882717"/>
    <w:rsid w:val="00882BB2"/>
    <w:rsid w:val="00882DAC"/>
    <w:rsid w:val="00882E79"/>
    <w:rsid w:val="0088302C"/>
    <w:rsid w:val="00883305"/>
    <w:rsid w:val="00883352"/>
    <w:rsid w:val="00883362"/>
    <w:rsid w:val="008833B3"/>
    <w:rsid w:val="00883663"/>
    <w:rsid w:val="008836BC"/>
    <w:rsid w:val="00883B17"/>
    <w:rsid w:val="00883B93"/>
    <w:rsid w:val="00883B9A"/>
    <w:rsid w:val="00883E82"/>
    <w:rsid w:val="0088415D"/>
    <w:rsid w:val="00884390"/>
    <w:rsid w:val="00884526"/>
    <w:rsid w:val="00884741"/>
    <w:rsid w:val="008848BF"/>
    <w:rsid w:val="008848E3"/>
    <w:rsid w:val="0088492F"/>
    <w:rsid w:val="0088499D"/>
    <w:rsid w:val="00884DC2"/>
    <w:rsid w:val="00884ED2"/>
    <w:rsid w:val="008853B6"/>
    <w:rsid w:val="0088552E"/>
    <w:rsid w:val="00885807"/>
    <w:rsid w:val="008859E4"/>
    <w:rsid w:val="00885A68"/>
    <w:rsid w:val="008860D7"/>
    <w:rsid w:val="008863B3"/>
    <w:rsid w:val="008868D3"/>
    <w:rsid w:val="00886947"/>
    <w:rsid w:val="00886999"/>
    <w:rsid w:val="008869F4"/>
    <w:rsid w:val="00886A67"/>
    <w:rsid w:val="00887A0A"/>
    <w:rsid w:val="0089000D"/>
    <w:rsid w:val="008900AB"/>
    <w:rsid w:val="0089015D"/>
    <w:rsid w:val="008903D7"/>
    <w:rsid w:val="00890461"/>
    <w:rsid w:val="00890606"/>
    <w:rsid w:val="008912AF"/>
    <w:rsid w:val="00891821"/>
    <w:rsid w:val="00891A49"/>
    <w:rsid w:val="00891C40"/>
    <w:rsid w:val="008921C8"/>
    <w:rsid w:val="00892780"/>
    <w:rsid w:val="008927B7"/>
    <w:rsid w:val="00892A48"/>
    <w:rsid w:val="00892C7D"/>
    <w:rsid w:val="00892D7D"/>
    <w:rsid w:val="0089341C"/>
    <w:rsid w:val="008938CD"/>
    <w:rsid w:val="00893971"/>
    <w:rsid w:val="00894319"/>
    <w:rsid w:val="0089431A"/>
    <w:rsid w:val="00894553"/>
    <w:rsid w:val="00894603"/>
    <w:rsid w:val="00894A83"/>
    <w:rsid w:val="00894E1C"/>
    <w:rsid w:val="00894E7B"/>
    <w:rsid w:val="008950E6"/>
    <w:rsid w:val="00895354"/>
    <w:rsid w:val="0089550D"/>
    <w:rsid w:val="0089587A"/>
    <w:rsid w:val="00895B24"/>
    <w:rsid w:val="00895DBB"/>
    <w:rsid w:val="0089609A"/>
    <w:rsid w:val="008960B5"/>
    <w:rsid w:val="0089621E"/>
    <w:rsid w:val="00896359"/>
    <w:rsid w:val="0089651F"/>
    <w:rsid w:val="00896604"/>
    <w:rsid w:val="0089672E"/>
    <w:rsid w:val="00896774"/>
    <w:rsid w:val="0089693D"/>
    <w:rsid w:val="00896A8C"/>
    <w:rsid w:val="00896CB9"/>
    <w:rsid w:val="00896CBA"/>
    <w:rsid w:val="00896D08"/>
    <w:rsid w:val="00896E59"/>
    <w:rsid w:val="00896F56"/>
    <w:rsid w:val="00897150"/>
    <w:rsid w:val="0089763C"/>
    <w:rsid w:val="00897644"/>
    <w:rsid w:val="008976F2"/>
    <w:rsid w:val="00897960"/>
    <w:rsid w:val="00897DA7"/>
    <w:rsid w:val="00897EFF"/>
    <w:rsid w:val="008A0007"/>
    <w:rsid w:val="008A00C2"/>
    <w:rsid w:val="008A01AA"/>
    <w:rsid w:val="008A02FB"/>
    <w:rsid w:val="008A0526"/>
    <w:rsid w:val="008A0877"/>
    <w:rsid w:val="008A09C9"/>
    <w:rsid w:val="008A0A83"/>
    <w:rsid w:val="008A0D66"/>
    <w:rsid w:val="008A133D"/>
    <w:rsid w:val="008A136B"/>
    <w:rsid w:val="008A1501"/>
    <w:rsid w:val="008A1704"/>
    <w:rsid w:val="008A178D"/>
    <w:rsid w:val="008A17B1"/>
    <w:rsid w:val="008A1888"/>
    <w:rsid w:val="008A19D6"/>
    <w:rsid w:val="008A2316"/>
    <w:rsid w:val="008A235A"/>
    <w:rsid w:val="008A25FD"/>
    <w:rsid w:val="008A2855"/>
    <w:rsid w:val="008A2C40"/>
    <w:rsid w:val="008A2E37"/>
    <w:rsid w:val="008A3279"/>
    <w:rsid w:val="008A332C"/>
    <w:rsid w:val="008A3ADA"/>
    <w:rsid w:val="008A3B00"/>
    <w:rsid w:val="008A3C07"/>
    <w:rsid w:val="008A3DF5"/>
    <w:rsid w:val="008A402A"/>
    <w:rsid w:val="008A4067"/>
    <w:rsid w:val="008A4504"/>
    <w:rsid w:val="008A4832"/>
    <w:rsid w:val="008A4AC2"/>
    <w:rsid w:val="008A4C8F"/>
    <w:rsid w:val="008A4E11"/>
    <w:rsid w:val="008A5249"/>
    <w:rsid w:val="008A553E"/>
    <w:rsid w:val="008A586E"/>
    <w:rsid w:val="008A5E66"/>
    <w:rsid w:val="008A5F1D"/>
    <w:rsid w:val="008A5F76"/>
    <w:rsid w:val="008A664D"/>
    <w:rsid w:val="008A66A1"/>
    <w:rsid w:val="008A6A45"/>
    <w:rsid w:val="008A6BF1"/>
    <w:rsid w:val="008A6CB9"/>
    <w:rsid w:val="008A6DF7"/>
    <w:rsid w:val="008A6F71"/>
    <w:rsid w:val="008A7501"/>
    <w:rsid w:val="008A7707"/>
    <w:rsid w:val="008A7BE4"/>
    <w:rsid w:val="008A7E6D"/>
    <w:rsid w:val="008A7FEA"/>
    <w:rsid w:val="008B0118"/>
    <w:rsid w:val="008B0197"/>
    <w:rsid w:val="008B0375"/>
    <w:rsid w:val="008B05F2"/>
    <w:rsid w:val="008B0945"/>
    <w:rsid w:val="008B0D81"/>
    <w:rsid w:val="008B0F52"/>
    <w:rsid w:val="008B0F7D"/>
    <w:rsid w:val="008B166A"/>
    <w:rsid w:val="008B18F6"/>
    <w:rsid w:val="008B19B6"/>
    <w:rsid w:val="008B1C17"/>
    <w:rsid w:val="008B1E99"/>
    <w:rsid w:val="008B1F41"/>
    <w:rsid w:val="008B1FEB"/>
    <w:rsid w:val="008B20E8"/>
    <w:rsid w:val="008B23EC"/>
    <w:rsid w:val="008B252C"/>
    <w:rsid w:val="008B2B98"/>
    <w:rsid w:val="008B2CD2"/>
    <w:rsid w:val="008B2DF1"/>
    <w:rsid w:val="008B331C"/>
    <w:rsid w:val="008B343E"/>
    <w:rsid w:val="008B35D2"/>
    <w:rsid w:val="008B36DD"/>
    <w:rsid w:val="008B39A6"/>
    <w:rsid w:val="008B3AE9"/>
    <w:rsid w:val="008B3E0E"/>
    <w:rsid w:val="008B3F73"/>
    <w:rsid w:val="008B3FBF"/>
    <w:rsid w:val="008B4121"/>
    <w:rsid w:val="008B438F"/>
    <w:rsid w:val="008B43FC"/>
    <w:rsid w:val="008B48AC"/>
    <w:rsid w:val="008B4918"/>
    <w:rsid w:val="008B4999"/>
    <w:rsid w:val="008B4D0B"/>
    <w:rsid w:val="008B4E9E"/>
    <w:rsid w:val="008B549F"/>
    <w:rsid w:val="008B54F4"/>
    <w:rsid w:val="008B564E"/>
    <w:rsid w:val="008B56AB"/>
    <w:rsid w:val="008B58C2"/>
    <w:rsid w:val="008B58F8"/>
    <w:rsid w:val="008B598B"/>
    <w:rsid w:val="008B59EC"/>
    <w:rsid w:val="008B5D99"/>
    <w:rsid w:val="008B5F6D"/>
    <w:rsid w:val="008B63C4"/>
    <w:rsid w:val="008B6498"/>
    <w:rsid w:val="008B6759"/>
    <w:rsid w:val="008B693F"/>
    <w:rsid w:val="008B6D5B"/>
    <w:rsid w:val="008B71C7"/>
    <w:rsid w:val="008B7350"/>
    <w:rsid w:val="008B7525"/>
    <w:rsid w:val="008B7DD1"/>
    <w:rsid w:val="008B7E21"/>
    <w:rsid w:val="008B7F1D"/>
    <w:rsid w:val="008C021C"/>
    <w:rsid w:val="008C0A61"/>
    <w:rsid w:val="008C0B74"/>
    <w:rsid w:val="008C1034"/>
    <w:rsid w:val="008C157B"/>
    <w:rsid w:val="008C158B"/>
    <w:rsid w:val="008C1B4C"/>
    <w:rsid w:val="008C1C44"/>
    <w:rsid w:val="008C24DE"/>
    <w:rsid w:val="008C2555"/>
    <w:rsid w:val="008C2627"/>
    <w:rsid w:val="008C2645"/>
    <w:rsid w:val="008C2754"/>
    <w:rsid w:val="008C2EF2"/>
    <w:rsid w:val="008C33A5"/>
    <w:rsid w:val="008C39AB"/>
    <w:rsid w:val="008C3ABE"/>
    <w:rsid w:val="008C3D1F"/>
    <w:rsid w:val="008C4077"/>
    <w:rsid w:val="008C442E"/>
    <w:rsid w:val="008C44AB"/>
    <w:rsid w:val="008C4607"/>
    <w:rsid w:val="008C4665"/>
    <w:rsid w:val="008C4B50"/>
    <w:rsid w:val="008C4CC5"/>
    <w:rsid w:val="008C4CE7"/>
    <w:rsid w:val="008C4D26"/>
    <w:rsid w:val="008C4DA2"/>
    <w:rsid w:val="008C509E"/>
    <w:rsid w:val="008C534E"/>
    <w:rsid w:val="008C589F"/>
    <w:rsid w:val="008C58A7"/>
    <w:rsid w:val="008C596F"/>
    <w:rsid w:val="008C5995"/>
    <w:rsid w:val="008C59AE"/>
    <w:rsid w:val="008C5D60"/>
    <w:rsid w:val="008C5F06"/>
    <w:rsid w:val="008C5F12"/>
    <w:rsid w:val="008C62F1"/>
    <w:rsid w:val="008C6488"/>
    <w:rsid w:val="008C6989"/>
    <w:rsid w:val="008C69B3"/>
    <w:rsid w:val="008C6ED4"/>
    <w:rsid w:val="008C6F7C"/>
    <w:rsid w:val="008C7021"/>
    <w:rsid w:val="008C787E"/>
    <w:rsid w:val="008C7BB1"/>
    <w:rsid w:val="008C7BEB"/>
    <w:rsid w:val="008C7D03"/>
    <w:rsid w:val="008D0412"/>
    <w:rsid w:val="008D04BC"/>
    <w:rsid w:val="008D0504"/>
    <w:rsid w:val="008D0601"/>
    <w:rsid w:val="008D0710"/>
    <w:rsid w:val="008D0763"/>
    <w:rsid w:val="008D0AF7"/>
    <w:rsid w:val="008D0BB7"/>
    <w:rsid w:val="008D0D78"/>
    <w:rsid w:val="008D1057"/>
    <w:rsid w:val="008D1112"/>
    <w:rsid w:val="008D116C"/>
    <w:rsid w:val="008D1223"/>
    <w:rsid w:val="008D15DC"/>
    <w:rsid w:val="008D1930"/>
    <w:rsid w:val="008D1937"/>
    <w:rsid w:val="008D1F08"/>
    <w:rsid w:val="008D1F32"/>
    <w:rsid w:val="008D200A"/>
    <w:rsid w:val="008D2975"/>
    <w:rsid w:val="008D298E"/>
    <w:rsid w:val="008D2B5A"/>
    <w:rsid w:val="008D2E33"/>
    <w:rsid w:val="008D37D8"/>
    <w:rsid w:val="008D3969"/>
    <w:rsid w:val="008D3E9C"/>
    <w:rsid w:val="008D42D7"/>
    <w:rsid w:val="008D495A"/>
    <w:rsid w:val="008D4D1B"/>
    <w:rsid w:val="008D5434"/>
    <w:rsid w:val="008D54C0"/>
    <w:rsid w:val="008D5567"/>
    <w:rsid w:val="008D565F"/>
    <w:rsid w:val="008D57D4"/>
    <w:rsid w:val="008D5980"/>
    <w:rsid w:val="008D5ADD"/>
    <w:rsid w:val="008D5E4A"/>
    <w:rsid w:val="008D6401"/>
    <w:rsid w:val="008D6ECE"/>
    <w:rsid w:val="008D7256"/>
    <w:rsid w:val="008D72C1"/>
    <w:rsid w:val="008D7334"/>
    <w:rsid w:val="008D7537"/>
    <w:rsid w:val="008D7898"/>
    <w:rsid w:val="008D7B22"/>
    <w:rsid w:val="008D7B37"/>
    <w:rsid w:val="008D7E98"/>
    <w:rsid w:val="008E0076"/>
    <w:rsid w:val="008E0454"/>
    <w:rsid w:val="008E04E5"/>
    <w:rsid w:val="008E0775"/>
    <w:rsid w:val="008E0CD5"/>
    <w:rsid w:val="008E0F6F"/>
    <w:rsid w:val="008E1013"/>
    <w:rsid w:val="008E1164"/>
    <w:rsid w:val="008E1795"/>
    <w:rsid w:val="008E1C8F"/>
    <w:rsid w:val="008E1CED"/>
    <w:rsid w:val="008E1CF2"/>
    <w:rsid w:val="008E21E8"/>
    <w:rsid w:val="008E23A7"/>
    <w:rsid w:val="008E23B0"/>
    <w:rsid w:val="008E255B"/>
    <w:rsid w:val="008E292C"/>
    <w:rsid w:val="008E2996"/>
    <w:rsid w:val="008E29F1"/>
    <w:rsid w:val="008E2C71"/>
    <w:rsid w:val="008E2CF6"/>
    <w:rsid w:val="008E2DF2"/>
    <w:rsid w:val="008E33F6"/>
    <w:rsid w:val="008E3923"/>
    <w:rsid w:val="008E3AD7"/>
    <w:rsid w:val="008E3B78"/>
    <w:rsid w:val="008E4044"/>
    <w:rsid w:val="008E4098"/>
    <w:rsid w:val="008E4603"/>
    <w:rsid w:val="008E494C"/>
    <w:rsid w:val="008E4A1A"/>
    <w:rsid w:val="008E4A25"/>
    <w:rsid w:val="008E50C2"/>
    <w:rsid w:val="008E5206"/>
    <w:rsid w:val="008E5209"/>
    <w:rsid w:val="008E523A"/>
    <w:rsid w:val="008E5418"/>
    <w:rsid w:val="008E5497"/>
    <w:rsid w:val="008E55F2"/>
    <w:rsid w:val="008E59CC"/>
    <w:rsid w:val="008E5B2C"/>
    <w:rsid w:val="008E5BEF"/>
    <w:rsid w:val="008E5C4D"/>
    <w:rsid w:val="008E6698"/>
    <w:rsid w:val="008E687D"/>
    <w:rsid w:val="008E68D5"/>
    <w:rsid w:val="008E7338"/>
    <w:rsid w:val="008E7433"/>
    <w:rsid w:val="008E7756"/>
    <w:rsid w:val="008E78CE"/>
    <w:rsid w:val="008E7C8E"/>
    <w:rsid w:val="008E7CF2"/>
    <w:rsid w:val="008E7F21"/>
    <w:rsid w:val="008F00C4"/>
    <w:rsid w:val="008F01B8"/>
    <w:rsid w:val="008F031D"/>
    <w:rsid w:val="008F0CC2"/>
    <w:rsid w:val="008F0D07"/>
    <w:rsid w:val="008F0EC8"/>
    <w:rsid w:val="008F0FBD"/>
    <w:rsid w:val="008F1129"/>
    <w:rsid w:val="008F11F7"/>
    <w:rsid w:val="008F125F"/>
    <w:rsid w:val="008F162C"/>
    <w:rsid w:val="008F17E5"/>
    <w:rsid w:val="008F18CB"/>
    <w:rsid w:val="008F1B23"/>
    <w:rsid w:val="008F1E6F"/>
    <w:rsid w:val="008F269B"/>
    <w:rsid w:val="008F299F"/>
    <w:rsid w:val="008F3205"/>
    <w:rsid w:val="008F3968"/>
    <w:rsid w:val="008F3C29"/>
    <w:rsid w:val="008F4465"/>
    <w:rsid w:val="008F45E5"/>
    <w:rsid w:val="008F4792"/>
    <w:rsid w:val="008F4FB3"/>
    <w:rsid w:val="008F5924"/>
    <w:rsid w:val="008F5AFB"/>
    <w:rsid w:val="008F5D24"/>
    <w:rsid w:val="008F5DA4"/>
    <w:rsid w:val="008F66A0"/>
    <w:rsid w:val="008F681D"/>
    <w:rsid w:val="008F6BEA"/>
    <w:rsid w:val="008F6D6E"/>
    <w:rsid w:val="008F6F17"/>
    <w:rsid w:val="008F75E3"/>
    <w:rsid w:val="008F7888"/>
    <w:rsid w:val="008F7A77"/>
    <w:rsid w:val="008F7BE7"/>
    <w:rsid w:val="00900283"/>
    <w:rsid w:val="00900366"/>
    <w:rsid w:val="00900981"/>
    <w:rsid w:val="00900E70"/>
    <w:rsid w:val="009011D1"/>
    <w:rsid w:val="00901320"/>
    <w:rsid w:val="009015A1"/>
    <w:rsid w:val="00901D09"/>
    <w:rsid w:val="009023A2"/>
    <w:rsid w:val="009025A0"/>
    <w:rsid w:val="00902716"/>
    <w:rsid w:val="0090273F"/>
    <w:rsid w:val="009027CE"/>
    <w:rsid w:val="009028AD"/>
    <w:rsid w:val="009029C3"/>
    <w:rsid w:val="00902C5E"/>
    <w:rsid w:val="00902DC2"/>
    <w:rsid w:val="00902E47"/>
    <w:rsid w:val="0090327F"/>
    <w:rsid w:val="009033D9"/>
    <w:rsid w:val="00903470"/>
    <w:rsid w:val="00903F3A"/>
    <w:rsid w:val="009041B8"/>
    <w:rsid w:val="009042E2"/>
    <w:rsid w:val="0090438E"/>
    <w:rsid w:val="009043C3"/>
    <w:rsid w:val="009047D8"/>
    <w:rsid w:val="00904C74"/>
    <w:rsid w:val="00904FA5"/>
    <w:rsid w:val="00905252"/>
    <w:rsid w:val="009055FC"/>
    <w:rsid w:val="00905715"/>
    <w:rsid w:val="00905869"/>
    <w:rsid w:val="00905870"/>
    <w:rsid w:val="0090594A"/>
    <w:rsid w:val="0090597F"/>
    <w:rsid w:val="00905B25"/>
    <w:rsid w:val="00905B38"/>
    <w:rsid w:val="00905BF4"/>
    <w:rsid w:val="00905C53"/>
    <w:rsid w:val="00905FB7"/>
    <w:rsid w:val="009060A4"/>
    <w:rsid w:val="00906294"/>
    <w:rsid w:val="00906739"/>
    <w:rsid w:val="0090696B"/>
    <w:rsid w:val="00906A7B"/>
    <w:rsid w:val="00906D98"/>
    <w:rsid w:val="009073C4"/>
    <w:rsid w:val="0090761E"/>
    <w:rsid w:val="009077D8"/>
    <w:rsid w:val="00907CD6"/>
    <w:rsid w:val="00907D5E"/>
    <w:rsid w:val="00907F58"/>
    <w:rsid w:val="00910147"/>
    <w:rsid w:val="009102AD"/>
    <w:rsid w:val="00910364"/>
    <w:rsid w:val="00910448"/>
    <w:rsid w:val="00910588"/>
    <w:rsid w:val="00910A1A"/>
    <w:rsid w:val="00910E86"/>
    <w:rsid w:val="00910F65"/>
    <w:rsid w:val="00911421"/>
    <w:rsid w:val="009116B9"/>
    <w:rsid w:val="009117DB"/>
    <w:rsid w:val="0091198A"/>
    <w:rsid w:val="00911990"/>
    <w:rsid w:val="0091199F"/>
    <w:rsid w:val="00911CE2"/>
    <w:rsid w:val="00911F2A"/>
    <w:rsid w:val="0091203A"/>
    <w:rsid w:val="00912073"/>
    <w:rsid w:val="00912226"/>
    <w:rsid w:val="00912605"/>
    <w:rsid w:val="00912A7F"/>
    <w:rsid w:val="00912B75"/>
    <w:rsid w:val="00912B7A"/>
    <w:rsid w:val="00912C95"/>
    <w:rsid w:val="00913722"/>
    <w:rsid w:val="00913748"/>
    <w:rsid w:val="00913BBA"/>
    <w:rsid w:val="00913D03"/>
    <w:rsid w:val="00913DE1"/>
    <w:rsid w:val="00913E18"/>
    <w:rsid w:val="00913F3C"/>
    <w:rsid w:val="00913F5D"/>
    <w:rsid w:val="00914068"/>
    <w:rsid w:val="009142FF"/>
    <w:rsid w:val="00914427"/>
    <w:rsid w:val="00914480"/>
    <w:rsid w:val="009144A8"/>
    <w:rsid w:val="00914A1E"/>
    <w:rsid w:val="00914C4D"/>
    <w:rsid w:val="00914D54"/>
    <w:rsid w:val="00914EEB"/>
    <w:rsid w:val="00915288"/>
    <w:rsid w:val="0091534F"/>
    <w:rsid w:val="0091587E"/>
    <w:rsid w:val="009158AF"/>
    <w:rsid w:val="009158D0"/>
    <w:rsid w:val="00915A45"/>
    <w:rsid w:val="00915DE9"/>
    <w:rsid w:val="009160FC"/>
    <w:rsid w:val="00916C39"/>
    <w:rsid w:val="00916F21"/>
    <w:rsid w:val="009170DD"/>
    <w:rsid w:val="0091730A"/>
    <w:rsid w:val="0091766D"/>
    <w:rsid w:val="00917995"/>
    <w:rsid w:val="00917A4A"/>
    <w:rsid w:val="00917AEF"/>
    <w:rsid w:val="00917DB3"/>
    <w:rsid w:val="0092009C"/>
    <w:rsid w:val="0092069E"/>
    <w:rsid w:val="00920A79"/>
    <w:rsid w:val="00920D8B"/>
    <w:rsid w:val="00920E8A"/>
    <w:rsid w:val="00921112"/>
    <w:rsid w:val="009211B9"/>
    <w:rsid w:val="00921249"/>
    <w:rsid w:val="0092129A"/>
    <w:rsid w:val="009213C3"/>
    <w:rsid w:val="009215EE"/>
    <w:rsid w:val="009216BB"/>
    <w:rsid w:val="0092196E"/>
    <w:rsid w:val="00921BA3"/>
    <w:rsid w:val="00921BEB"/>
    <w:rsid w:val="0092243A"/>
    <w:rsid w:val="0092248F"/>
    <w:rsid w:val="0092262D"/>
    <w:rsid w:val="00922845"/>
    <w:rsid w:val="00922AF7"/>
    <w:rsid w:val="00922EAB"/>
    <w:rsid w:val="00922F9C"/>
    <w:rsid w:val="00923177"/>
    <w:rsid w:val="009231E8"/>
    <w:rsid w:val="00923CFC"/>
    <w:rsid w:val="00924259"/>
    <w:rsid w:val="009244B8"/>
    <w:rsid w:val="0092463F"/>
    <w:rsid w:val="00924BAD"/>
    <w:rsid w:val="00925161"/>
    <w:rsid w:val="009253E7"/>
    <w:rsid w:val="0092573F"/>
    <w:rsid w:val="00925D5C"/>
    <w:rsid w:val="00925E1C"/>
    <w:rsid w:val="00926092"/>
    <w:rsid w:val="009265F0"/>
    <w:rsid w:val="00926714"/>
    <w:rsid w:val="009269AB"/>
    <w:rsid w:val="00926A04"/>
    <w:rsid w:val="009270F3"/>
    <w:rsid w:val="00927300"/>
    <w:rsid w:val="00927AA8"/>
    <w:rsid w:val="00927B41"/>
    <w:rsid w:val="00927C53"/>
    <w:rsid w:val="00927CE4"/>
    <w:rsid w:val="00927E72"/>
    <w:rsid w:val="00930136"/>
    <w:rsid w:val="0093037E"/>
    <w:rsid w:val="00930C23"/>
    <w:rsid w:val="00931135"/>
    <w:rsid w:val="00931169"/>
    <w:rsid w:val="009312C3"/>
    <w:rsid w:val="00931690"/>
    <w:rsid w:val="009316FB"/>
    <w:rsid w:val="009319AC"/>
    <w:rsid w:val="00931B89"/>
    <w:rsid w:val="00931E56"/>
    <w:rsid w:val="00931FB9"/>
    <w:rsid w:val="00932193"/>
    <w:rsid w:val="009323D2"/>
    <w:rsid w:val="00932672"/>
    <w:rsid w:val="009326C6"/>
    <w:rsid w:val="00932858"/>
    <w:rsid w:val="00932869"/>
    <w:rsid w:val="00932B06"/>
    <w:rsid w:val="00932D44"/>
    <w:rsid w:val="00932FFD"/>
    <w:rsid w:val="00933078"/>
    <w:rsid w:val="009335D5"/>
    <w:rsid w:val="009336C6"/>
    <w:rsid w:val="009338A7"/>
    <w:rsid w:val="00933A42"/>
    <w:rsid w:val="00933E67"/>
    <w:rsid w:val="00933FD5"/>
    <w:rsid w:val="009344B1"/>
    <w:rsid w:val="009344E4"/>
    <w:rsid w:val="009346BB"/>
    <w:rsid w:val="00934769"/>
    <w:rsid w:val="009349C1"/>
    <w:rsid w:val="00934A62"/>
    <w:rsid w:val="0093548D"/>
    <w:rsid w:val="00935696"/>
    <w:rsid w:val="0093604D"/>
    <w:rsid w:val="0093605F"/>
    <w:rsid w:val="00936112"/>
    <w:rsid w:val="00936161"/>
    <w:rsid w:val="009362E0"/>
    <w:rsid w:val="00936562"/>
    <w:rsid w:val="00936B98"/>
    <w:rsid w:val="00936F90"/>
    <w:rsid w:val="0093702F"/>
    <w:rsid w:val="00937635"/>
    <w:rsid w:val="009378D5"/>
    <w:rsid w:val="00937AFF"/>
    <w:rsid w:val="00937BC1"/>
    <w:rsid w:val="00937DA2"/>
    <w:rsid w:val="009401F9"/>
    <w:rsid w:val="0094029C"/>
    <w:rsid w:val="009402C2"/>
    <w:rsid w:val="00940355"/>
    <w:rsid w:val="00940612"/>
    <w:rsid w:val="00940B94"/>
    <w:rsid w:val="00940EFB"/>
    <w:rsid w:val="00941003"/>
    <w:rsid w:val="0094128E"/>
    <w:rsid w:val="0094147F"/>
    <w:rsid w:val="00941625"/>
    <w:rsid w:val="0094167B"/>
    <w:rsid w:val="00941B47"/>
    <w:rsid w:val="009421E3"/>
    <w:rsid w:val="00942232"/>
    <w:rsid w:val="0094279E"/>
    <w:rsid w:val="00942848"/>
    <w:rsid w:val="009435C3"/>
    <w:rsid w:val="009441DD"/>
    <w:rsid w:val="00944219"/>
    <w:rsid w:val="009443F5"/>
    <w:rsid w:val="009444D4"/>
    <w:rsid w:val="009445AA"/>
    <w:rsid w:val="00944637"/>
    <w:rsid w:val="0094465C"/>
    <w:rsid w:val="00944ABD"/>
    <w:rsid w:val="00944B4B"/>
    <w:rsid w:val="00944C86"/>
    <w:rsid w:val="00944F80"/>
    <w:rsid w:val="009454BE"/>
    <w:rsid w:val="00945A09"/>
    <w:rsid w:val="00945D4C"/>
    <w:rsid w:val="00945D7A"/>
    <w:rsid w:val="00945D9D"/>
    <w:rsid w:val="0094600A"/>
    <w:rsid w:val="009463AE"/>
    <w:rsid w:val="009463F9"/>
    <w:rsid w:val="009466AB"/>
    <w:rsid w:val="00946CAA"/>
    <w:rsid w:val="00946E71"/>
    <w:rsid w:val="009470F1"/>
    <w:rsid w:val="009471BB"/>
    <w:rsid w:val="00947259"/>
    <w:rsid w:val="009473D3"/>
    <w:rsid w:val="009473F4"/>
    <w:rsid w:val="009475C4"/>
    <w:rsid w:val="0094771F"/>
    <w:rsid w:val="00947BAE"/>
    <w:rsid w:val="00947C5A"/>
    <w:rsid w:val="00947EFE"/>
    <w:rsid w:val="009505A3"/>
    <w:rsid w:val="00950889"/>
    <w:rsid w:val="00950A99"/>
    <w:rsid w:val="00950C2F"/>
    <w:rsid w:val="00950CD2"/>
    <w:rsid w:val="00950FE5"/>
    <w:rsid w:val="00951031"/>
    <w:rsid w:val="009510BD"/>
    <w:rsid w:val="00951438"/>
    <w:rsid w:val="00951C26"/>
    <w:rsid w:val="00951E36"/>
    <w:rsid w:val="00951EE0"/>
    <w:rsid w:val="00951FE6"/>
    <w:rsid w:val="009520AF"/>
    <w:rsid w:val="00952299"/>
    <w:rsid w:val="00952417"/>
    <w:rsid w:val="0095256F"/>
    <w:rsid w:val="009528E4"/>
    <w:rsid w:val="00953287"/>
    <w:rsid w:val="009534A3"/>
    <w:rsid w:val="00953532"/>
    <w:rsid w:val="00953B40"/>
    <w:rsid w:val="00953D36"/>
    <w:rsid w:val="00954179"/>
    <w:rsid w:val="00954420"/>
    <w:rsid w:val="009546AC"/>
    <w:rsid w:val="00954761"/>
    <w:rsid w:val="00954E29"/>
    <w:rsid w:val="00954EEB"/>
    <w:rsid w:val="009552BC"/>
    <w:rsid w:val="0095532D"/>
    <w:rsid w:val="0095560D"/>
    <w:rsid w:val="0095582F"/>
    <w:rsid w:val="009558DB"/>
    <w:rsid w:val="00956084"/>
    <w:rsid w:val="0095618D"/>
    <w:rsid w:val="009564C1"/>
    <w:rsid w:val="00956591"/>
    <w:rsid w:val="009566DB"/>
    <w:rsid w:val="0095670C"/>
    <w:rsid w:val="00956CB8"/>
    <w:rsid w:val="00956D34"/>
    <w:rsid w:val="00956F99"/>
    <w:rsid w:val="00957128"/>
    <w:rsid w:val="00957409"/>
    <w:rsid w:val="00957C84"/>
    <w:rsid w:val="00957EEE"/>
    <w:rsid w:val="00957F1E"/>
    <w:rsid w:val="0096042E"/>
    <w:rsid w:val="0096047F"/>
    <w:rsid w:val="0096096F"/>
    <w:rsid w:val="00960D21"/>
    <w:rsid w:val="0096106C"/>
    <w:rsid w:val="00961304"/>
    <w:rsid w:val="00961554"/>
    <w:rsid w:val="00961A19"/>
    <w:rsid w:val="00961A47"/>
    <w:rsid w:val="00961B10"/>
    <w:rsid w:val="00961B66"/>
    <w:rsid w:val="00962021"/>
    <w:rsid w:val="009620C3"/>
    <w:rsid w:val="0096284C"/>
    <w:rsid w:val="00962964"/>
    <w:rsid w:val="0096483D"/>
    <w:rsid w:val="00964AB1"/>
    <w:rsid w:val="00964D4E"/>
    <w:rsid w:val="00964E7C"/>
    <w:rsid w:val="009650A2"/>
    <w:rsid w:val="00965203"/>
    <w:rsid w:val="0096550A"/>
    <w:rsid w:val="009659EF"/>
    <w:rsid w:val="00965A7A"/>
    <w:rsid w:val="009667F5"/>
    <w:rsid w:val="00966A87"/>
    <w:rsid w:val="00966DA4"/>
    <w:rsid w:val="00966E55"/>
    <w:rsid w:val="00967439"/>
    <w:rsid w:val="009674FE"/>
    <w:rsid w:val="00967C31"/>
    <w:rsid w:val="00970025"/>
    <w:rsid w:val="00970178"/>
    <w:rsid w:val="009701B3"/>
    <w:rsid w:val="0097045F"/>
    <w:rsid w:val="00970A1D"/>
    <w:rsid w:val="00970B52"/>
    <w:rsid w:val="0097144C"/>
    <w:rsid w:val="0097159B"/>
    <w:rsid w:val="00971668"/>
    <w:rsid w:val="00971737"/>
    <w:rsid w:val="009719B1"/>
    <w:rsid w:val="00971B95"/>
    <w:rsid w:val="0097239F"/>
    <w:rsid w:val="0097267C"/>
    <w:rsid w:val="00972708"/>
    <w:rsid w:val="009728C6"/>
    <w:rsid w:val="00972918"/>
    <w:rsid w:val="00972944"/>
    <w:rsid w:val="00972D84"/>
    <w:rsid w:val="00972DA4"/>
    <w:rsid w:val="00972FFE"/>
    <w:rsid w:val="009732DD"/>
    <w:rsid w:val="0097338A"/>
    <w:rsid w:val="00973546"/>
    <w:rsid w:val="009735C8"/>
    <w:rsid w:val="009736E2"/>
    <w:rsid w:val="009738F3"/>
    <w:rsid w:val="00973AB1"/>
    <w:rsid w:val="00973AB8"/>
    <w:rsid w:val="009747D5"/>
    <w:rsid w:val="00974CD3"/>
    <w:rsid w:val="00975485"/>
    <w:rsid w:val="009759D0"/>
    <w:rsid w:val="00975BD8"/>
    <w:rsid w:val="00975F24"/>
    <w:rsid w:val="00975F3A"/>
    <w:rsid w:val="009760B3"/>
    <w:rsid w:val="009760E0"/>
    <w:rsid w:val="00976525"/>
    <w:rsid w:val="0097659C"/>
    <w:rsid w:val="0097688D"/>
    <w:rsid w:val="009770B1"/>
    <w:rsid w:val="009771A0"/>
    <w:rsid w:val="00977317"/>
    <w:rsid w:val="00977445"/>
    <w:rsid w:val="0097754A"/>
    <w:rsid w:val="009775AF"/>
    <w:rsid w:val="00977664"/>
    <w:rsid w:val="009776F4"/>
    <w:rsid w:val="009777D1"/>
    <w:rsid w:val="0097792C"/>
    <w:rsid w:val="00977F82"/>
    <w:rsid w:val="00980112"/>
    <w:rsid w:val="0098038C"/>
    <w:rsid w:val="0098044F"/>
    <w:rsid w:val="009804CD"/>
    <w:rsid w:val="009804F2"/>
    <w:rsid w:val="0098061A"/>
    <w:rsid w:val="00980B1D"/>
    <w:rsid w:val="00981073"/>
    <w:rsid w:val="00981074"/>
    <w:rsid w:val="00981248"/>
    <w:rsid w:val="009824BC"/>
    <w:rsid w:val="009825D4"/>
    <w:rsid w:val="00982B19"/>
    <w:rsid w:val="00982F49"/>
    <w:rsid w:val="009835E0"/>
    <w:rsid w:val="009836C0"/>
    <w:rsid w:val="0098384D"/>
    <w:rsid w:val="009839D4"/>
    <w:rsid w:val="00983B39"/>
    <w:rsid w:val="00984192"/>
    <w:rsid w:val="009841B0"/>
    <w:rsid w:val="00984216"/>
    <w:rsid w:val="00984296"/>
    <w:rsid w:val="009842E9"/>
    <w:rsid w:val="00984484"/>
    <w:rsid w:val="0098466F"/>
    <w:rsid w:val="009847CB"/>
    <w:rsid w:val="00984886"/>
    <w:rsid w:val="00984A18"/>
    <w:rsid w:val="00984AA5"/>
    <w:rsid w:val="00984BB8"/>
    <w:rsid w:val="00985476"/>
    <w:rsid w:val="00985521"/>
    <w:rsid w:val="00985602"/>
    <w:rsid w:val="009857C1"/>
    <w:rsid w:val="00985E72"/>
    <w:rsid w:val="00985FB2"/>
    <w:rsid w:val="00986E14"/>
    <w:rsid w:val="009870A3"/>
    <w:rsid w:val="009872EA"/>
    <w:rsid w:val="00987437"/>
    <w:rsid w:val="00987656"/>
    <w:rsid w:val="00987770"/>
    <w:rsid w:val="00987A08"/>
    <w:rsid w:val="00987E88"/>
    <w:rsid w:val="00990092"/>
    <w:rsid w:val="009900AA"/>
    <w:rsid w:val="00990462"/>
    <w:rsid w:val="009905AE"/>
    <w:rsid w:val="009909F6"/>
    <w:rsid w:val="00990E67"/>
    <w:rsid w:val="009911AE"/>
    <w:rsid w:val="009911E8"/>
    <w:rsid w:val="0099173A"/>
    <w:rsid w:val="009919BF"/>
    <w:rsid w:val="009919C8"/>
    <w:rsid w:val="00991B91"/>
    <w:rsid w:val="00991D13"/>
    <w:rsid w:val="009920BC"/>
    <w:rsid w:val="009922E1"/>
    <w:rsid w:val="009924AF"/>
    <w:rsid w:val="00992E23"/>
    <w:rsid w:val="00992FD7"/>
    <w:rsid w:val="00992FE5"/>
    <w:rsid w:val="00993014"/>
    <w:rsid w:val="00993021"/>
    <w:rsid w:val="009932E7"/>
    <w:rsid w:val="00993382"/>
    <w:rsid w:val="00993497"/>
    <w:rsid w:val="0099382F"/>
    <w:rsid w:val="009942E9"/>
    <w:rsid w:val="00994389"/>
    <w:rsid w:val="00994401"/>
    <w:rsid w:val="00994539"/>
    <w:rsid w:val="00994595"/>
    <w:rsid w:val="00994720"/>
    <w:rsid w:val="00994E31"/>
    <w:rsid w:val="00994ECC"/>
    <w:rsid w:val="00994F4B"/>
    <w:rsid w:val="0099540B"/>
    <w:rsid w:val="00995429"/>
    <w:rsid w:val="009955FF"/>
    <w:rsid w:val="00995A1B"/>
    <w:rsid w:val="00995E06"/>
    <w:rsid w:val="00995F13"/>
    <w:rsid w:val="00996186"/>
    <w:rsid w:val="00996663"/>
    <w:rsid w:val="0099675A"/>
    <w:rsid w:val="0099686E"/>
    <w:rsid w:val="00997225"/>
    <w:rsid w:val="00997262"/>
    <w:rsid w:val="00997446"/>
    <w:rsid w:val="00997460"/>
    <w:rsid w:val="0099747A"/>
    <w:rsid w:val="009977E7"/>
    <w:rsid w:val="009979F1"/>
    <w:rsid w:val="00997E92"/>
    <w:rsid w:val="00997F77"/>
    <w:rsid w:val="009A0055"/>
    <w:rsid w:val="009A0070"/>
    <w:rsid w:val="009A00AA"/>
    <w:rsid w:val="009A02D5"/>
    <w:rsid w:val="009A0340"/>
    <w:rsid w:val="009A03B7"/>
    <w:rsid w:val="009A075A"/>
    <w:rsid w:val="009A0A0D"/>
    <w:rsid w:val="009A106B"/>
    <w:rsid w:val="009A1314"/>
    <w:rsid w:val="009A13DB"/>
    <w:rsid w:val="009A15D4"/>
    <w:rsid w:val="009A1BF8"/>
    <w:rsid w:val="009A2707"/>
    <w:rsid w:val="009A2796"/>
    <w:rsid w:val="009A279B"/>
    <w:rsid w:val="009A2CD4"/>
    <w:rsid w:val="009A2CE8"/>
    <w:rsid w:val="009A302F"/>
    <w:rsid w:val="009A30AC"/>
    <w:rsid w:val="009A30B3"/>
    <w:rsid w:val="009A33C0"/>
    <w:rsid w:val="009A3480"/>
    <w:rsid w:val="009A3652"/>
    <w:rsid w:val="009A38DB"/>
    <w:rsid w:val="009A3966"/>
    <w:rsid w:val="009A3AC8"/>
    <w:rsid w:val="009A3C09"/>
    <w:rsid w:val="009A3C98"/>
    <w:rsid w:val="009A3FD9"/>
    <w:rsid w:val="009A41AD"/>
    <w:rsid w:val="009A43B3"/>
    <w:rsid w:val="009A4BE6"/>
    <w:rsid w:val="009A4EE3"/>
    <w:rsid w:val="009A54C8"/>
    <w:rsid w:val="009A56BC"/>
    <w:rsid w:val="009A5C12"/>
    <w:rsid w:val="009A5D2D"/>
    <w:rsid w:val="009A5ED9"/>
    <w:rsid w:val="009A5F4E"/>
    <w:rsid w:val="009A5F9D"/>
    <w:rsid w:val="009A6011"/>
    <w:rsid w:val="009A61D7"/>
    <w:rsid w:val="009A6389"/>
    <w:rsid w:val="009A667F"/>
    <w:rsid w:val="009A66CB"/>
    <w:rsid w:val="009A6815"/>
    <w:rsid w:val="009A6964"/>
    <w:rsid w:val="009A6F71"/>
    <w:rsid w:val="009A7011"/>
    <w:rsid w:val="009A7012"/>
    <w:rsid w:val="009A744C"/>
    <w:rsid w:val="009A7495"/>
    <w:rsid w:val="009A7F85"/>
    <w:rsid w:val="009A7FCC"/>
    <w:rsid w:val="009A7FDE"/>
    <w:rsid w:val="009B0328"/>
    <w:rsid w:val="009B0516"/>
    <w:rsid w:val="009B06EC"/>
    <w:rsid w:val="009B095D"/>
    <w:rsid w:val="009B0A0C"/>
    <w:rsid w:val="009B0C8F"/>
    <w:rsid w:val="009B10C0"/>
    <w:rsid w:val="009B114E"/>
    <w:rsid w:val="009B13B7"/>
    <w:rsid w:val="009B13DD"/>
    <w:rsid w:val="009B18A3"/>
    <w:rsid w:val="009B19AA"/>
    <w:rsid w:val="009B1A28"/>
    <w:rsid w:val="009B1B24"/>
    <w:rsid w:val="009B1E83"/>
    <w:rsid w:val="009B2061"/>
    <w:rsid w:val="009B2136"/>
    <w:rsid w:val="009B2325"/>
    <w:rsid w:val="009B253F"/>
    <w:rsid w:val="009B2591"/>
    <w:rsid w:val="009B270E"/>
    <w:rsid w:val="009B2922"/>
    <w:rsid w:val="009B2D19"/>
    <w:rsid w:val="009B2FD4"/>
    <w:rsid w:val="009B305B"/>
    <w:rsid w:val="009B31ED"/>
    <w:rsid w:val="009B3497"/>
    <w:rsid w:val="009B35D9"/>
    <w:rsid w:val="009B39D5"/>
    <w:rsid w:val="009B3A39"/>
    <w:rsid w:val="009B3C53"/>
    <w:rsid w:val="009B3F02"/>
    <w:rsid w:val="009B40C1"/>
    <w:rsid w:val="009B4403"/>
    <w:rsid w:val="009B474A"/>
    <w:rsid w:val="009B4798"/>
    <w:rsid w:val="009B479E"/>
    <w:rsid w:val="009B4815"/>
    <w:rsid w:val="009B483D"/>
    <w:rsid w:val="009B4C6A"/>
    <w:rsid w:val="009B4CE7"/>
    <w:rsid w:val="009B557B"/>
    <w:rsid w:val="009B57F6"/>
    <w:rsid w:val="009B5848"/>
    <w:rsid w:val="009B5C1C"/>
    <w:rsid w:val="009B5F7E"/>
    <w:rsid w:val="009B6456"/>
    <w:rsid w:val="009B6786"/>
    <w:rsid w:val="009B6B6B"/>
    <w:rsid w:val="009B6BBF"/>
    <w:rsid w:val="009B6D60"/>
    <w:rsid w:val="009B70AE"/>
    <w:rsid w:val="009B71B4"/>
    <w:rsid w:val="009B74DD"/>
    <w:rsid w:val="009B7543"/>
    <w:rsid w:val="009B75A7"/>
    <w:rsid w:val="009B760D"/>
    <w:rsid w:val="009B7970"/>
    <w:rsid w:val="009B799E"/>
    <w:rsid w:val="009B7E42"/>
    <w:rsid w:val="009C0098"/>
    <w:rsid w:val="009C056C"/>
    <w:rsid w:val="009C08DE"/>
    <w:rsid w:val="009C0906"/>
    <w:rsid w:val="009C0AB4"/>
    <w:rsid w:val="009C0CF3"/>
    <w:rsid w:val="009C0E68"/>
    <w:rsid w:val="009C102F"/>
    <w:rsid w:val="009C1262"/>
    <w:rsid w:val="009C133A"/>
    <w:rsid w:val="009C158A"/>
    <w:rsid w:val="009C19D6"/>
    <w:rsid w:val="009C1F27"/>
    <w:rsid w:val="009C2107"/>
    <w:rsid w:val="009C215C"/>
    <w:rsid w:val="009C2DC8"/>
    <w:rsid w:val="009C2F80"/>
    <w:rsid w:val="009C3069"/>
    <w:rsid w:val="009C31B1"/>
    <w:rsid w:val="009C3312"/>
    <w:rsid w:val="009C33C3"/>
    <w:rsid w:val="009C35BA"/>
    <w:rsid w:val="009C3B2A"/>
    <w:rsid w:val="009C3C9F"/>
    <w:rsid w:val="009C3E18"/>
    <w:rsid w:val="009C40A8"/>
    <w:rsid w:val="009C4384"/>
    <w:rsid w:val="009C48CF"/>
    <w:rsid w:val="009C4B55"/>
    <w:rsid w:val="009C4C44"/>
    <w:rsid w:val="009C4D15"/>
    <w:rsid w:val="009C4E5F"/>
    <w:rsid w:val="009C5306"/>
    <w:rsid w:val="009C57BB"/>
    <w:rsid w:val="009C57F7"/>
    <w:rsid w:val="009C59FE"/>
    <w:rsid w:val="009C5F61"/>
    <w:rsid w:val="009C6207"/>
    <w:rsid w:val="009C6228"/>
    <w:rsid w:val="009C6653"/>
    <w:rsid w:val="009C67E5"/>
    <w:rsid w:val="009C6A8E"/>
    <w:rsid w:val="009C6B97"/>
    <w:rsid w:val="009C6B98"/>
    <w:rsid w:val="009C6C4E"/>
    <w:rsid w:val="009C6CED"/>
    <w:rsid w:val="009C6D76"/>
    <w:rsid w:val="009C6FEA"/>
    <w:rsid w:val="009C7378"/>
    <w:rsid w:val="009C7928"/>
    <w:rsid w:val="009C7AA3"/>
    <w:rsid w:val="009C7BA1"/>
    <w:rsid w:val="009D0142"/>
    <w:rsid w:val="009D02EB"/>
    <w:rsid w:val="009D0332"/>
    <w:rsid w:val="009D0468"/>
    <w:rsid w:val="009D04B7"/>
    <w:rsid w:val="009D04C3"/>
    <w:rsid w:val="009D06CE"/>
    <w:rsid w:val="009D071F"/>
    <w:rsid w:val="009D0F28"/>
    <w:rsid w:val="009D1089"/>
    <w:rsid w:val="009D15C2"/>
    <w:rsid w:val="009D17AC"/>
    <w:rsid w:val="009D17D1"/>
    <w:rsid w:val="009D1A47"/>
    <w:rsid w:val="009D1A9F"/>
    <w:rsid w:val="009D1B00"/>
    <w:rsid w:val="009D1B32"/>
    <w:rsid w:val="009D1B9B"/>
    <w:rsid w:val="009D1BB2"/>
    <w:rsid w:val="009D1BBB"/>
    <w:rsid w:val="009D1C43"/>
    <w:rsid w:val="009D1F63"/>
    <w:rsid w:val="009D22AA"/>
    <w:rsid w:val="009D2667"/>
    <w:rsid w:val="009D2681"/>
    <w:rsid w:val="009D271E"/>
    <w:rsid w:val="009D2B01"/>
    <w:rsid w:val="009D2F4B"/>
    <w:rsid w:val="009D31E7"/>
    <w:rsid w:val="009D352B"/>
    <w:rsid w:val="009D3846"/>
    <w:rsid w:val="009D38C3"/>
    <w:rsid w:val="009D3EA9"/>
    <w:rsid w:val="009D405C"/>
    <w:rsid w:val="009D4375"/>
    <w:rsid w:val="009D49A9"/>
    <w:rsid w:val="009D4C91"/>
    <w:rsid w:val="009D4CAF"/>
    <w:rsid w:val="009D4F29"/>
    <w:rsid w:val="009D5209"/>
    <w:rsid w:val="009D5353"/>
    <w:rsid w:val="009D5419"/>
    <w:rsid w:val="009D55E0"/>
    <w:rsid w:val="009D591F"/>
    <w:rsid w:val="009D5A84"/>
    <w:rsid w:val="009D5C89"/>
    <w:rsid w:val="009D5D45"/>
    <w:rsid w:val="009D5F9E"/>
    <w:rsid w:val="009D632D"/>
    <w:rsid w:val="009D654F"/>
    <w:rsid w:val="009D69B1"/>
    <w:rsid w:val="009D69BB"/>
    <w:rsid w:val="009D6AE8"/>
    <w:rsid w:val="009D6E26"/>
    <w:rsid w:val="009D7077"/>
    <w:rsid w:val="009D71CA"/>
    <w:rsid w:val="009D7712"/>
    <w:rsid w:val="009E06F3"/>
    <w:rsid w:val="009E0B12"/>
    <w:rsid w:val="009E0C87"/>
    <w:rsid w:val="009E0F3C"/>
    <w:rsid w:val="009E10A7"/>
    <w:rsid w:val="009E1B55"/>
    <w:rsid w:val="009E1B75"/>
    <w:rsid w:val="009E1ED3"/>
    <w:rsid w:val="009E1FB6"/>
    <w:rsid w:val="009E1FFF"/>
    <w:rsid w:val="009E23D9"/>
    <w:rsid w:val="009E25C0"/>
    <w:rsid w:val="009E2A9D"/>
    <w:rsid w:val="009E2D16"/>
    <w:rsid w:val="009E356E"/>
    <w:rsid w:val="009E3581"/>
    <w:rsid w:val="009E3752"/>
    <w:rsid w:val="009E3835"/>
    <w:rsid w:val="009E38EB"/>
    <w:rsid w:val="009E3BA4"/>
    <w:rsid w:val="009E3CBA"/>
    <w:rsid w:val="009E3F5F"/>
    <w:rsid w:val="009E43C9"/>
    <w:rsid w:val="009E447B"/>
    <w:rsid w:val="009E45B1"/>
    <w:rsid w:val="009E49CF"/>
    <w:rsid w:val="009E4C45"/>
    <w:rsid w:val="009E5487"/>
    <w:rsid w:val="009E56B6"/>
    <w:rsid w:val="009E56F6"/>
    <w:rsid w:val="009E5919"/>
    <w:rsid w:val="009E5D66"/>
    <w:rsid w:val="009E650E"/>
    <w:rsid w:val="009E6527"/>
    <w:rsid w:val="009E68AE"/>
    <w:rsid w:val="009E6C10"/>
    <w:rsid w:val="009E6C86"/>
    <w:rsid w:val="009E6D9B"/>
    <w:rsid w:val="009E705F"/>
    <w:rsid w:val="009E70C8"/>
    <w:rsid w:val="009E7308"/>
    <w:rsid w:val="009E733F"/>
    <w:rsid w:val="009E744A"/>
    <w:rsid w:val="009E7466"/>
    <w:rsid w:val="009E76B5"/>
    <w:rsid w:val="009E771B"/>
    <w:rsid w:val="009E777F"/>
    <w:rsid w:val="009E7836"/>
    <w:rsid w:val="009E791B"/>
    <w:rsid w:val="009E7ABD"/>
    <w:rsid w:val="009E7E0E"/>
    <w:rsid w:val="009E7EBA"/>
    <w:rsid w:val="009F0544"/>
    <w:rsid w:val="009F05DF"/>
    <w:rsid w:val="009F09B7"/>
    <w:rsid w:val="009F0A07"/>
    <w:rsid w:val="009F0B32"/>
    <w:rsid w:val="009F0B74"/>
    <w:rsid w:val="009F0F47"/>
    <w:rsid w:val="009F0F92"/>
    <w:rsid w:val="009F1272"/>
    <w:rsid w:val="009F1319"/>
    <w:rsid w:val="009F1558"/>
    <w:rsid w:val="009F1672"/>
    <w:rsid w:val="009F1913"/>
    <w:rsid w:val="009F1D68"/>
    <w:rsid w:val="009F1ECC"/>
    <w:rsid w:val="009F1FB0"/>
    <w:rsid w:val="009F20DB"/>
    <w:rsid w:val="009F21DC"/>
    <w:rsid w:val="009F25B6"/>
    <w:rsid w:val="009F25D9"/>
    <w:rsid w:val="009F2949"/>
    <w:rsid w:val="009F2A50"/>
    <w:rsid w:val="009F2B7D"/>
    <w:rsid w:val="009F2BB2"/>
    <w:rsid w:val="009F2E83"/>
    <w:rsid w:val="009F3192"/>
    <w:rsid w:val="009F3591"/>
    <w:rsid w:val="009F37FE"/>
    <w:rsid w:val="009F3A91"/>
    <w:rsid w:val="009F3D2E"/>
    <w:rsid w:val="009F3FDD"/>
    <w:rsid w:val="009F406C"/>
    <w:rsid w:val="009F40EC"/>
    <w:rsid w:val="009F49C8"/>
    <w:rsid w:val="009F4D6E"/>
    <w:rsid w:val="009F4E31"/>
    <w:rsid w:val="009F4F6E"/>
    <w:rsid w:val="009F517A"/>
    <w:rsid w:val="009F5293"/>
    <w:rsid w:val="009F58AA"/>
    <w:rsid w:val="009F5A3B"/>
    <w:rsid w:val="009F5B2A"/>
    <w:rsid w:val="009F5CAF"/>
    <w:rsid w:val="009F5FA8"/>
    <w:rsid w:val="009F601D"/>
    <w:rsid w:val="009F6222"/>
    <w:rsid w:val="009F69A9"/>
    <w:rsid w:val="009F730F"/>
    <w:rsid w:val="009F7582"/>
    <w:rsid w:val="009F78E7"/>
    <w:rsid w:val="009F7C5A"/>
    <w:rsid w:val="009F7E2E"/>
    <w:rsid w:val="009F7E61"/>
    <w:rsid w:val="009F7E78"/>
    <w:rsid w:val="009F7F17"/>
    <w:rsid w:val="009F7FA1"/>
    <w:rsid w:val="00A004AC"/>
    <w:rsid w:val="00A00788"/>
    <w:rsid w:val="00A008AC"/>
    <w:rsid w:val="00A00A04"/>
    <w:rsid w:val="00A00A3C"/>
    <w:rsid w:val="00A00B5D"/>
    <w:rsid w:val="00A00D95"/>
    <w:rsid w:val="00A00F86"/>
    <w:rsid w:val="00A01190"/>
    <w:rsid w:val="00A013C8"/>
    <w:rsid w:val="00A0172B"/>
    <w:rsid w:val="00A01AE3"/>
    <w:rsid w:val="00A01B15"/>
    <w:rsid w:val="00A01ED2"/>
    <w:rsid w:val="00A0216C"/>
    <w:rsid w:val="00A0221F"/>
    <w:rsid w:val="00A0257E"/>
    <w:rsid w:val="00A026F4"/>
    <w:rsid w:val="00A02708"/>
    <w:rsid w:val="00A02853"/>
    <w:rsid w:val="00A02C86"/>
    <w:rsid w:val="00A02D17"/>
    <w:rsid w:val="00A02F35"/>
    <w:rsid w:val="00A02FD2"/>
    <w:rsid w:val="00A02FFE"/>
    <w:rsid w:val="00A0313F"/>
    <w:rsid w:val="00A03154"/>
    <w:rsid w:val="00A033B3"/>
    <w:rsid w:val="00A0356D"/>
    <w:rsid w:val="00A035EE"/>
    <w:rsid w:val="00A03701"/>
    <w:rsid w:val="00A0388C"/>
    <w:rsid w:val="00A041A9"/>
    <w:rsid w:val="00A0437E"/>
    <w:rsid w:val="00A04488"/>
    <w:rsid w:val="00A04B91"/>
    <w:rsid w:val="00A04CBF"/>
    <w:rsid w:val="00A04F26"/>
    <w:rsid w:val="00A04F6B"/>
    <w:rsid w:val="00A04FCA"/>
    <w:rsid w:val="00A04FD4"/>
    <w:rsid w:val="00A0538C"/>
    <w:rsid w:val="00A053BD"/>
    <w:rsid w:val="00A053F3"/>
    <w:rsid w:val="00A055CE"/>
    <w:rsid w:val="00A059FD"/>
    <w:rsid w:val="00A05B54"/>
    <w:rsid w:val="00A05B67"/>
    <w:rsid w:val="00A05DCD"/>
    <w:rsid w:val="00A05DD5"/>
    <w:rsid w:val="00A06349"/>
    <w:rsid w:val="00A06381"/>
    <w:rsid w:val="00A06557"/>
    <w:rsid w:val="00A06803"/>
    <w:rsid w:val="00A069BA"/>
    <w:rsid w:val="00A06B57"/>
    <w:rsid w:val="00A06B5F"/>
    <w:rsid w:val="00A06FA1"/>
    <w:rsid w:val="00A0751E"/>
    <w:rsid w:val="00A07B97"/>
    <w:rsid w:val="00A07C5F"/>
    <w:rsid w:val="00A07CA6"/>
    <w:rsid w:val="00A07F0F"/>
    <w:rsid w:val="00A107F9"/>
    <w:rsid w:val="00A1087C"/>
    <w:rsid w:val="00A10952"/>
    <w:rsid w:val="00A10BF2"/>
    <w:rsid w:val="00A10E48"/>
    <w:rsid w:val="00A10F08"/>
    <w:rsid w:val="00A10FFF"/>
    <w:rsid w:val="00A11050"/>
    <w:rsid w:val="00A11069"/>
    <w:rsid w:val="00A110A5"/>
    <w:rsid w:val="00A1127E"/>
    <w:rsid w:val="00A113FE"/>
    <w:rsid w:val="00A11772"/>
    <w:rsid w:val="00A11B7A"/>
    <w:rsid w:val="00A120C2"/>
    <w:rsid w:val="00A120FA"/>
    <w:rsid w:val="00A12443"/>
    <w:rsid w:val="00A12590"/>
    <w:rsid w:val="00A1268B"/>
    <w:rsid w:val="00A12B95"/>
    <w:rsid w:val="00A12D40"/>
    <w:rsid w:val="00A12D4D"/>
    <w:rsid w:val="00A12D9A"/>
    <w:rsid w:val="00A12E7E"/>
    <w:rsid w:val="00A13148"/>
    <w:rsid w:val="00A13192"/>
    <w:rsid w:val="00A132F0"/>
    <w:rsid w:val="00A13338"/>
    <w:rsid w:val="00A136DF"/>
    <w:rsid w:val="00A13A60"/>
    <w:rsid w:val="00A13DD7"/>
    <w:rsid w:val="00A14012"/>
    <w:rsid w:val="00A14284"/>
    <w:rsid w:val="00A143B0"/>
    <w:rsid w:val="00A1445C"/>
    <w:rsid w:val="00A14994"/>
    <w:rsid w:val="00A152E9"/>
    <w:rsid w:val="00A1530F"/>
    <w:rsid w:val="00A155EC"/>
    <w:rsid w:val="00A1568A"/>
    <w:rsid w:val="00A15707"/>
    <w:rsid w:val="00A1578C"/>
    <w:rsid w:val="00A1586C"/>
    <w:rsid w:val="00A158D3"/>
    <w:rsid w:val="00A15C40"/>
    <w:rsid w:val="00A16A71"/>
    <w:rsid w:val="00A16DC5"/>
    <w:rsid w:val="00A16E76"/>
    <w:rsid w:val="00A16F1A"/>
    <w:rsid w:val="00A174DF"/>
    <w:rsid w:val="00A1772C"/>
    <w:rsid w:val="00A1777E"/>
    <w:rsid w:val="00A17D46"/>
    <w:rsid w:val="00A17DE1"/>
    <w:rsid w:val="00A200E2"/>
    <w:rsid w:val="00A2034F"/>
    <w:rsid w:val="00A20F37"/>
    <w:rsid w:val="00A21143"/>
    <w:rsid w:val="00A214F7"/>
    <w:rsid w:val="00A215BF"/>
    <w:rsid w:val="00A216A8"/>
    <w:rsid w:val="00A21839"/>
    <w:rsid w:val="00A2184E"/>
    <w:rsid w:val="00A218FB"/>
    <w:rsid w:val="00A21A49"/>
    <w:rsid w:val="00A21AE9"/>
    <w:rsid w:val="00A21C5B"/>
    <w:rsid w:val="00A21CC8"/>
    <w:rsid w:val="00A21D56"/>
    <w:rsid w:val="00A21DD4"/>
    <w:rsid w:val="00A21E54"/>
    <w:rsid w:val="00A21E58"/>
    <w:rsid w:val="00A21EEE"/>
    <w:rsid w:val="00A22092"/>
    <w:rsid w:val="00A22235"/>
    <w:rsid w:val="00A222C9"/>
    <w:rsid w:val="00A22361"/>
    <w:rsid w:val="00A225ED"/>
    <w:rsid w:val="00A227F4"/>
    <w:rsid w:val="00A22A92"/>
    <w:rsid w:val="00A22D5F"/>
    <w:rsid w:val="00A22F6D"/>
    <w:rsid w:val="00A23266"/>
    <w:rsid w:val="00A23487"/>
    <w:rsid w:val="00A23A20"/>
    <w:rsid w:val="00A242E6"/>
    <w:rsid w:val="00A2448D"/>
    <w:rsid w:val="00A246F5"/>
    <w:rsid w:val="00A24B23"/>
    <w:rsid w:val="00A24D2F"/>
    <w:rsid w:val="00A24F9E"/>
    <w:rsid w:val="00A250DB"/>
    <w:rsid w:val="00A2514B"/>
    <w:rsid w:val="00A2517C"/>
    <w:rsid w:val="00A253A2"/>
    <w:rsid w:val="00A253DA"/>
    <w:rsid w:val="00A25A80"/>
    <w:rsid w:val="00A25B32"/>
    <w:rsid w:val="00A25BDE"/>
    <w:rsid w:val="00A25D08"/>
    <w:rsid w:val="00A25ECB"/>
    <w:rsid w:val="00A26119"/>
    <w:rsid w:val="00A261C6"/>
    <w:rsid w:val="00A26461"/>
    <w:rsid w:val="00A2736D"/>
    <w:rsid w:val="00A27713"/>
    <w:rsid w:val="00A2778E"/>
    <w:rsid w:val="00A277E9"/>
    <w:rsid w:val="00A27A09"/>
    <w:rsid w:val="00A3077B"/>
    <w:rsid w:val="00A307E3"/>
    <w:rsid w:val="00A309DB"/>
    <w:rsid w:val="00A30D8D"/>
    <w:rsid w:val="00A30E0A"/>
    <w:rsid w:val="00A30EE1"/>
    <w:rsid w:val="00A3193A"/>
    <w:rsid w:val="00A319FB"/>
    <w:rsid w:val="00A31D07"/>
    <w:rsid w:val="00A31E37"/>
    <w:rsid w:val="00A323B2"/>
    <w:rsid w:val="00A3240A"/>
    <w:rsid w:val="00A3262A"/>
    <w:rsid w:val="00A32BFC"/>
    <w:rsid w:val="00A32D5A"/>
    <w:rsid w:val="00A330F1"/>
    <w:rsid w:val="00A3374A"/>
    <w:rsid w:val="00A33862"/>
    <w:rsid w:val="00A3397D"/>
    <w:rsid w:val="00A339DF"/>
    <w:rsid w:val="00A339FB"/>
    <w:rsid w:val="00A3417B"/>
    <w:rsid w:val="00A34340"/>
    <w:rsid w:val="00A34392"/>
    <w:rsid w:val="00A34425"/>
    <w:rsid w:val="00A345E7"/>
    <w:rsid w:val="00A34851"/>
    <w:rsid w:val="00A34B2D"/>
    <w:rsid w:val="00A34D8D"/>
    <w:rsid w:val="00A3505A"/>
    <w:rsid w:val="00A35190"/>
    <w:rsid w:val="00A352A8"/>
    <w:rsid w:val="00A3557A"/>
    <w:rsid w:val="00A359F6"/>
    <w:rsid w:val="00A35ADA"/>
    <w:rsid w:val="00A35C49"/>
    <w:rsid w:val="00A35F41"/>
    <w:rsid w:val="00A361E4"/>
    <w:rsid w:val="00A364BD"/>
    <w:rsid w:val="00A366BF"/>
    <w:rsid w:val="00A366D0"/>
    <w:rsid w:val="00A367F4"/>
    <w:rsid w:val="00A36808"/>
    <w:rsid w:val="00A36891"/>
    <w:rsid w:val="00A369A4"/>
    <w:rsid w:val="00A36B00"/>
    <w:rsid w:val="00A36B0E"/>
    <w:rsid w:val="00A36F1F"/>
    <w:rsid w:val="00A37198"/>
    <w:rsid w:val="00A371BE"/>
    <w:rsid w:val="00A3767B"/>
    <w:rsid w:val="00A378A2"/>
    <w:rsid w:val="00A37A3B"/>
    <w:rsid w:val="00A37C65"/>
    <w:rsid w:val="00A37CD3"/>
    <w:rsid w:val="00A37F93"/>
    <w:rsid w:val="00A407BD"/>
    <w:rsid w:val="00A40FEA"/>
    <w:rsid w:val="00A41102"/>
    <w:rsid w:val="00A4125D"/>
    <w:rsid w:val="00A4179E"/>
    <w:rsid w:val="00A41DCB"/>
    <w:rsid w:val="00A41F7E"/>
    <w:rsid w:val="00A420A4"/>
    <w:rsid w:val="00A4281F"/>
    <w:rsid w:val="00A429ED"/>
    <w:rsid w:val="00A42AE6"/>
    <w:rsid w:val="00A42EF7"/>
    <w:rsid w:val="00A43027"/>
    <w:rsid w:val="00A43042"/>
    <w:rsid w:val="00A431C8"/>
    <w:rsid w:val="00A431D9"/>
    <w:rsid w:val="00A434E2"/>
    <w:rsid w:val="00A4381A"/>
    <w:rsid w:val="00A43AF0"/>
    <w:rsid w:val="00A43B5D"/>
    <w:rsid w:val="00A43C6F"/>
    <w:rsid w:val="00A43DE6"/>
    <w:rsid w:val="00A43F09"/>
    <w:rsid w:val="00A44051"/>
    <w:rsid w:val="00A44171"/>
    <w:rsid w:val="00A4466B"/>
    <w:rsid w:val="00A4472F"/>
    <w:rsid w:val="00A4478B"/>
    <w:rsid w:val="00A44B2F"/>
    <w:rsid w:val="00A44BEB"/>
    <w:rsid w:val="00A44D45"/>
    <w:rsid w:val="00A44DB0"/>
    <w:rsid w:val="00A4526C"/>
    <w:rsid w:val="00A45302"/>
    <w:rsid w:val="00A4560E"/>
    <w:rsid w:val="00A45AF2"/>
    <w:rsid w:val="00A45B0F"/>
    <w:rsid w:val="00A45C16"/>
    <w:rsid w:val="00A45D86"/>
    <w:rsid w:val="00A45D98"/>
    <w:rsid w:val="00A45E47"/>
    <w:rsid w:val="00A4607F"/>
    <w:rsid w:val="00A4609A"/>
    <w:rsid w:val="00A465E8"/>
    <w:rsid w:val="00A4668F"/>
    <w:rsid w:val="00A46733"/>
    <w:rsid w:val="00A4675E"/>
    <w:rsid w:val="00A46B2B"/>
    <w:rsid w:val="00A46E4C"/>
    <w:rsid w:val="00A46FDA"/>
    <w:rsid w:val="00A4737F"/>
    <w:rsid w:val="00A478CA"/>
    <w:rsid w:val="00A47E0B"/>
    <w:rsid w:val="00A47F8A"/>
    <w:rsid w:val="00A500BF"/>
    <w:rsid w:val="00A5021A"/>
    <w:rsid w:val="00A50295"/>
    <w:rsid w:val="00A50538"/>
    <w:rsid w:val="00A508F5"/>
    <w:rsid w:val="00A50903"/>
    <w:rsid w:val="00A50918"/>
    <w:rsid w:val="00A50A7D"/>
    <w:rsid w:val="00A50B09"/>
    <w:rsid w:val="00A50BF6"/>
    <w:rsid w:val="00A50D34"/>
    <w:rsid w:val="00A513CF"/>
    <w:rsid w:val="00A5190A"/>
    <w:rsid w:val="00A5221F"/>
    <w:rsid w:val="00A5247E"/>
    <w:rsid w:val="00A52680"/>
    <w:rsid w:val="00A52B1A"/>
    <w:rsid w:val="00A53601"/>
    <w:rsid w:val="00A537E1"/>
    <w:rsid w:val="00A53AA8"/>
    <w:rsid w:val="00A53C6F"/>
    <w:rsid w:val="00A53D46"/>
    <w:rsid w:val="00A53D64"/>
    <w:rsid w:val="00A5490A"/>
    <w:rsid w:val="00A54E48"/>
    <w:rsid w:val="00A54E71"/>
    <w:rsid w:val="00A55187"/>
    <w:rsid w:val="00A55246"/>
    <w:rsid w:val="00A55715"/>
    <w:rsid w:val="00A55BFA"/>
    <w:rsid w:val="00A55E5E"/>
    <w:rsid w:val="00A55F4E"/>
    <w:rsid w:val="00A56240"/>
    <w:rsid w:val="00A56461"/>
    <w:rsid w:val="00A5662C"/>
    <w:rsid w:val="00A566F2"/>
    <w:rsid w:val="00A5692F"/>
    <w:rsid w:val="00A569E0"/>
    <w:rsid w:val="00A56A4F"/>
    <w:rsid w:val="00A56C96"/>
    <w:rsid w:val="00A56D07"/>
    <w:rsid w:val="00A56F8A"/>
    <w:rsid w:val="00A571DD"/>
    <w:rsid w:val="00A57304"/>
    <w:rsid w:val="00A5734B"/>
    <w:rsid w:val="00A57391"/>
    <w:rsid w:val="00A5774A"/>
    <w:rsid w:val="00A578A5"/>
    <w:rsid w:val="00A601FD"/>
    <w:rsid w:val="00A60888"/>
    <w:rsid w:val="00A60A57"/>
    <w:rsid w:val="00A60AD3"/>
    <w:rsid w:val="00A60BA1"/>
    <w:rsid w:val="00A60C06"/>
    <w:rsid w:val="00A614AB"/>
    <w:rsid w:val="00A615B4"/>
    <w:rsid w:val="00A618A0"/>
    <w:rsid w:val="00A61941"/>
    <w:rsid w:val="00A61B0B"/>
    <w:rsid w:val="00A62146"/>
    <w:rsid w:val="00A623DB"/>
    <w:rsid w:val="00A62557"/>
    <w:rsid w:val="00A627F4"/>
    <w:rsid w:val="00A632D3"/>
    <w:rsid w:val="00A634A6"/>
    <w:rsid w:val="00A63542"/>
    <w:rsid w:val="00A635F4"/>
    <w:rsid w:val="00A6362C"/>
    <w:rsid w:val="00A63859"/>
    <w:rsid w:val="00A63A41"/>
    <w:rsid w:val="00A63C1C"/>
    <w:rsid w:val="00A63F1F"/>
    <w:rsid w:val="00A6443D"/>
    <w:rsid w:val="00A6474C"/>
    <w:rsid w:val="00A64A53"/>
    <w:rsid w:val="00A64A94"/>
    <w:rsid w:val="00A64ACB"/>
    <w:rsid w:val="00A64CF0"/>
    <w:rsid w:val="00A64ED6"/>
    <w:rsid w:val="00A64FA8"/>
    <w:rsid w:val="00A66127"/>
    <w:rsid w:val="00A662BD"/>
    <w:rsid w:val="00A6662D"/>
    <w:rsid w:val="00A66CB1"/>
    <w:rsid w:val="00A66D7B"/>
    <w:rsid w:val="00A6702A"/>
    <w:rsid w:val="00A67126"/>
    <w:rsid w:val="00A67442"/>
    <w:rsid w:val="00A675F9"/>
    <w:rsid w:val="00A67819"/>
    <w:rsid w:val="00A6783C"/>
    <w:rsid w:val="00A704C1"/>
    <w:rsid w:val="00A70549"/>
    <w:rsid w:val="00A70890"/>
    <w:rsid w:val="00A709CD"/>
    <w:rsid w:val="00A71025"/>
    <w:rsid w:val="00A710A5"/>
    <w:rsid w:val="00A710E6"/>
    <w:rsid w:val="00A714C5"/>
    <w:rsid w:val="00A71E64"/>
    <w:rsid w:val="00A71FD2"/>
    <w:rsid w:val="00A72374"/>
    <w:rsid w:val="00A723D8"/>
    <w:rsid w:val="00A7255D"/>
    <w:rsid w:val="00A72613"/>
    <w:rsid w:val="00A7271F"/>
    <w:rsid w:val="00A72A69"/>
    <w:rsid w:val="00A72AFA"/>
    <w:rsid w:val="00A72C15"/>
    <w:rsid w:val="00A72CB2"/>
    <w:rsid w:val="00A72DA8"/>
    <w:rsid w:val="00A72DED"/>
    <w:rsid w:val="00A73165"/>
    <w:rsid w:val="00A73641"/>
    <w:rsid w:val="00A73948"/>
    <w:rsid w:val="00A73B88"/>
    <w:rsid w:val="00A73CBB"/>
    <w:rsid w:val="00A73E25"/>
    <w:rsid w:val="00A73FD5"/>
    <w:rsid w:val="00A7436C"/>
    <w:rsid w:val="00A746BD"/>
    <w:rsid w:val="00A7471F"/>
    <w:rsid w:val="00A74844"/>
    <w:rsid w:val="00A74923"/>
    <w:rsid w:val="00A74D3F"/>
    <w:rsid w:val="00A75189"/>
    <w:rsid w:val="00A754AA"/>
    <w:rsid w:val="00A75BED"/>
    <w:rsid w:val="00A75FA7"/>
    <w:rsid w:val="00A76242"/>
    <w:rsid w:val="00A764F7"/>
    <w:rsid w:val="00A76707"/>
    <w:rsid w:val="00A7674E"/>
    <w:rsid w:val="00A76B65"/>
    <w:rsid w:val="00A76DE5"/>
    <w:rsid w:val="00A771AF"/>
    <w:rsid w:val="00A77335"/>
    <w:rsid w:val="00A7751C"/>
    <w:rsid w:val="00A777FB"/>
    <w:rsid w:val="00A779AD"/>
    <w:rsid w:val="00A77A37"/>
    <w:rsid w:val="00A77CBE"/>
    <w:rsid w:val="00A77E2D"/>
    <w:rsid w:val="00A80431"/>
    <w:rsid w:val="00A80AB5"/>
    <w:rsid w:val="00A80AD2"/>
    <w:rsid w:val="00A80D58"/>
    <w:rsid w:val="00A80D70"/>
    <w:rsid w:val="00A80ED2"/>
    <w:rsid w:val="00A81176"/>
    <w:rsid w:val="00A8118C"/>
    <w:rsid w:val="00A81D63"/>
    <w:rsid w:val="00A8219C"/>
    <w:rsid w:val="00A8227E"/>
    <w:rsid w:val="00A82299"/>
    <w:rsid w:val="00A826C8"/>
    <w:rsid w:val="00A8288A"/>
    <w:rsid w:val="00A8298C"/>
    <w:rsid w:val="00A829B8"/>
    <w:rsid w:val="00A82B79"/>
    <w:rsid w:val="00A82C1A"/>
    <w:rsid w:val="00A82D63"/>
    <w:rsid w:val="00A82EE8"/>
    <w:rsid w:val="00A82F2F"/>
    <w:rsid w:val="00A83078"/>
    <w:rsid w:val="00A8310B"/>
    <w:rsid w:val="00A8338F"/>
    <w:rsid w:val="00A835C6"/>
    <w:rsid w:val="00A836F0"/>
    <w:rsid w:val="00A8389E"/>
    <w:rsid w:val="00A838CA"/>
    <w:rsid w:val="00A8390D"/>
    <w:rsid w:val="00A83B58"/>
    <w:rsid w:val="00A83BEE"/>
    <w:rsid w:val="00A83C48"/>
    <w:rsid w:val="00A83F8D"/>
    <w:rsid w:val="00A84283"/>
    <w:rsid w:val="00A843B4"/>
    <w:rsid w:val="00A84704"/>
    <w:rsid w:val="00A84751"/>
    <w:rsid w:val="00A84954"/>
    <w:rsid w:val="00A84B33"/>
    <w:rsid w:val="00A84CCF"/>
    <w:rsid w:val="00A853BD"/>
    <w:rsid w:val="00A854E1"/>
    <w:rsid w:val="00A855EE"/>
    <w:rsid w:val="00A8564C"/>
    <w:rsid w:val="00A85A87"/>
    <w:rsid w:val="00A85AC1"/>
    <w:rsid w:val="00A86014"/>
    <w:rsid w:val="00A860BF"/>
    <w:rsid w:val="00A86CD1"/>
    <w:rsid w:val="00A874FF"/>
    <w:rsid w:val="00A87634"/>
    <w:rsid w:val="00A87DD0"/>
    <w:rsid w:val="00A902BE"/>
    <w:rsid w:val="00A907EF"/>
    <w:rsid w:val="00A90B57"/>
    <w:rsid w:val="00A90BDB"/>
    <w:rsid w:val="00A910C2"/>
    <w:rsid w:val="00A91380"/>
    <w:rsid w:val="00A913BE"/>
    <w:rsid w:val="00A91668"/>
    <w:rsid w:val="00A91A25"/>
    <w:rsid w:val="00A91A85"/>
    <w:rsid w:val="00A91E53"/>
    <w:rsid w:val="00A91EC5"/>
    <w:rsid w:val="00A92011"/>
    <w:rsid w:val="00A9215A"/>
    <w:rsid w:val="00A9222C"/>
    <w:rsid w:val="00A92256"/>
    <w:rsid w:val="00A923B2"/>
    <w:rsid w:val="00A92570"/>
    <w:rsid w:val="00A92A61"/>
    <w:rsid w:val="00A92BB5"/>
    <w:rsid w:val="00A92F6D"/>
    <w:rsid w:val="00A93349"/>
    <w:rsid w:val="00A934E6"/>
    <w:rsid w:val="00A93A39"/>
    <w:rsid w:val="00A93B74"/>
    <w:rsid w:val="00A93FD7"/>
    <w:rsid w:val="00A9418B"/>
    <w:rsid w:val="00A943B3"/>
    <w:rsid w:val="00A946C5"/>
    <w:rsid w:val="00A948AF"/>
    <w:rsid w:val="00A948C6"/>
    <w:rsid w:val="00A94995"/>
    <w:rsid w:val="00A94B04"/>
    <w:rsid w:val="00A94CD8"/>
    <w:rsid w:val="00A94D90"/>
    <w:rsid w:val="00A95379"/>
    <w:rsid w:val="00A9593E"/>
    <w:rsid w:val="00A95CFE"/>
    <w:rsid w:val="00A95F44"/>
    <w:rsid w:val="00A95F7B"/>
    <w:rsid w:val="00A95FE5"/>
    <w:rsid w:val="00A96279"/>
    <w:rsid w:val="00A9651E"/>
    <w:rsid w:val="00A969C1"/>
    <w:rsid w:val="00A96B5F"/>
    <w:rsid w:val="00A96BC6"/>
    <w:rsid w:val="00A96C56"/>
    <w:rsid w:val="00A97081"/>
    <w:rsid w:val="00A9712F"/>
    <w:rsid w:val="00A9730F"/>
    <w:rsid w:val="00A973E5"/>
    <w:rsid w:val="00A976C9"/>
    <w:rsid w:val="00A97EF4"/>
    <w:rsid w:val="00A97F43"/>
    <w:rsid w:val="00A97F5E"/>
    <w:rsid w:val="00AA0069"/>
    <w:rsid w:val="00AA026A"/>
    <w:rsid w:val="00AA05E5"/>
    <w:rsid w:val="00AA09E4"/>
    <w:rsid w:val="00AA0F33"/>
    <w:rsid w:val="00AA126A"/>
    <w:rsid w:val="00AA13D2"/>
    <w:rsid w:val="00AA153E"/>
    <w:rsid w:val="00AA1953"/>
    <w:rsid w:val="00AA1AD6"/>
    <w:rsid w:val="00AA1B12"/>
    <w:rsid w:val="00AA1B4D"/>
    <w:rsid w:val="00AA1DC4"/>
    <w:rsid w:val="00AA1E0A"/>
    <w:rsid w:val="00AA1E99"/>
    <w:rsid w:val="00AA1EA9"/>
    <w:rsid w:val="00AA1F5B"/>
    <w:rsid w:val="00AA2022"/>
    <w:rsid w:val="00AA226D"/>
    <w:rsid w:val="00AA27CB"/>
    <w:rsid w:val="00AA28B8"/>
    <w:rsid w:val="00AA2BE3"/>
    <w:rsid w:val="00AA2DF0"/>
    <w:rsid w:val="00AA2EBA"/>
    <w:rsid w:val="00AA31D4"/>
    <w:rsid w:val="00AA344B"/>
    <w:rsid w:val="00AA367A"/>
    <w:rsid w:val="00AA368C"/>
    <w:rsid w:val="00AA398D"/>
    <w:rsid w:val="00AA3A79"/>
    <w:rsid w:val="00AA40EC"/>
    <w:rsid w:val="00AA4115"/>
    <w:rsid w:val="00AA4835"/>
    <w:rsid w:val="00AA4906"/>
    <w:rsid w:val="00AA4AC7"/>
    <w:rsid w:val="00AA4C2A"/>
    <w:rsid w:val="00AA4CB9"/>
    <w:rsid w:val="00AA4D13"/>
    <w:rsid w:val="00AA51AB"/>
    <w:rsid w:val="00AA522C"/>
    <w:rsid w:val="00AA56E4"/>
    <w:rsid w:val="00AA5879"/>
    <w:rsid w:val="00AA5885"/>
    <w:rsid w:val="00AA5E2F"/>
    <w:rsid w:val="00AA6100"/>
    <w:rsid w:val="00AA6482"/>
    <w:rsid w:val="00AA67D9"/>
    <w:rsid w:val="00AA7378"/>
    <w:rsid w:val="00AA7ABB"/>
    <w:rsid w:val="00AA7B7A"/>
    <w:rsid w:val="00AB0101"/>
    <w:rsid w:val="00AB0268"/>
    <w:rsid w:val="00AB03DD"/>
    <w:rsid w:val="00AB04D5"/>
    <w:rsid w:val="00AB0A98"/>
    <w:rsid w:val="00AB0D83"/>
    <w:rsid w:val="00AB0E1E"/>
    <w:rsid w:val="00AB0F85"/>
    <w:rsid w:val="00AB1052"/>
    <w:rsid w:val="00AB11A7"/>
    <w:rsid w:val="00AB145B"/>
    <w:rsid w:val="00AB150C"/>
    <w:rsid w:val="00AB16CE"/>
    <w:rsid w:val="00AB17BD"/>
    <w:rsid w:val="00AB183A"/>
    <w:rsid w:val="00AB1DF8"/>
    <w:rsid w:val="00AB2047"/>
    <w:rsid w:val="00AB2079"/>
    <w:rsid w:val="00AB223E"/>
    <w:rsid w:val="00AB23C5"/>
    <w:rsid w:val="00AB26C8"/>
    <w:rsid w:val="00AB2FC0"/>
    <w:rsid w:val="00AB381E"/>
    <w:rsid w:val="00AB39FD"/>
    <w:rsid w:val="00AB3A81"/>
    <w:rsid w:val="00AB3B73"/>
    <w:rsid w:val="00AB3F88"/>
    <w:rsid w:val="00AB40B4"/>
    <w:rsid w:val="00AB4500"/>
    <w:rsid w:val="00AB4ECB"/>
    <w:rsid w:val="00AB5453"/>
    <w:rsid w:val="00AB56DD"/>
    <w:rsid w:val="00AB5A74"/>
    <w:rsid w:val="00AB5AA6"/>
    <w:rsid w:val="00AB5BC0"/>
    <w:rsid w:val="00AB601E"/>
    <w:rsid w:val="00AB6185"/>
    <w:rsid w:val="00AB61DE"/>
    <w:rsid w:val="00AB62B1"/>
    <w:rsid w:val="00AB63CC"/>
    <w:rsid w:val="00AB644E"/>
    <w:rsid w:val="00AB6B1A"/>
    <w:rsid w:val="00AB6EB0"/>
    <w:rsid w:val="00AB6EE3"/>
    <w:rsid w:val="00AB6F67"/>
    <w:rsid w:val="00AB7515"/>
    <w:rsid w:val="00AB75D4"/>
    <w:rsid w:val="00AB7BCB"/>
    <w:rsid w:val="00AC03C6"/>
    <w:rsid w:val="00AC077D"/>
    <w:rsid w:val="00AC07FB"/>
    <w:rsid w:val="00AC0800"/>
    <w:rsid w:val="00AC0C12"/>
    <w:rsid w:val="00AC0CC9"/>
    <w:rsid w:val="00AC0F2E"/>
    <w:rsid w:val="00AC1041"/>
    <w:rsid w:val="00AC1084"/>
    <w:rsid w:val="00AC163B"/>
    <w:rsid w:val="00AC170B"/>
    <w:rsid w:val="00AC18A8"/>
    <w:rsid w:val="00AC18B5"/>
    <w:rsid w:val="00AC1B24"/>
    <w:rsid w:val="00AC1D37"/>
    <w:rsid w:val="00AC1FB1"/>
    <w:rsid w:val="00AC22DC"/>
    <w:rsid w:val="00AC288B"/>
    <w:rsid w:val="00AC2A4F"/>
    <w:rsid w:val="00AC2B51"/>
    <w:rsid w:val="00AC2BA8"/>
    <w:rsid w:val="00AC2BCA"/>
    <w:rsid w:val="00AC2E81"/>
    <w:rsid w:val="00AC3314"/>
    <w:rsid w:val="00AC3591"/>
    <w:rsid w:val="00AC370D"/>
    <w:rsid w:val="00AC3876"/>
    <w:rsid w:val="00AC3A49"/>
    <w:rsid w:val="00AC3CD6"/>
    <w:rsid w:val="00AC3E06"/>
    <w:rsid w:val="00AC4070"/>
    <w:rsid w:val="00AC40B5"/>
    <w:rsid w:val="00AC40E5"/>
    <w:rsid w:val="00AC40F4"/>
    <w:rsid w:val="00AC41CA"/>
    <w:rsid w:val="00AC442C"/>
    <w:rsid w:val="00AC488C"/>
    <w:rsid w:val="00AC48D2"/>
    <w:rsid w:val="00AC492E"/>
    <w:rsid w:val="00AC4CEB"/>
    <w:rsid w:val="00AC5076"/>
    <w:rsid w:val="00AC50B7"/>
    <w:rsid w:val="00AC525F"/>
    <w:rsid w:val="00AC55DC"/>
    <w:rsid w:val="00AC5654"/>
    <w:rsid w:val="00AC577E"/>
    <w:rsid w:val="00AC5A72"/>
    <w:rsid w:val="00AC5D85"/>
    <w:rsid w:val="00AC66C0"/>
    <w:rsid w:val="00AC6B2D"/>
    <w:rsid w:val="00AC6D3F"/>
    <w:rsid w:val="00AC6F3A"/>
    <w:rsid w:val="00AC708A"/>
    <w:rsid w:val="00AC7330"/>
    <w:rsid w:val="00AC75FD"/>
    <w:rsid w:val="00AC77F4"/>
    <w:rsid w:val="00AC7896"/>
    <w:rsid w:val="00AC7C1B"/>
    <w:rsid w:val="00AC7D18"/>
    <w:rsid w:val="00AC7FA3"/>
    <w:rsid w:val="00AD0135"/>
    <w:rsid w:val="00AD07A2"/>
    <w:rsid w:val="00AD0989"/>
    <w:rsid w:val="00AD1131"/>
    <w:rsid w:val="00AD13A3"/>
    <w:rsid w:val="00AD146E"/>
    <w:rsid w:val="00AD172D"/>
    <w:rsid w:val="00AD18A6"/>
    <w:rsid w:val="00AD1969"/>
    <w:rsid w:val="00AD1F35"/>
    <w:rsid w:val="00AD2217"/>
    <w:rsid w:val="00AD22B1"/>
    <w:rsid w:val="00AD22EB"/>
    <w:rsid w:val="00AD279D"/>
    <w:rsid w:val="00AD2C42"/>
    <w:rsid w:val="00AD2C70"/>
    <w:rsid w:val="00AD2C83"/>
    <w:rsid w:val="00AD2E8F"/>
    <w:rsid w:val="00AD2F70"/>
    <w:rsid w:val="00AD37C0"/>
    <w:rsid w:val="00AD3C21"/>
    <w:rsid w:val="00AD3F72"/>
    <w:rsid w:val="00AD442D"/>
    <w:rsid w:val="00AD4501"/>
    <w:rsid w:val="00AD45C4"/>
    <w:rsid w:val="00AD4965"/>
    <w:rsid w:val="00AD5B5E"/>
    <w:rsid w:val="00AD5CB9"/>
    <w:rsid w:val="00AD5EA7"/>
    <w:rsid w:val="00AD6003"/>
    <w:rsid w:val="00AD6183"/>
    <w:rsid w:val="00AD6244"/>
    <w:rsid w:val="00AD624B"/>
    <w:rsid w:val="00AD6253"/>
    <w:rsid w:val="00AD64CC"/>
    <w:rsid w:val="00AD653D"/>
    <w:rsid w:val="00AD697A"/>
    <w:rsid w:val="00AD6BC6"/>
    <w:rsid w:val="00AD6BD9"/>
    <w:rsid w:val="00AD6C39"/>
    <w:rsid w:val="00AD6D37"/>
    <w:rsid w:val="00AD6D95"/>
    <w:rsid w:val="00AD6E26"/>
    <w:rsid w:val="00AD718F"/>
    <w:rsid w:val="00AD7335"/>
    <w:rsid w:val="00AD73B0"/>
    <w:rsid w:val="00AD73B1"/>
    <w:rsid w:val="00AD768A"/>
    <w:rsid w:val="00AD79A4"/>
    <w:rsid w:val="00AD79D5"/>
    <w:rsid w:val="00AE0019"/>
    <w:rsid w:val="00AE01B3"/>
    <w:rsid w:val="00AE038B"/>
    <w:rsid w:val="00AE05C2"/>
    <w:rsid w:val="00AE07CF"/>
    <w:rsid w:val="00AE08FD"/>
    <w:rsid w:val="00AE0E1D"/>
    <w:rsid w:val="00AE14A5"/>
    <w:rsid w:val="00AE16E2"/>
    <w:rsid w:val="00AE1753"/>
    <w:rsid w:val="00AE1822"/>
    <w:rsid w:val="00AE1AF7"/>
    <w:rsid w:val="00AE1BB7"/>
    <w:rsid w:val="00AE1C8E"/>
    <w:rsid w:val="00AE2014"/>
    <w:rsid w:val="00AE20BC"/>
    <w:rsid w:val="00AE20EF"/>
    <w:rsid w:val="00AE2469"/>
    <w:rsid w:val="00AE2556"/>
    <w:rsid w:val="00AE259A"/>
    <w:rsid w:val="00AE2875"/>
    <w:rsid w:val="00AE3050"/>
    <w:rsid w:val="00AE3739"/>
    <w:rsid w:val="00AE3772"/>
    <w:rsid w:val="00AE39FE"/>
    <w:rsid w:val="00AE3C53"/>
    <w:rsid w:val="00AE3CDF"/>
    <w:rsid w:val="00AE3E4D"/>
    <w:rsid w:val="00AE3F10"/>
    <w:rsid w:val="00AE4180"/>
    <w:rsid w:val="00AE4527"/>
    <w:rsid w:val="00AE478C"/>
    <w:rsid w:val="00AE48D8"/>
    <w:rsid w:val="00AE4AA7"/>
    <w:rsid w:val="00AE4E7E"/>
    <w:rsid w:val="00AE52C8"/>
    <w:rsid w:val="00AE5303"/>
    <w:rsid w:val="00AE556D"/>
    <w:rsid w:val="00AE5B00"/>
    <w:rsid w:val="00AE5B99"/>
    <w:rsid w:val="00AE5C25"/>
    <w:rsid w:val="00AE5D35"/>
    <w:rsid w:val="00AE63FA"/>
    <w:rsid w:val="00AE6B9B"/>
    <w:rsid w:val="00AE6F73"/>
    <w:rsid w:val="00AE77A3"/>
    <w:rsid w:val="00AE795A"/>
    <w:rsid w:val="00AE7C57"/>
    <w:rsid w:val="00AE7E99"/>
    <w:rsid w:val="00AE7FC0"/>
    <w:rsid w:val="00AF0525"/>
    <w:rsid w:val="00AF05F6"/>
    <w:rsid w:val="00AF0618"/>
    <w:rsid w:val="00AF072F"/>
    <w:rsid w:val="00AF0A11"/>
    <w:rsid w:val="00AF0B1B"/>
    <w:rsid w:val="00AF0D13"/>
    <w:rsid w:val="00AF0F48"/>
    <w:rsid w:val="00AF1022"/>
    <w:rsid w:val="00AF1430"/>
    <w:rsid w:val="00AF1837"/>
    <w:rsid w:val="00AF1D76"/>
    <w:rsid w:val="00AF20B9"/>
    <w:rsid w:val="00AF2263"/>
    <w:rsid w:val="00AF2380"/>
    <w:rsid w:val="00AF238E"/>
    <w:rsid w:val="00AF2828"/>
    <w:rsid w:val="00AF2959"/>
    <w:rsid w:val="00AF2C5D"/>
    <w:rsid w:val="00AF2D45"/>
    <w:rsid w:val="00AF2E3C"/>
    <w:rsid w:val="00AF2EBD"/>
    <w:rsid w:val="00AF2EFD"/>
    <w:rsid w:val="00AF2F1B"/>
    <w:rsid w:val="00AF3076"/>
    <w:rsid w:val="00AF33AD"/>
    <w:rsid w:val="00AF394E"/>
    <w:rsid w:val="00AF3C35"/>
    <w:rsid w:val="00AF413B"/>
    <w:rsid w:val="00AF42C4"/>
    <w:rsid w:val="00AF4388"/>
    <w:rsid w:val="00AF4656"/>
    <w:rsid w:val="00AF47EB"/>
    <w:rsid w:val="00AF4843"/>
    <w:rsid w:val="00AF48DD"/>
    <w:rsid w:val="00AF4AAC"/>
    <w:rsid w:val="00AF4E13"/>
    <w:rsid w:val="00AF5109"/>
    <w:rsid w:val="00AF5295"/>
    <w:rsid w:val="00AF538F"/>
    <w:rsid w:val="00AF54F0"/>
    <w:rsid w:val="00AF577B"/>
    <w:rsid w:val="00AF668E"/>
    <w:rsid w:val="00AF66B7"/>
    <w:rsid w:val="00AF6833"/>
    <w:rsid w:val="00AF6866"/>
    <w:rsid w:val="00AF6D0F"/>
    <w:rsid w:val="00AF6D15"/>
    <w:rsid w:val="00AF6D26"/>
    <w:rsid w:val="00AF6D90"/>
    <w:rsid w:val="00AF7739"/>
    <w:rsid w:val="00AF7915"/>
    <w:rsid w:val="00AF7B90"/>
    <w:rsid w:val="00B000B4"/>
    <w:rsid w:val="00B000F6"/>
    <w:rsid w:val="00B000FB"/>
    <w:rsid w:val="00B00397"/>
    <w:rsid w:val="00B0041A"/>
    <w:rsid w:val="00B0047F"/>
    <w:rsid w:val="00B006F3"/>
    <w:rsid w:val="00B00D59"/>
    <w:rsid w:val="00B01254"/>
    <w:rsid w:val="00B012E2"/>
    <w:rsid w:val="00B0171A"/>
    <w:rsid w:val="00B0179A"/>
    <w:rsid w:val="00B01B5A"/>
    <w:rsid w:val="00B024EF"/>
    <w:rsid w:val="00B028C8"/>
    <w:rsid w:val="00B02A35"/>
    <w:rsid w:val="00B02C2C"/>
    <w:rsid w:val="00B0308E"/>
    <w:rsid w:val="00B03550"/>
    <w:rsid w:val="00B03889"/>
    <w:rsid w:val="00B03A95"/>
    <w:rsid w:val="00B03AE3"/>
    <w:rsid w:val="00B03B46"/>
    <w:rsid w:val="00B03CF6"/>
    <w:rsid w:val="00B04733"/>
    <w:rsid w:val="00B04858"/>
    <w:rsid w:val="00B04994"/>
    <w:rsid w:val="00B04A0E"/>
    <w:rsid w:val="00B053FF"/>
    <w:rsid w:val="00B054A3"/>
    <w:rsid w:val="00B05966"/>
    <w:rsid w:val="00B05C4C"/>
    <w:rsid w:val="00B05EA5"/>
    <w:rsid w:val="00B05F69"/>
    <w:rsid w:val="00B06066"/>
    <w:rsid w:val="00B066A1"/>
    <w:rsid w:val="00B06A43"/>
    <w:rsid w:val="00B06D85"/>
    <w:rsid w:val="00B06EE5"/>
    <w:rsid w:val="00B06F57"/>
    <w:rsid w:val="00B06F89"/>
    <w:rsid w:val="00B070CF"/>
    <w:rsid w:val="00B074ED"/>
    <w:rsid w:val="00B074FA"/>
    <w:rsid w:val="00B0766B"/>
    <w:rsid w:val="00B07934"/>
    <w:rsid w:val="00B07A09"/>
    <w:rsid w:val="00B07A87"/>
    <w:rsid w:val="00B07F94"/>
    <w:rsid w:val="00B1012C"/>
    <w:rsid w:val="00B1048C"/>
    <w:rsid w:val="00B10490"/>
    <w:rsid w:val="00B10914"/>
    <w:rsid w:val="00B10A22"/>
    <w:rsid w:val="00B10A23"/>
    <w:rsid w:val="00B10C3F"/>
    <w:rsid w:val="00B1120B"/>
    <w:rsid w:val="00B1127F"/>
    <w:rsid w:val="00B11467"/>
    <w:rsid w:val="00B118DC"/>
    <w:rsid w:val="00B11A3E"/>
    <w:rsid w:val="00B11AF1"/>
    <w:rsid w:val="00B11B3A"/>
    <w:rsid w:val="00B11BCE"/>
    <w:rsid w:val="00B11C01"/>
    <w:rsid w:val="00B11C65"/>
    <w:rsid w:val="00B11FF4"/>
    <w:rsid w:val="00B12013"/>
    <w:rsid w:val="00B12045"/>
    <w:rsid w:val="00B1212B"/>
    <w:rsid w:val="00B1224D"/>
    <w:rsid w:val="00B1241A"/>
    <w:rsid w:val="00B1285B"/>
    <w:rsid w:val="00B12C05"/>
    <w:rsid w:val="00B12C7C"/>
    <w:rsid w:val="00B131AF"/>
    <w:rsid w:val="00B13285"/>
    <w:rsid w:val="00B132B3"/>
    <w:rsid w:val="00B1345C"/>
    <w:rsid w:val="00B134F2"/>
    <w:rsid w:val="00B13543"/>
    <w:rsid w:val="00B13635"/>
    <w:rsid w:val="00B13774"/>
    <w:rsid w:val="00B13859"/>
    <w:rsid w:val="00B138BA"/>
    <w:rsid w:val="00B13B6C"/>
    <w:rsid w:val="00B13BF7"/>
    <w:rsid w:val="00B13FAD"/>
    <w:rsid w:val="00B13FC0"/>
    <w:rsid w:val="00B143DA"/>
    <w:rsid w:val="00B144E8"/>
    <w:rsid w:val="00B14CED"/>
    <w:rsid w:val="00B151F5"/>
    <w:rsid w:val="00B15313"/>
    <w:rsid w:val="00B1535A"/>
    <w:rsid w:val="00B1554C"/>
    <w:rsid w:val="00B1562A"/>
    <w:rsid w:val="00B15D72"/>
    <w:rsid w:val="00B1600C"/>
    <w:rsid w:val="00B16358"/>
    <w:rsid w:val="00B16588"/>
    <w:rsid w:val="00B166B5"/>
    <w:rsid w:val="00B168AE"/>
    <w:rsid w:val="00B16AA9"/>
    <w:rsid w:val="00B16BF2"/>
    <w:rsid w:val="00B16D6A"/>
    <w:rsid w:val="00B17440"/>
    <w:rsid w:val="00B17717"/>
    <w:rsid w:val="00B177B0"/>
    <w:rsid w:val="00B179D3"/>
    <w:rsid w:val="00B17B68"/>
    <w:rsid w:val="00B17D0E"/>
    <w:rsid w:val="00B17F7D"/>
    <w:rsid w:val="00B204D0"/>
    <w:rsid w:val="00B20D48"/>
    <w:rsid w:val="00B20D69"/>
    <w:rsid w:val="00B20E65"/>
    <w:rsid w:val="00B2109C"/>
    <w:rsid w:val="00B212D5"/>
    <w:rsid w:val="00B2131E"/>
    <w:rsid w:val="00B21450"/>
    <w:rsid w:val="00B2172A"/>
    <w:rsid w:val="00B21775"/>
    <w:rsid w:val="00B21805"/>
    <w:rsid w:val="00B2198E"/>
    <w:rsid w:val="00B21FCF"/>
    <w:rsid w:val="00B22182"/>
    <w:rsid w:val="00B221FE"/>
    <w:rsid w:val="00B2259B"/>
    <w:rsid w:val="00B22941"/>
    <w:rsid w:val="00B22949"/>
    <w:rsid w:val="00B229D2"/>
    <w:rsid w:val="00B22CF6"/>
    <w:rsid w:val="00B22FB2"/>
    <w:rsid w:val="00B22FD9"/>
    <w:rsid w:val="00B23010"/>
    <w:rsid w:val="00B230D8"/>
    <w:rsid w:val="00B236C1"/>
    <w:rsid w:val="00B23F8F"/>
    <w:rsid w:val="00B24400"/>
    <w:rsid w:val="00B244A4"/>
    <w:rsid w:val="00B2454E"/>
    <w:rsid w:val="00B245C9"/>
    <w:rsid w:val="00B246DB"/>
    <w:rsid w:val="00B247B7"/>
    <w:rsid w:val="00B24C7A"/>
    <w:rsid w:val="00B24D58"/>
    <w:rsid w:val="00B2505F"/>
    <w:rsid w:val="00B25160"/>
    <w:rsid w:val="00B25284"/>
    <w:rsid w:val="00B25330"/>
    <w:rsid w:val="00B253B8"/>
    <w:rsid w:val="00B25723"/>
    <w:rsid w:val="00B25A5A"/>
    <w:rsid w:val="00B25BE9"/>
    <w:rsid w:val="00B25C88"/>
    <w:rsid w:val="00B26097"/>
    <w:rsid w:val="00B260E8"/>
    <w:rsid w:val="00B261EE"/>
    <w:rsid w:val="00B26291"/>
    <w:rsid w:val="00B2644E"/>
    <w:rsid w:val="00B26787"/>
    <w:rsid w:val="00B267DC"/>
    <w:rsid w:val="00B26825"/>
    <w:rsid w:val="00B26BCF"/>
    <w:rsid w:val="00B26BF4"/>
    <w:rsid w:val="00B26C94"/>
    <w:rsid w:val="00B26EE2"/>
    <w:rsid w:val="00B27101"/>
    <w:rsid w:val="00B27385"/>
    <w:rsid w:val="00B275F1"/>
    <w:rsid w:val="00B276A4"/>
    <w:rsid w:val="00B27878"/>
    <w:rsid w:val="00B27EA3"/>
    <w:rsid w:val="00B27F18"/>
    <w:rsid w:val="00B3026D"/>
    <w:rsid w:val="00B3090A"/>
    <w:rsid w:val="00B309A4"/>
    <w:rsid w:val="00B30AD5"/>
    <w:rsid w:val="00B30BF2"/>
    <w:rsid w:val="00B30CFE"/>
    <w:rsid w:val="00B30FF8"/>
    <w:rsid w:val="00B311A4"/>
    <w:rsid w:val="00B3144E"/>
    <w:rsid w:val="00B315F7"/>
    <w:rsid w:val="00B31DB4"/>
    <w:rsid w:val="00B31FD0"/>
    <w:rsid w:val="00B320B8"/>
    <w:rsid w:val="00B3222F"/>
    <w:rsid w:val="00B32727"/>
    <w:rsid w:val="00B32894"/>
    <w:rsid w:val="00B3292C"/>
    <w:rsid w:val="00B32C91"/>
    <w:rsid w:val="00B33055"/>
    <w:rsid w:val="00B33283"/>
    <w:rsid w:val="00B333C7"/>
    <w:rsid w:val="00B33550"/>
    <w:rsid w:val="00B335A4"/>
    <w:rsid w:val="00B3387D"/>
    <w:rsid w:val="00B33A7B"/>
    <w:rsid w:val="00B33DD5"/>
    <w:rsid w:val="00B3412E"/>
    <w:rsid w:val="00B341E2"/>
    <w:rsid w:val="00B342B7"/>
    <w:rsid w:val="00B3454F"/>
    <w:rsid w:val="00B347F8"/>
    <w:rsid w:val="00B348E5"/>
    <w:rsid w:val="00B34930"/>
    <w:rsid w:val="00B34A0B"/>
    <w:rsid w:val="00B34A90"/>
    <w:rsid w:val="00B34F04"/>
    <w:rsid w:val="00B3515B"/>
    <w:rsid w:val="00B3517B"/>
    <w:rsid w:val="00B3520F"/>
    <w:rsid w:val="00B35573"/>
    <w:rsid w:val="00B3577B"/>
    <w:rsid w:val="00B35BC5"/>
    <w:rsid w:val="00B36837"/>
    <w:rsid w:val="00B36B37"/>
    <w:rsid w:val="00B374EC"/>
    <w:rsid w:val="00B37602"/>
    <w:rsid w:val="00B3769C"/>
    <w:rsid w:val="00B37BAF"/>
    <w:rsid w:val="00B4018D"/>
    <w:rsid w:val="00B403D4"/>
    <w:rsid w:val="00B403F1"/>
    <w:rsid w:val="00B4049A"/>
    <w:rsid w:val="00B406B0"/>
    <w:rsid w:val="00B40894"/>
    <w:rsid w:val="00B40E2D"/>
    <w:rsid w:val="00B412EA"/>
    <w:rsid w:val="00B41319"/>
    <w:rsid w:val="00B41721"/>
    <w:rsid w:val="00B41840"/>
    <w:rsid w:val="00B41845"/>
    <w:rsid w:val="00B41848"/>
    <w:rsid w:val="00B418B5"/>
    <w:rsid w:val="00B419B6"/>
    <w:rsid w:val="00B41B32"/>
    <w:rsid w:val="00B41F5C"/>
    <w:rsid w:val="00B42253"/>
    <w:rsid w:val="00B42495"/>
    <w:rsid w:val="00B42496"/>
    <w:rsid w:val="00B424D9"/>
    <w:rsid w:val="00B42678"/>
    <w:rsid w:val="00B4282A"/>
    <w:rsid w:val="00B43343"/>
    <w:rsid w:val="00B433B6"/>
    <w:rsid w:val="00B43654"/>
    <w:rsid w:val="00B4381A"/>
    <w:rsid w:val="00B43983"/>
    <w:rsid w:val="00B43996"/>
    <w:rsid w:val="00B43C47"/>
    <w:rsid w:val="00B43FB3"/>
    <w:rsid w:val="00B441BE"/>
    <w:rsid w:val="00B441EF"/>
    <w:rsid w:val="00B4448D"/>
    <w:rsid w:val="00B44993"/>
    <w:rsid w:val="00B44C02"/>
    <w:rsid w:val="00B44C1A"/>
    <w:rsid w:val="00B44EA3"/>
    <w:rsid w:val="00B45322"/>
    <w:rsid w:val="00B45584"/>
    <w:rsid w:val="00B4568C"/>
    <w:rsid w:val="00B459F9"/>
    <w:rsid w:val="00B45EE7"/>
    <w:rsid w:val="00B45F27"/>
    <w:rsid w:val="00B46117"/>
    <w:rsid w:val="00B46212"/>
    <w:rsid w:val="00B4621C"/>
    <w:rsid w:val="00B46666"/>
    <w:rsid w:val="00B47572"/>
    <w:rsid w:val="00B47695"/>
    <w:rsid w:val="00B47B04"/>
    <w:rsid w:val="00B50486"/>
    <w:rsid w:val="00B504B3"/>
    <w:rsid w:val="00B507E5"/>
    <w:rsid w:val="00B50B40"/>
    <w:rsid w:val="00B50F2E"/>
    <w:rsid w:val="00B5120C"/>
    <w:rsid w:val="00B512DA"/>
    <w:rsid w:val="00B51A85"/>
    <w:rsid w:val="00B51B9B"/>
    <w:rsid w:val="00B51D21"/>
    <w:rsid w:val="00B522BA"/>
    <w:rsid w:val="00B5261A"/>
    <w:rsid w:val="00B5276A"/>
    <w:rsid w:val="00B529B7"/>
    <w:rsid w:val="00B53132"/>
    <w:rsid w:val="00B53250"/>
    <w:rsid w:val="00B5348B"/>
    <w:rsid w:val="00B5352E"/>
    <w:rsid w:val="00B535DE"/>
    <w:rsid w:val="00B535E5"/>
    <w:rsid w:val="00B5382E"/>
    <w:rsid w:val="00B53AC0"/>
    <w:rsid w:val="00B53E9C"/>
    <w:rsid w:val="00B53FF7"/>
    <w:rsid w:val="00B54066"/>
    <w:rsid w:val="00B543BB"/>
    <w:rsid w:val="00B547B0"/>
    <w:rsid w:val="00B55226"/>
    <w:rsid w:val="00B553EF"/>
    <w:rsid w:val="00B5546A"/>
    <w:rsid w:val="00B5562A"/>
    <w:rsid w:val="00B557A0"/>
    <w:rsid w:val="00B55875"/>
    <w:rsid w:val="00B55CBB"/>
    <w:rsid w:val="00B55D40"/>
    <w:rsid w:val="00B560C5"/>
    <w:rsid w:val="00B5643D"/>
    <w:rsid w:val="00B564C2"/>
    <w:rsid w:val="00B56D75"/>
    <w:rsid w:val="00B56E0C"/>
    <w:rsid w:val="00B571F8"/>
    <w:rsid w:val="00B5720F"/>
    <w:rsid w:val="00B5749F"/>
    <w:rsid w:val="00B57524"/>
    <w:rsid w:val="00B57606"/>
    <w:rsid w:val="00B57689"/>
    <w:rsid w:val="00B576D4"/>
    <w:rsid w:val="00B577A1"/>
    <w:rsid w:val="00B57BC0"/>
    <w:rsid w:val="00B601B5"/>
    <w:rsid w:val="00B602E7"/>
    <w:rsid w:val="00B60483"/>
    <w:rsid w:val="00B60518"/>
    <w:rsid w:val="00B605A7"/>
    <w:rsid w:val="00B60C9B"/>
    <w:rsid w:val="00B61B13"/>
    <w:rsid w:val="00B62163"/>
    <w:rsid w:val="00B62399"/>
    <w:rsid w:val="00B624A6"/>
    <w:rsid w:val="00B62815"/>
    <w:rsid w:val="00B62AAA"/>
    <w:rsid w:val="00B62B05"/>
    <w:rsid w:val="00B62EF6"/>
    <w:rsid w:val="00B62F77"/>
    <w:rsid w:val="00B63059"/>
    <w:rsid w:val="00B6336A"/>
    <w:rsid w:val="00B6355A"/>
    <w:rsid w:val="00B63997"/>
    <w:rsid w:val="00B63A9F"/>
    <w:rsid w:val="00B63B77"/>
    <w:rsid w:val="00B63C2F"/>
    <w:rsid w:val="00B63D1A"/>
    <w:rsid w:val="00B640A6"/>
    <w:rsid w:val="00B64608"/>
    <w:rsid w:val="00B646FA"/>
    <w:rsid w:val="00B64711"/>
    <w:rsid w:val="00B64786"/>
    <w:rsid w:val="00B64A6F"/>
    <w:rsid w:val="00B64EE3"/>
    <w:rsid w:val="00B64F58"/>
    <w:rsid w:val="00B65342"/>
    <w:rsid w:val="00B654E5"/>
    <w:rsid w:val="00B65A7E"/>
    <w:rsid w:val="00B65E01"/>
    <w:rsid w:val="00B65F0B"/>
    <w:rsid w:val="00B66103"/>
    <w:rsid w:val="00B66250"/>
    <w:rsid w:val="00B6627E"/>
    <w:rsid w:val="00B664AB"/>
    <w:rsid w:val="00B664FF"/>
    <w:rsid w:val="00B6664C"/>
    <w:rsid w:val="00B66947"/>
    <w:rsid w:val="00B66D52"/>
    <w:rsid w:val="00B66E80"/>
    <w:rsid w:val="00B67202"/>
    <w:rsid w:val="00B674CE"/>
    <w:rsid w:val="00B67525"/>
    <w:rsid w:val="00B67545"/>
    <w:rsid w:val="00B67675"/>
    <w:rsid w:val="00B6767A"/>
    <w:rsid w:val="00B6771D"/>
    <w:rsid w:val="00B6787A"/>
    <w:rsid w:val="00B702C5"/>
    <w:rsid w:val="00B70494"/>
    <w:rsid w:val="00B70782"/>
    <w:rsid w:val="00B70837"/>
    <w:rsid w:val="00B70C35"/>
    <w:rsid w:val="00B70DF6"/>
    <w:rsid w:val="00B70E50"/>
    <w:rsid w:val="00B70F99"/>
    <w:rsid w:val="00B71A01"/>
    <w:rsid w:val="00B71B6B"/>
    <w:rsid w:val="00B71D73"/>
    <w:rsid w:val="00B71DFC"/>
    <w:rsid w:val="00B71EBD"/>
    <w:rsid w:val="00B720D4"/>
    <w:rsid w:val="00B721B0"/>
    <w:rsid w:val="00B721ED"/>
    <w:rsid w:val="00B722B9"/>
    <w:rsid w:val="00B723B2"/>
    <w:rsid w:val="00B72B88"/>
    <w:rsid w:val="00B72C89"/>
    <w:rsid w:val="00B72DCA"/>
    <w:rsid w:val="00B72E6E"/>
    <w:rsid w:val="00B7327A"/>
    <w:rsid w:val="00B7349A"/>
    <w:rsid w:val="00B7358F"/>
    <w:rsid w:val="00B73737"/>
    <w:rsid w:val="00B737B8"/>
    <w:rsid w:val="00B737CA"/>
    <w:rsid w:val="00B73873"/>
    <w:rsid w:val="00B73B95"/>
    <w:rsid w:val="00B73BEF"/>
    <w:rsid w:val="00B73DED"/>
    <w:rsid w:val="00B73E94"/>
    <w:rsid w:val="00B73F75"/>
    <w:rsid w:val="00B74067"/>
    <w:rsid w:val="00B74366"/>
    <w:rsid w:val="00B746AB"/>
    <w:rsid w:val="00B747A8"/>
    <w:rsid w:val="00B74956"/>
    <w:rsid w:val="00B74970"/>
    <w:rsid w:val="00B74C63"/>
    <w:rsid w:val="00B74E39"/>
    <w:rsid w:val="00B74E95"/>
    <w:rsid w:val="00B75020"/>
    <w:rsid w:val="00B750FE"/>
    <w:rsid w:val="00B75260"/>
    <w:rsid w:val="00B75728"/>
    <w:rsid w:val="00B75861"/>
    <w:rsid w:val="00B75886"/>
    <w:rsid w:val="00B75A37"/>
    <w:rsid w:val="00B75C00"/>
    <w:rsid w:val="00B75ED5"/>
    <w:rsid w:val="00B75FEB"/>
    <w:rsid w:val="00B760B6"/>
    <w:rsid w:val="00B761EC"/>
    <w:rsid w:val="00B76316"/>
    <w:rsid w:val="00B76F46"/>
    <w:rsid w:val="00B76FD4"/>
    <w:rsid w:val="00B770BF"/>
    <w:rsid w:val="00B7717B"/>
    <w:rsid w:val="00B7766D"/>
    <w:rsid w:val="00B7767D"/>
    <w:rsid w:val="00B7772A"/>
    <w:rsid w:val="00B77914"/>
    <w:rsid w:val="00B77B59"/>
    <w:rsid w:val="00B77BB0"/>
    <w:rsid w:val="00B77CDC"/>
    <w:rsid w:val="00B77D7E"/>
    <w:rsid w:val="00B77F15"/>
    <w:rsid w:val="00B800B2"/>
    <w:rsid w:val="00B80A85"/>
    <w:rsid w:val="00B80E98"/>
    <w:rsid w:val="00B81075"/>
    <w:rsid w:val="00B8107D"/>
    <w:rsid w:val="00B8130E"/>
    <w:rsid w:val="00B81A2B"/>
    <w:rsid w:val="00B81B2F"/>
    <w:rsid w:val="00B81B4B"/>
    <w:rsid w:val="00B81F8E"/>
    <w:rsid w:val="00B8205A"/>
    <w:rsid w:val="00B8208B"/>
    <w:rsid w:val="00B82114"/>
    <w:rsid w:val="00B823F6"/>
    <w:rsid w:val="00B82692"/>
    <w:rsid w:val="00B826B1"/>
    <w:rsid w:val="00B82702"/>
    <w:rsid w:val="00B82934"/>
    <w:rsid w:val="00B82AFB"/>
    <w:rsid w:val="00B82BE0"/>
    <w:rsid w:val="00B82E9C"/>
    <w:rsid w:val="00B83501"/>
    <w:rsid w:val="00B83C59"/>
    <w:rsid w:val="00B83D07"/>
    <w:rsid w:val="00B83D8B"/>
    <w:rsid w:val="00B83FFD"/>
    <w:rsid w:val="00B840B5"/>
    <w:rsid w:val="00B8423C"/>
    <w:rsid w:val="00B84250"/>
    <w:rsid w:val="00B84BA1"/>
    <w:rsid w:val="00B84DEB"/>
    <w:rsid w:val="00B8501C"/>
    <w:rsid w:val="00B85045"/>
    <w:rsid w:val="00B85721"/>
    <w:rsid w:val="00B86323"/>
    <w:rsid w:val="00B8650C"/>
    <w:rsid w:val="00B86615"/>
    <w:rsid w:val="00B8663A"/>
    <w:rsid w:val="00B86B98"/>
    <w:rsid w:val="00B86C2E"/>
    <w:rsid w:val="00B871D8"/>
    <w:rsid w:val="00B8736F"/>
    <w:rsid w:val="00B874B0"/>
    <w:rsid w:val="00B87B7B"/>
    <w:rsid w:val="00B900F4"/>
    <w:rsid w:val="00B90267"/>
    <w:rsid w:val="00B903D1"/>
    <w:rsid w:val="00B9059D"/>
    <w:rsid w:val="00B9060A"/>
    <w:rsid w:val="00B906B7"/>
    <w:rsid w:val="00B908D3"/>
    <w:rsid w:val="00B90C86"/>
    <w:rsid w:val="00B90E7B"/>
    <w:rsid w:val="00B90F8E"/>
    <w:rsid w:val="00B9110E"/>
    <w:rsid w:val="00B912C6"/>
    <w:rsid w:val="00B9190A"/>
    <w:rsid w:val="00B91BEC"/>
    <w:rsid w:val="00B91CDF"/>
    <w:rsid w:val="00B91EEC"/>
    <w:rsid w:val="00B91F03"/>
    <w:rsid w:val="00B92E1B"/>
    <w:rsid w:val="00B92E25"/>
    <w:rsid w:val="00B92E58"/>
    <w:rsid w:val="00B92FB4"/>
    <w:rsid w:val="00B935B1"/>
    <w:rsid w:val="00B937C3"/>
    <w:rsid w:val="00B93A85"/>
    <w:rsid w:val="00B93BA5"/>
    <w:rsid w:val="00B93BED"/>
    <w:rsid w:val="00B93CE3"/>
    <w:rsid w:val="00B940E1"/>
    <w:rsid w:val="00B94174"/>
    <w:rsid w:val="00B94208"/>
    <w:rsid w:val="00B94847"/>
    <w:rsid w:val="00B9498F"/>
    <w:rsid w:val="00B94DE1"/>
    <w:rsid w:val="00B94E33"/>
    <w:rsid w:val="00B94ED1"/>
    <w:rsid w:val="00B95104"/>
    <w:rsid w:val="00B9528A"/>
    <w:rsid w:val="00B9544E"/>
    <w:rsid w:val="00B95604"/>
    <w:rsid w:val="00B95752"/>
    <w:rsid w:val="00B95D40"/>
    <w:rsid w:val="00B95F18"/>
    <w:rsid w:val="00B9610F"/>
    <w:rsid w:val="00B963C0"/>
    <w:rsid w:val="00B965B2"/>
    <w:rsid w:val="00B96698"/>
    <w:rsid w:val="00B96ABF"/>
    <w:rsid w:val="00B96B75"/>
    <w:rsid w:val="00B96EB8"/>
    <w:rsid w:val="00B9714E"/>
    <w:rsid w:val="00B97201"/>
    <w:rsid w:val="00B97262"/>
    <w:rsid w:val="00B97366"/>
    <w:rsid w:val="00B97425"/>
    <w:rsid w:val="00B97488"/>
    <w:rsid w:val="00B9766E"/>
    <w:rsid w:val="00B976B4"/>
    <w:rsid w:val="00B97995"/>
    <w:rsid w:val="00B97C8B"/>
    <w:rsid w:val="00B97F24"/>
    <w:rsid w:val="00BA0B48"/>
    <w:rsid w:val="00BA0C8C"/>
    <w:rsid w:val="00BA126F"/>
    <w:rsid w:val="00BA1303"/>
    <w:rsid w:val="00BA13A8"/>
    <w:rsid w:val="00BA1496"/>
    <w:rsid w:val="00BA14EE"/>
    <w:rsid w:val="00BA1617"/>
    <w:rsid w:val="00BA1686"/>
    <w:rsid w:val="00BA214A"/>
    <w:rsid w:val="00BA2193"/>
    <w:rsid w:val="00BA2382"/>
    <w:rsid w:val="00BA28CF"/>
    <w:rsid w:val="00BA2C5C"/>
    <w:rsid w:val="00BA2C9D"/>
    <w:rsid w:val="00BA2CF3"/>
    <w:rsid w:val="00BA33A2"/>
    <w:rsid w:val="00BA3AB5"/>
    <w:rsid w:val="00BA405C"/>
    <w:rsid w:val="00BA42EF"/>
    <w:rsid w:val="00BA4419"/>
    <w:rsid w:val="00BA4714"/>
    <w:rsid w:val="00BA49C1"/>
    <w:rsid w:val="00BA4B19"/>
    <w:rsid w:val="00BA4D16"/>
    <w:rsid w:val="00BA50D8"/>
    <w:rsid w:val="00BA571B"/>
    <w:rsid w:val="00BA5A69"/>
    <w:rsid w:val="00BA5C0D"/>
    <w:rsid w:val="00BA6074"/>
    <w:rsid w:val="00BA6A72"/>
    <w:rsid w:val="00BA700B"/>
    <w:rsid w:val="00BA7255"/>
    <w:rsid w:val="00BA72A1"/>
    <w:rsid w:val="00BA7353"/>
    <w:rsid w:val="00BA73D5"/>
    <w:rsid w:val="00BA7C45"/>
    <w:rsid w:val="00BA7D80"/>
    <w:rsid w:val="00BA7E10"/>
    <w:rsid w:val="00BB00E4"/>
    <w:rsid w:val="00BB0310"/>
    <w:rsid w:val="00BB0964"/>
    <w:rsid w:val="00BB0C6A"/>
    <w:rsid w:val="00BB0DE3"/>
    <w:rsid w:val="00BB0DFE"/>
    <w:rsid w:val="00BB0E80"/>
    <w:rsid w:val="00BB1299"/>
    <w:rsid w:val="00BB14F8"/>
    <w:rsid w:val="00BB1607"/>
    <w:rsid w:val="00BB189D"/>
    <w:rsid w:val="00BB18FC"/>
    <w:rsid w:val="00BB195A"/>
    <w:rsid w:val="00BB22A4"/>
    <w:rsid w:val="00BB2554"/>
    <w:rsid w:val="00BB27FB"/>
    <w:rsid w:val="00BB28F6"/>
    <w:rsid w:val="00BB2C39"/>
    <w:rsid w:val="00BB2E9A"/>
    <w:rsid w:val="00BB2FE2"/>
    <w:rsid w:val="00BB3063"/>
    <w:rsid w:val="00BB3185"/>
    <w:rsid w:val="00BB3272"/>
    <w:rsid w:val="00BB33BD"/>
    <w:rsid w:val="00BB37B2"/>
    <w:rsid w:val="00BB3B14"/>
    <w:rsid w:val="00BB3BCE"/>
    <w:rsid w:val="00BB3E66"/>
    <w:rsid w:val="00BB3FC8"/>
    <w:rsid w:val="00BB41AB"/>
    <w:rsid w:val="00BB4286"/>
    <w:rsid w:val="00BB42D5"/>
    <w:rsid w:val="00BB4584"/>
    <w:rsid w:val="00BB48F8"/>
    <w:rsid w:val="00BB4B03"/>
    <w:rsid w:val="00BB4C16"/>
    <w:rsid w:val="00BB5091"/>
    <w:rsid w:val="00BB5380"/>
    <w:rsid w:val="00BB5A93"/>
    <w:rsid w:val="00BB5DB8"/>
    <w:rsid w:val="00BB600D"/>
    <w:rsid w:val="00BB60E9"/>
    <w:rsid w:val="00BB638A"/>
    <w:rsid w:val="00BB6426"/>
    <w:rsid w:val="00BB6824"/>
    <w:rsid w:val="00BB69E1"/>
    <w:rsid w:val="00BB706E"/>
    <w:rsid w:val="00BB7162"/>
    <w:rsid w:val="00BB71C0"/>
    <w:rsid w:val="00BB779D"/>
    <w:rsid w:val="00BB7928"/>
    <w:rsid w:val="00BB7BF1"/>
    <w:rsid w:val="00BB7F5D"/>
    <w:rsid w:val="00BC0290"/>
    <w:rsid w:val="00BC08E2"/>
    <w:rsid w:val="00BC0B65"/>
    <w:rsid w:val="00BC0FE0"/>
    <w:rsid w:val="00BC127A"/>
    <w:rsid w:val="00BC1727"/>
    <w:rsid w:val="00BC1C89"/>
    <w:rsid w:val="00BC2087"/>
    <w:rsid w:val="00BC259D"/>
    <w:rsid w:val="00BC2655"/>
    <w:rsid w:val="00BC276C"/>
    <w:rsid w:val="00BC281B"/>
    <w:rsid w:val="00BC2ABB"/>
    <w:rsid w:val="00BC2B22"/>
    <w:rsid w:val="00BC2B3F"/>
    <w:rsid w:val="00BC31A5"/>
    <w:rsid w:val="00BC3447"/>
    <w:rsid w:val="00BC349D"/>
    <w:rsid w:val="00BC38C4"/>
    <w:rsid w:val="00BC3A99"/>
    <w:rsid w:val="00BC3EF2"/>
    <w:rsid w:val="00BC40BB"/>
    <w:rsid w:val="00BC411F"/>
    <w:rsid w:val="00BC4358"/>
    <w:rsid w:val="00BC446B"/>
    <w:rsid w:val="00BC451B"/>
    <w:rsid w:val="00BC457A"/>
    <w:rsid w:val="00BC4A19"/>
    <w:rsid w:val="00BC4AAA"/>
    <w:rsid w:val="00BC4D50"/>
    <w:rsid w:val="00BC4F45"/>
    <w:rsid w:val="00BC5947"/>
    <w:rsid w:val="00BC5FB7"/>
    <w:rsid w:val="00BC624F"/>
    <w:rsid w:val="00BC62DB"/>
    <w:rsid w:val="00BC677A"/>
    <w:rsid w:val="00BC6856"/>
    <w:rsid w:val="00BC6C17"/>
    <w:rsid w:val="00BC6C76"/>
    <w:rsid w:val="00BC6D18"/>
    <w:rsid w:val="00BC6F46"/>
    <w:rsid w:val="00BC7010"/>
    <w:rsid w:val="00BC702D"/>
    <w:rsid w:val="00BC740F"/>
    <w:rsid w:val="00BC79FA"/>
    <w:rsid w:val="00BC7C2B"/>
    <w:rsid w:val="00BC7EAD"/>
    <w:rsid w:val="00BC7EDA"/>
    <w:rsid w:val="00BD008F"/>
    <w:rsid w:val="00BD0363"/>
    <w:rsid w:val="00BD073F"/>
    <w:rsid w:val="00BD0B98"/>
    <w:rsid w:val="00BD183F"/>
    <w:rsid w:val="00BD20C8"/>
    <w:rsid w:val="00BD22C2"/>
    <w:rsid w:val="00BD2681"/>
    <w:rsid w:val="00BD27EC"/>
    <w:rsid w:val="00BD2832"/>
    <w:rsid w:val="00BD2A3A"/>
    <w:rsid w:val="00BD2CBA"/>
    <w:rsid w:val="00BD2DE8"/>
    <w:rsid w:val="00BD2E45"/>
    <w:rsid w:val="00BD3171"/>
    <w:rsid w:val="00BD3399"/>
    <w:rsid w:val="00BD343D"/>
    <w:rsid w:val="00BD351A"/>
    <w:rsid w:val="00BD3596"/>
    <w:rsid w:val="00BD389A"/>
    <w:rsid w:val="00BD41E6"/>
    <w:rsid w:val="00BD456B"/>
    <w:rsid w:val="00BD46D2"/>
    <w:rsid w:val="00BD4B07"/>
    <w:rsid w:val="00BD4EB3"/>
    <w:rsid w:val="00BD4F28"/>
    <w:rsid w:val="00BD5719"/>
    <w:rsid w:val="00BD5C50"/>
    <w:rsid w:val="00BD5D09"/>
    <w:rsid w:val="00BD6250"/>
    <w:rsid w:val="00BD6279"/>
    <w:rsid w:val="00BD6346"/>
    <w:rsid w:val="00BD66C7"/>
    <w:rsid w:val="00BD6D44"/>
    <w:rsid w:val="00BD6DF8"/>
    <w:rsid w:val="00BD7192"/>
    <w:rsid w:val="00BD7210"/>
    <w:rsid w:val="00BD7219"/>
    <w:rsid w:val="00BD7615"/>
    <w:rsid w:val="00BD7988"/>
    <w:rsid w:val="00BD7A61"/>
    <w:rsid w:val="00BD7D2F"/>
    <w:rsid w:val="00BE0282"/>
    <w:rsid w:val="00BE0369"/>
    <w:rsid w:val="00BE0628"/>
    <w:rsid w:val="00BE07C9"/>
    <w:rsid w:val="00BE0904"/>
    <w:rsid w:val="00BE15AD"/>
    <w:rsid w:val="00BE16FB"/>
    <w:rsid w:val="00BE17DF"/>
    <w:rsid w:val="00BE183D"/>
    <w:rsid w:val="00BE1A8F"/>
    <w:rsid w:val="00BE1F13"/>
    <w:rsid w:val="00BE2884"/>
    <w:rsid w:val="00BE2918"/>
    <w:rsid w:val="00BE2A36"/>
    <w:rsid w:val="00BE2B0A"/>
    <w:rsid w:val="00BE2B63"/>
    <w:rsid w:val="00BE2D1F"/>
    <w:rsid w:val="00BE313A"/>
    <w:rsid w:val="00BE31A6"/>
    <w:rsid w:val="00BE35E7"/>
    <w:rsid w:val="00BE3642"/>
    <w:rsid w:val="00BE3895"/>
    <w:rsid w:val="00BE3B8C"/>
    <w:rsid w:val="00BE3BD9"/>
    <w:rsid w:val="00BE3BDA"/>
    <w:rsid w:val="00BE3CCB"/>
    <w:rsid w:val="00BE3E45"/>
    <w:rsid w:val="00BE4254"/>
    <w:rsid w:val="00BE4370"/>
    <w:rsid w:val="00BE4643"/>
    <w:rsid w:val="00BE498D"/>
    <w:rsid w:val="00BE4A5B"/>
    <w:rsid w:val="00BE4B47"/>
    <w:rsid w:val="00BE4D30"/>
    <w:rsid w:val="00BE5808"/>
    <w:rsid w:val="00BE6085"/>
    <w:rsid w:val="00BE671F"/>
    <w:rsid w:val="00BE68A0"/>
    <w:rsid w:val="00BE68D8"/>
    <w:rsid w:val="00BE6B63"/>
    <w:rsid w:val="00BE6F73"/>
    <w:rsid w:val="00BE7219"/>
    <w:rsid w:val="00BE76C7"/>
    <w:rsid w:val="00BE77DE"/>
    <w:rsid w:val="00BE7931"/>
    <w:rsid w:val="00BE7A0A"/>
    <w:rsid w:val="00BE7BDA"/>
    <w:rsid w:val="00BE7EFB"/>
    <w:rsid w:val="00BF007C"/>
    <w:rsid w:val="00BF022A"/>
    <w:rsid w:val="00BF03AE"/>
    <w:rsid w:val="00BF078D"/>
    <w:rsid w:val="00BF07D8"/>
    <w:rsid w:val="00BF0BFE"/>
    <w:rsid w:val="00BF0F23"/>
    <w:rsid w:val="00BF1075"/>
    <w:rsid w:val="00BF12F9"/>
    <w:rsid w:val="00BF1A56"/>
    <w:rsid w:val="00BF1C7B"/>
    <w:rsid w:val="00BF2141"/>
    <w:rsid w:val="00BF218C"/>
    <w:rsid w:val="00BF234B"/>
    <w:rsid w:val="00BF23D8"/>
    <w:rsid w:val="00BF27CF"/>
    <w:rsid w:val="00BF2994"/>
    <w:rsid w:val="00BF2BC4"/>
    <w:rsid w:val="00BF2CA8"/>
    <w:rsid w:val="00BF2F73"/>
    <w:rsid w:val="00BF2F94"/>
    <w:rsid w:val="00BF30CC"/>
    <w:rsid w:val="00BF453C"/>
    <w:rsid w:val="00BF4619"/>
    <w:rsid w:val="00BF474F"/>
    <w:rsid w:val="00BF4D9B"/>
    <w:rsid w:val="00BF54CB"/>
    <w:rsid w:val="00BF55BC"/>
    <w:rsid w:val="00BF5A4F"/>
    <w:rsid w:val="00BF5FBD"/>
    <w:rsid w:val="00BF608D"/>
    <w:rsid w:val="00BF6091"/>
    <w:rsid w:val="00BF62EA"/>
    <w:rsid w:val="00BF657A"/>
    <w:rsid w:val="00BF6696"/>
    <w:rsid w:val="00BF6A31"/>
    <w:rsid w:val="00BF6AEA"/>
    <w:rsid w:val="00BF6D47"/>
    <w:rsid w:val="00BF6E2F"/>
    <w:rsid w:val="00BF705D"/>
    <w:rsid w:val="00BF71AC"/>
    <w:rsid w:val="00BF71D6"/>
    <w:rsid w:val="00BF75BB"/>
    <w:rsid w:val="00BF7841"/>
    <w:rsid w:val="00BF7CEB"/>
    <w:rsid w:val="00C0050F"/>
    <w:rsid w:val="00C0053A"/>
    <w:rsid w:val="00C00677"/>
    <w:rsid w:val="00C00703"/>
    <w:rsid w:val="00C0092A"/>
    <w:rsid w:val="00C00C01"/>
    <w:rsid w:val="00C00D66"/>
    <w:rsid w:val="00C0102A"/>
    <w:rsid w:val="00C0105F"/>
    <w:rsid w:val="00C01251"/>
    <w:rsid w:val="00C01D21"/>
    <w:rsid w:val="00C02054"/>
    <w:rsid w:val="00C02844"/>
    <w:rsid w:val="00C02D64"/>
    <w:rsid w:val="00C031E0"/>
    <w:rsid w:val="00C037C3"/>
    <w:rsid w:val="00C03BB9"/>
    <w:rsid w:val="00C03C49"/>
    <w:rsid w:val="00C03D24"/>
    <w:rsid w:val="00C03DA8"/>
    <w:rsid w:val="00C03F08"/>
    <w:rsid w:val="00C03F8A"/>
    <w:rsid w:val="00C0452A"/>
    <w:rsid w:val="00C046A1"/>
    <w:rsid w:val="00C046E6"/>
    <w:rsid w:val="00C0478B"/>
    <w:rsid w:val="00C047E8"/>
    <w:rsid w:val="00C04DC5"/>
    <w:rsid w:val="00C04FA3"/>
    <w:rsid w:val="00C04FAA"/>
    <w:rsid w:val="00C052EF"/>
    <w:rsid w:val="00C0535A"/>
    <w:rsid w:val="00C05380"/>
    <w:rsid w:val="00C054FD"/>
    <w:rsid w:val="00C055C1"/>
    <w:rsid w:val="00C0597E"/>
    <w:rsid w:val="00C059BA"/>
    <w:rsid w:val="00C05FA0"/>
    <w:rsid w:val="00C06061"/>
    <w:rsid w:val="00C065CB"/>
    <w:rsid w:val="00C0688C"/>
    <w:rsid w:val="00C069C9"/>
    <w:rsid w:val="00C06FC4"/>
    <w:rsid w:val="00C0747A"/>
    <w:rsid w:val="00C079DA"/>
    <w:rsid w:val="00C07E9D"/>
    <w:rsid w:val="00C10057"/>
    <w:rsid w:val="00C10B4E"/>
    <w:rsid w:val="00C10D37"/>
    <w:rsid w:val="00C11708"/>
    <w:rsid w:val="00C1186B"/>
    <w:rsid w:val="00C12195"/>
    <w:rsid w:val="00C12E1C"/>
    <w:rsid w:val="00C12E43"/>
    <w:rsid w:val="00C12FB5"/>
    <w:rsid w:val="00C13092"/>
    <w:rsid w:val="00C13161"/>
    <w:rsid w:val="00C132EB"/>
    <w:rsid w:val="00C1360A"/>
    <w:rsid w:val="00C1399E"/>
    <w:rsid w:val="00C13A03"/>
    <w:rsid w:val="00C13A60"/>
    <w:rsid w:val="00C13AEF"/>
    <w:rsid w:val="00C13CE2"/>
    <w:rsid w:val="00C13CFF"/>
    <w:rsid w:val="00C13D2E"/>
    <w:rsid w:val="00C14152"/>
    <w:rsid w:val="00C141D8"/>
    <w:rsid w:val="00C1458F"/>
    <w:rsid w:val="00C14820"/>
    <w:rsid w:val="00C14968"/>
    <w:rsid w:val="00C14E1A"/>
    <w:rsid w:val="00C151E8"/>
    <w:rsid w:val="00C1520D"/>
    <w:rsid w:val="00C153CA"/>
    <w:rsid w:val="00C154C4"/>
    <w:rsid w:val="00C1583E"/>
    <w:rsid w:val="00C15EEE"/>
    <w:rsid w:val="00C15FB7"/>
    <w:rsid w:val="00C16031"/>
    <w:rsid w:val="00C160DA"/>
    <w:rsid w:val="00C167D4"/>
    <w:rsid w:val="00C16C23"/>
    <w:rsid w:val="00C16DE6"/>
    <w:rsid w:val="00C172EB"/>
    <w:rsid w:val="00C17C1A"/>
    <w:rsid w:val="00C17C35"/>
    <w:rsid w:val="00C17D7A"/>
    <w:rsid w:val="00C17DC2"/>
    <w:rsid w:val="00C20027"/>
    <w:rsid w:val="00C20388"/>
    <w:rsid w:val="00C2080B"/>
    <w:rsid w:val="00C20A4A"/>
    <w:rsid w:val="00C20A73"/>
    <w:rsid w:val="00C2123D"/>
    <w:rsid w:val="00C2130F"/>
    <w:rsid w:val="00C21606"/>
    <w:rsid w:val="00C21690"/>
    <w:rsid w:val="00C216C2"/>
    <w:rsid w:val="00C21D14"/>
    <w:rsid w:val="00C21E3C"/>
    <w:rsid w:val="00C21E65"/>
    <w:rsid w:val="00C22450"/>
    <w:rsid w:val="00C2246E"/>
    <w:rsid w:val="00C224A7"/>
    <w:rsid w:val="00C225F3"/>
    <w:rsid w:val="00C228D3"/>
    <w:rsid w:val="00C22A9D"/>
    <w:rsid w:val="00C22DCD"/>
    <w:rsid w:val="00C231E1"/>
    <w:rsid w:val="00C23261"/>
    <w:rsid w:val="00C233D5"/>
    <w:rsid w:val="00C2341A"/>
    <w:rsid w:val="00C234F9"/>
    <w:rsid w:val="00C23743"/>
    <w:rsid w:val="00C23C4D"/>
    <w:rsid w:val="00C23C62"/>
    <w:rsid w:val="00C23C74"/>
    <w:rsid w:val="00C23D1F"/>
    <w:rsid w:val="00C243FA"/>
    <w:rsid w:val="00C24599"/>
    <w:rsid w:val="00C24C9D"/>
    <w:rsid w:val="00C24F82"/>
    <w:rsid w:val="00C25077"/>
    <w:rsid w:val="00C25174"/>
    <w:rsid w:val="00C25187"/>
    <w:rsid w:val="00C2553B"/>
    <w:rsid w:val="00C2577D"/>
    <w:rsid w:val="00C25A88"/>
    <w:rsid w:val="00C25BC3"/>
    <w:rsid w:val="00C25CAD"/>
    <w:rsid w:val="00C25CB7"/>
    <w:rsid w:val="00C2630F"/>
    <w:rsid w:val="00C2638B"/>
    <w:rsid w:val="00C2667A"/>
    <w:rsid w:val="00C266AD"/>
    <w:rsid w:val="00C26929"/>
    <w:rsid w:val="00C26BC8"/>
    <w:rsid w:val="00C274A7"/>
    <w:rsid w:val="00C27CAA"/>
    <w:rsid w:val="00C27D8A"/>
    <w:rsid w:val="00C30257"/>
    <w:rsid w:val="00C30415"/>
    <w:rsid w:val="00C306B8"/>
    <w:rsid w:val="00C308C1"/>
    <w:rsid w:val="00C30B77"/>
    <w:rsid w:val="00C30CCB"/>
    <w:rsid w:val="00C30D14"/>
    <w:rsid w:val="00C30E1F"/>
    <w:rsid w:val="00C30FBD"/>
    <w:rsid w:val="00C31221"/>
    <w:rsid w:val="00C31370"/>
    <w:rsid w:val="00C314FE"/>
    <w:rsid w:val="00C31AF3"/>
    <w:rsid w:val="00C32652"/>
    <w:rsid w:val="00C328C5"/>
    <w:rsid w:val="00C32BE9"/>
    <w:rsid w:val="00C32CD6"/>
    <w:rsid w:val="00C32E4B"/>
    <w:rsid w:val="00C3328E"/>
    <w:rsid w:val="00C334E0"/>
    <w:rsid w:val="00C337D2"/>
    <w:rsid w:val="00C33827"/>
    <w:rsid w:val="00C3390F"/>
    <w:rsid w:val="00C33B5B"/>
    <w:rsid w:val="00C33CF7"/>
    <w:rsid w:val="00C33EBD"/>
    <w:rsid w:val="00C340A3"/>
    <w:rsid w:val="00C34459"/>
    <w:rsid w:val="00C345D3"/>
    <w:rsid w:val="00C34A1C"/>
    <w:rsid w:val="00C34C63"/>
    <w:rsid w:val="00C34CC6"/>
    <w:rsid w:val="00C34DEF"/>
    <w:rsid w:val="00C34E5F"/>
    <w:rsid w:val="00C350C3"/>
    <w:rsid w:val="00C35439"/>
    <w:rsid w:val="00C3546B"/>
    <w:rsid w:val="00C3573D"/>
    <w:rsid w:val="00C35B70"/>
    <w:rsid w:val="00C35BC1"/>
    <w:rsid w:val="00C35BE3"/>
    <w:rsid w:val="00C36125"/>
    <w:rsid w:val="00C364B8"/>
    <w:rsid w:val="00C364C9"/>
    <w:rsid w:val="00C366B3"/>
    <w:rsid w:val="00C36768"/>
    <w:rsid w:val="00C36A59"/>
    <w:rsid w:val="00C36C06"/>
    <w:rsid w:val="00C37637"/>
    <w:rsid w:val="00C3763B"/>
    <w:rsid w:val="00C37908"/>
    <w:rsid w:val="00C37DC4"/>
    <w:rsid w:val="00C403FE"/>
    <w:rsid w:val="00C407FB"/>
    <w:rsid w:val="00C40BCA"/>
    <w:rsid w:val="00C40DA7"/>
    <w:rsid w:val="00C41199"/>
    <w:rsid w:val="00C41471"/>
    <w:rsid w:val="00C41A0A"/>
    <w:rsid w:val="00C41D12"/>
    <w:rsid w:val="00C41EBA"/>
    <w:rsid w:val="00C41F3A"/>
    <w:rsid w:val="00C42188"/>
    <w:rsid w:val="00C422ED"/>
    <w:rsid w:val="00C4289F"/>
    <w:rsid w:val="00C429EF"/>
    <w:rsid w:val="00C42E79"/>
    <w:rsid w:val="00C43102"/>
    <w:rsid w:val="00C43A5E"/>
    <w:rsid w:val="00C43ADD"/>
    <w:rsid w:val="00C43E75"/>
    <w:rsid w:val="00C43EA2"/>
    <w:rsid w:val="00C4414B"/>
    <w:rsid w:val="00C441FE"/>
    <w:rsid w:val="00C443F0"/>
    <w:rsid w:val="00C445C9"/>
    <w:rsid w:val="00C44A99"/>
    <w:rsid w:val="00C44CD9"/>
    <w:rsid w:val="00C44DEE"/>
    <w:rsid w:val="00C44F8A"/>
    <w:rsid w:val="00C44FA3"/>
    <w:rsid w:val="00C45146"/>
    <w:rsid w:val="00C45331"/>
    <w:rsid w:val="00C45362"/>
    <w:rsid w:val="00C45507"/>
    <w:rsid w:val="00C45515"/>
    <w:rsid w:val="00C4558B"/>
    <w:rsid w:val="00C45A4D"/>
    <w:rsid w:val="00C45B4B"/>
    <w:rsid w:val="00C45CF5"/>
    <w:rsid w:val="00C45E1C"/>
    <w:rsid w:val="00C45F52"/>
    <w:rsid w:val="00C461CA"/>
    <w:rsid w:val="00C462AF"/>
    <w:rsid w:val="00C467C7"/>
    <w:rsid w:val="00C467CE"/>
    <w:rsid w:val="00C470AA"/>
    <w:rsid w:val="00C47208"/>
    <w:rsid w:val="00C47241"/>
    <w:rsid w:val="00C47256"/>
    <w:rsid w:val="00C47308"/>
    <w:rsid w:val="00C47351"/>
    <w:rsid w:val="00C47446"/>
    <w:rsid w:val="00C4747C"/>
    <w:rsid w:val="00C474F5"/>
    <w:rsid w:val="00C475CB"/>
    <w:rsid w:val="00C47AF9"/>
    <w:rsid w:val="00C47CE0"/>
    <w:rsid w:val="00C47E19"/>
    <w:rsid w:val="00C47F7E"/>
    <w:rsid w:val="00C5027B"/>
    <w:rsid w:val="00C502C8"/>
    <w:rsid w:val="00C50314"/>
    <w:rsid w:val="00C5038E"/>
    <w:rsid w:val="00C5067D"/>
    <w:rsid w:val="00C50EE2"/>
    <w:rsid w:val="00C51053"/>
    <w:rsid w:val="00C51245"/>
    <w:rsid w:val="00C5130D"/>
    <w:rsid w:val="00C51AC5"/>
    <w:rsid w:val="00C51B7B"/>
    <w:rsid w:val="00C51C4F"/>
    <w:rsid w:val="00C51C5C"/>
    <w:rsid w:val="00C51D96"/>
    <w:rsid w:val="00C522A6"/>
    <w:rsid w:val="00C524D8"/>
    <w:rsid w:val="00C52520"/>
    <w:rsid w:val="00C526F0"/>
    <w:rsid w:val="00C52A65"/>
    <w:rsid w:val="00C52A80"/>
    <w:rsid w:val="00C52DBD"/>
    <w:rsid w:val="00C52DF6"/>
    <w:rsid w:val="00C52F46"/>
    <w:rsid w:val="00C53886"/>
    <w:rsid w:val="00C538AB"/>
    <w:rsid w:val="00C5394C"/>
    <w:rsid w:val="00C54321"/>
    <w:rsid w:val="00C54CD0"/>
    <w:rsid w:val="00C54D2E"/>
    <w:rsid w:val="00C54DBD"/>
    <w:rsid w:val="00C54DCB"/>
    <w:rsid w:val="00C55245"/>
    <w:rsid w:val="00C5530D"/>
    <w:rsid w:val="00C5588D"/>
    <w:rsid w:val="00C559BC"/>
    <w:rsid w:val="00C55AD6"/>
    <w:rsid w:val="00C55E2A"/>
    <w:rsid w:val="00C55EBC"/>
    <w:rsid w:val="00C55F1C"/>
    <w:rsid w:val="00C55F94"/>
    <w:rsid w:val="00C56051"/>
    <w:rsid w:val="00C56132"/>
    <w:rsid w:val="00C562D2"/>
    <w:rsid w:val="00C56370"/>
    <w:rsid w:val="00C564D9"/>
    <w:rsid w:val="00C57178"/>
    <w:rsid w:val="00C571AA"/>
    <w:rsid w:val="00C571EB"/>
    <w:rsid w:val="00C57294"/>
    <w:rsid w:val="00C572C2"/>
    <w:rsid w:val="00C57305"/>
    <w:rsid w:val="00C57317"/>
    <w:rsid w:val="00C5759D"/>
    <w:rsid w:val="00C57721"/>
    <w:rsid w:val="00C57C01"/>
    <w:rsid w:val="00C57E4F"/>
    <w:rsid w:val="00C57EAC"/>
    <w:rsid w:val="00C57F36"/>
    <w:rsid w:val="00C60047"/>
    <w:rsid w:val="00C6060A"/>
    <w:rsid w:val="00C60B35"/>
    <w:rsid w:val="00C60EB7"/>
    <w:rsid w:val="00C60FB0"/>
    <w:rsid w:val="00C612B5"/>
    <w:rsid w:val="00C61455"/>
    <w:rsid w:val="00C61888"/>
    <w:rsid w:val="00C61ED2"/>
    <w:rsid w:val="00C6202A"/>
    <w:rsid w:val="00C62194"/>
    <w:rsid w:val="00C62197"/>
    <w:rsid w:val="00C623D7"/>
    <w:rsid w:val="00C6278C"/>
    <w:rsid w:val="00C627D7"/>
    <w:rsid w:val="00C629CB"/>
    <w:rsid w:val="00C62B29"/>
    <w:rsid w:val="00C62CFF"/>
    <w:rsid w:val="00C62D0B"/>
    <w:rsid w:val="00C6309F"/>
    <w:rsid w:val="00C6311B"/>
    <w:rsid w:val="00C63482"/>
    <w:rsid w:val="00C63D8E"/>
    <w:rsid w:val="00C63FAE"/>
    <w:rsid w:val="00C64347"/>
    <w:rsid w:val="00C6436D"/>
    <w:rsid w:val="00C6455B"/>
    <w:rsid w:val="00C64984"/>
    <w:rsid w:val="00C64ACC"/>
    <w:rsid w:val="00C64BBD"/>
    <w:rsid w:val="00C64FB1"/>
    <w:rsid w:val="00C65122"/>
    <w:rsid w:val="00C65144"/>
    <w:rsid w:val="00C65356"/>
    <w:rsid w:val="00C655EF"/>
    <w:rsid w:val="00C65840"/>
    <w:rsid w:val="00C6592C"/>
    <w:rsid w:val="00C65F7E"/>
    <w:rsid w:val="00C66606"/>
    <w:rsid w:val="00C666D4"/>
    <w:rsid w:val="00C66828"/>
    <w:rsid w:val="00C669A6"/>
    <w:rsid w:val="00C66B24"/>
    <w:rsid w:val="00C66C66"/>
    <w:rsid w:val="00C66D03"/>
    <w:rsid w:val="00C66E92"/>
    <w:rsid w:val="00C67157"/>
    <w:rsid w:val="00C672C9"/>
    <w:rsid w:val="00C675B2"/>
    <w:rsid w:val="00C677AD"/>
    <w:rsid w:val="00C67EF1"/>
    <w:rsid w:val="00C701F3"/>
    <w:rsid w:val="00C709C9"/>
    <w:rsid w:val="00C70D55"/>
    <w:rsid w:val="00C71122"/>
    <w:rsid w:val="00C71158"/>
    <w:rsid w:val="00C711EC"/>
    <w:rsid w:val="00C7129D"/>
    <w:rsid w:val="00C71410"/>
    <w:rsid w:val="00C71491"/>
    <w:rsid w:val="00C7205B"/>
    <w:rsid w:val="00C72299"/>
    <w:rsid w:val="00C7261E"/>
    <w:rsid w:val="00C727CD"/>
    <w:rsid w:val="00C728D8"/>
    <w:rsid w:val="00C72D31"/>
    <w:rsid w:val="00C737E4"/>
    <w:rsid w:val="00C7395A"/>
    <w:rsid w:val="00C73B76"/>
    <w:rsid w:val="00C73B94"/>
    <w:rsid w:val="00C73BA2"/>
    <w:rsid w:val="00C73C74"/>
    <w:rsid w:val="00C73CD3"/>
    <w:rsid w:val="00C747EC"/>
    <w:rsid w:val="00C74C07"/>
    <w:rsid w:val="00C74FFA"/>
    <w:rsid w:val="00C753AF"/>
    <w:rsid w:val="00C753C4"/>
    <w:rsid w:val="00C754E9"/>
    <w:rsid w:val="00C75612"/>
    <w:rsid w:val="00C75AD5"/>
    <w:rsid w:val="00C75B23"/>
    <w:rsid w:val="00C75BDD"/>
    <w:rsid w:val="00C75CBE"/>
    <w:rsid w:val="00C76122"/>
    <w:rsid w:val="00C762A0"/>
    <w:rsid w:val="00C764E3"/>
    <w:rsid w:val="00C7697D"/>
    <w:rsid w:val="00C76DB8"/>
    <w:rsid w:val="00C76E2F"/>
    <w:rsid w:val="00C7709A"/>
    <w:rsid w:val="00C77138"/>
    <w:rsid w:val="00C77580"/>
    <w:rsid w:val="00C77688"/>
    <w:rsid w:val="00C777C5"/>
    <w:rsid w:val="00C80126"/>
    <w:rsid w:val="00C80444"/>
    <w:rsid w:val="00C80715"/>
    <w:rsid w:val="00C80867"/>
    <w:rsid w:val="00C80923"/>
    <w:rsid w:val="00C80B73"/>
    <w:rsid w:val="00C80BE9"/>
    <w:rsid w:val="00C80F72"/>
    <w:rsid w:val="00C8105E"/>
    <w:rsid w:val="00C81274"/>
    <w:rsid w:val="00C812FE"/>
    <w:rsid w:val="00C813CD"/>
    <w:rsid w:val="00C81833"/>
    <w:rsid w:val="00C8198C"/>
    <w:rsid w:val="00C81B34"/>
    <w:rsid w:val="00C81C7D"/>
    <w:rsid w:val="00C821E3"/>
    <w:rsid w:val="00C82227"/>
    <w:rsid w:val="00C822A7"/>
    <w:rsid w:val="00C823D5"/>
    <w:rsid w:val="00C8243A"/>
    <w:rsid w:val="00C82B35"/>
    <w:rsid w:val="00C82BA1"/>
    <w:rsid w:val="00C82C0C"/>
    <w:rsid w:val="00C82CD7"/>
    <w:rsid w:val="00C83122"/>
    <w:rsid w:val="00C839E2"/>
    <w:rsid w:val="00C83AD4"/>
    <w:rsid w:val="00C83BE8"/>
    <w:rsid w:val="00C83C6A"/>
    <w:rsid w:val="00C84094"/>
    <w:rsid w:val="00C841A2"/>
    <w:rsid w:val="00C8476C"/>
    <w:rsid w:val="00C84B64"/>
    <w:rsid w:val="00C84E5F"/>
    <w:rsid w:val="00C84F73"/>
    <w:rsid w:val="00C8531D"/>
    <w:rsid w:val="00C85369"/>
    <w:rsid w:val="00C854F3"/>
    <w:rsid w:val="00C85612"/>
    <w:rsid w:val="00C856B1"/>
    <w:rsid w:val="00C85962"/>
    <w:rsid w:val="00C85A8B"/>
    <w:rsid w:val="00C8607E"/>
    <w:rsid w:val="00C861C8"/>
    <w:rsid w:val="00C8635E"/>
    <w:rsid w:val="00C87352"/>
    <w:rsid w:val="00C87891"/>
    <w:rsid w:val="00C87994"/>
    <w:rsid w:val="00C87B92"/>
    <w:rsid w:val="00C87BE2"/>
    <w:rsid w:val="00C87C88"/>
    <w:rsid w:val="00C9075E"/>
    <w:rsid w:val="00C9099F"/>
    <w:rsid w:val="00C90FC4"/>
    <w:rsid w:val="00C912F6"/>
    <w:rsid w:val="00C914C4"/>
    <w:rsid w:val="00C91587"/>
    <w:rsid w:val="00C915FC"/>
    <w:rsid w:val="00C92003"/>
    <w:rsid w:val="00C92569"/>
    <w:rsid w:val="00C92611"/>
    <w:rsid w:val="00C92775"/>
    <w:rsid w:val="00C9296A"/>
    <w:rsid w:val="00C92AB8"/>
    <w:rsid w:val="00C936A1"/>
    <w:rsid w:val="00C9378F"/>
    <w:rsid w:val="00C9389D"/>
    <w:rsid w:val="00C93C92"/>
    <w:rsid w:val="00C94040"/>
    <w:rsid w:val="00C9488D"/>
    <w:rsid w:val="00C94AAB"/>
    <w:rsid w:val="00C94F6A"/>
    <w:rsid w:val="00C950BB"/>
    <w:rsid w:val="00C9523E"/>
    <w:rsid w:val="00C953F4"/>
    <w:rsid w:val="00C95545"/>
    <w:rsid w:val="00C95617"/>
    <w:rsid w:val="00C957B6"/>
    <w:rsid w:val="00C95D4E"/>
    <w:rsid w:val="00C95F8E"/>
    <w:rsid w:val="00C961F2"/>
    <w:rsid w:val="00C96229"/>
    <w:rsid w:val="00C963D7"/>
    <w:rsid w:val="00C96829"/>
    <w:rsid w:val="00C96BC8"/>
    <w:rsid w:val="00C96D17"/>
    <w:rsid w:val="00C9728F"/>
    <w:rsid w:val="00C973E2"/>
    <w:rsid w:val="00C975A5"/>
    <w:rsid w:val="00C97A2E"/>
    <w:rsid w:val="00C97BBD"/>
    <w:rsid w:val="00C97E2B"/>
    <w:rsid w:val="00C97F15"/>
    <w:rsid w:val="00CA027D"/>
    <w:rsid w:val="00CA037B"/>
    <w:rsid w:val="00CA0454"/>
    <w:rsid w:val="00CA06A7"/>
    <w:rsid w:val="00CA075A"/>
    <w:rsid w:val="00CA0A49"/>
    <w:rsid w:val="00CA0C56"/>
    <w:rsid w:val="00CA0DB7"/>
    <w:rsid w:val="00CA13CC"/>
    <w:rsid w:val="00CA1A62"/>
    <w:rsid w:val="00CA21CA"/>
    <w:rsid w:val="00CA2DA9"/>
    <w:rsid w:val="00CA3073"/>
    <w:rsid w:val="00CA32EF"/>
    <w:rsid w:val="00CA3544"/>
    <w:rsid w:val="00CA3562"/>
    <w:rsid w:val="00CA35CC"/>
    <w:rsid w:val="00CA3633"/>
    <w:rsid w:val="00CA385D"/>
    <w:rsid w:val="00CA3B06"/>
    <w:rsid w:val="00CA3E21"/>
    <w:rsid w:val="00CA3E28"/>
    <w:rsid w:val="00CA408F"/>
    <w:rsid w:val="00CA4335"/>
    <w:rsid w:val="00CA456C"/>
    <w:rsid w:val="00CA46D5"/>
    <w:rsid w:val="00CA49E8"/>
    <w:rsid w:val="00CA4B29"/>
    <w:rsid w:val="00CA5064"/>
    <w:rsid w:val="00CA537E"/>
    <w:rsid w:val="00CA53BF"/>
    <w:rsid w:val="00CA5493"/>
    <w:rsid w:val="00CA54A3"/>
    <w:rsid w:val="00CA5A30"/>
    <w:rsid w:val="00CA5E8D"/>
    <w:rsid w:val="00CA6113"/>
    <w:rsid w:val="00CA6543"/>
    <w:rsid w:val="00CA6752"/>
    <w:rsid w:val="00CA6873"/>
    <w:rsid w:val="00CA6A6C"/>
    <w:rsid w:val="00CA7572"/>
    <w:rsid w:val="00CA76D5"/>
    <w:rsid w:val="00CA7719"/>
    <w:rsid w:val="00CA7DE7"/>
    <w:rsid w:val="00CB0049"/>
    <w:rsid w:val="00CB0189"/>
    <w:rsid w:val="00CB0360"/>
    <w:rsid w:val="00CB042E"/>
    <w:rsid w:val="00CB0BB3"/>
    <w:rsid w:val="00CB0F3E"/>
    <w:rsid w:val="00CB0FD5"/>
    <w:rsid w:val="00CB113F"/>
    <w:rsid w:val="00CB115E"/>
    <w:rsid w:val="00CB153B"/>
    <w:rsid w:val="00CB1720"/>
    <w:rsid w:val="00CB1EFD"/>
    <w:rsid w:val="00CB1FD9"/>
    <w:rsid w:val="00CB2043"/>
    <w:rsid w:val="00CB2354"/>
    <w:rsid w:val="00CB24C3"/>
    <w:rsid w:val="00CB2516"/>
    <w:rsid w:val="00CB2DC5"/>
    <w:rsid w:val="00CB2DD8"/>
    <w:rsid w:val="00CB2F76"/>
    <w:rsid w:val="00CB31A3"/>
    <w:rsid w:val="00CB32D0"/>
    <w:rsid w:val="00CB32D3"/>
    <w:rsid w:val="00CB3391"/>
    <w:rsid w:val="00CB34D0"/>
    <w:rsid w:val="00CB36B4"/>
    <w:rsid w:val="00CB39CB"/>
    <w:rsid w:val="00CB3DAA"/>
    <w:rsid w:val="00CB3DEE"/>
    <w:rsid w:val="00CB3E03"/>
    <w:rsid w:val="00CB3EC6"/>
    <w:rsid w:val="00CB3F8F"/>
    <w:rsid w:val="00CB44CC"/>
    <w:rsid w:val="00CB46C7"/>
    <w:rsid w:val="00CB4748"/>
    <w:rsid w:val="00CB47CF"/>
    <w:rsid w:val="00CB49FE"/>
    <w:rsid w:val="00CB4C79"/>
    <w:rsid w:val="00CB4E25"/>
    <w:rsid w:val="00CB4E92"/>
    <w:rsid w:val="00CB5069"/>
    <w:rsid w:val="00CB5385"/>
    <w:rsid w:val="00CB556F"/>
    <w:rsid w:val="00CB55FF"/>
    <w:rsid w:val="00CB56CD"/>
    <w:rsid w:val="00CB57D1"/>
    <w:rsid w:val="00CB5D9C"/>
    <w:rsid w:val="00CB66D8"/>
    <w:rsid w:val="00CB69BC"/>
    <w:rsid w:val="00CB726D"/>
    <w:rsid w:val="00CB738D"/>
    <w:rsid w:val="00CB7672"/>
    <w:rsid w:val="00CB7847"/>
    <w:rsid w:val="00CB7AA3"/>
    <w:rsid w:val="00CB7C1A"/>
    <w:rsid w:val="00CC03F8"/>
    <w:rsid w:val="00CC0452"/>
    <w:rsid w:val="00CC0456"/>
    <w:rsid w:val="00CC0B0D"/>
    <w:rsid w:val="00CC0B79"/>
    <w:rsid w:val="00CC1025"/>
    <w:rsid w:val="00CC10F0"/>
    <w:rsid w:val="00CC136E"/>
    <w:rsid w:val="00CC1442"/>
    <w:rsid w:val="00CC1C3E"/>
    <w:rsid w:val="00CC1F12"/>
    <w:rsid w:val="00CC1F8D"/>
    <w:rsid w:val="00CC2130"/>
    <w:rsid w:val="00CC230D"/>
    <w:rsid w:val="00CC253D"/>
    <w:rsid w:val="00CC2853"/>
    <w:rsid w:val="00CC28E4"/>
    <w:rsid w:val="00CC30A7"/>
    <w:rsid w:val="00CC3692"/>
    <w:rsid w:val="00CC3AA1"/>
    <w:rsid w:val="00CC3B1C"/>
    <w:rsid w:val="00CC3DE8"/>
    <w:rsid w:val="00CC438B"/>
    <w:rsid w:val="00CC43F8"/>
    <w:rsid w:val="00CC447A"/>
    <w:rsid w:val="00CC450F"/>
    <w:rsid w:val="00CC4936"/>
    <w:rsid w:val="00CC4BD5"/>
    <w:rsid w:val="00CC4C58"/>
    <w:rsid w:val="00CC566B"/>
    <w:rsid w:val="00CC5918"/>
    <w:rsid w:val="00CC5F7E"/>
    <w:rsid w:val="00CC6098"/>
    <w:rsid w:val="00CC6392"/>
    <w:rsid w:val="00CC6659"/>
    <w:rsid w:val="00CC69B9"/>
    <w:rsid w:val="00CC69D8"/>
    <w:rsid w:val="00CC74E3"/>
    <w:rsid w:val="00CC7959"/>
    <w:rsid w:val="00CC7CA1"/>
    <w:rsid w:val="00CC7CFE"/>
    <w:rsid w:val="00CC7D39"/>
    <w:rsid w:val="00CC7DB2"/>
    <w:rsid w:val="00CD0255"/>
    <w:rsid w:val="00CD072D"/>
    <w:rsid w:val="00CD08E4"/>
    <w:rsid w:val="00CD0952"/>
    <w:rsid w:val="00CD0E9A"/>
    <w:rsid w:val="00CD149B"/>
    <w:rsid w:val="00CD16C7"/>
    <w:rsid w:val="00CD1825"/>
    <w:rsid w:val="00CD20BA"/>
    <w:rsid w:val="00CD2185"/>
    <w:rsid w:val="00CD259E"/>
    <w:rsid w:val="00CD2736"/>
    <w:rsid w:val="00CD3108"/>
    <w:rsid w:val="00CD3245"/>
    <w:rsid w:val="00CD3676"/>
    <w:rsid w:val="00CD37D5"/>
    <w:rsid w:val="00CD3D76"/>
    <w:rsid w:val="00CD3E09"/>
    <w:rsid w:val="00CD4431"/>
    <w:rsid w:val="00CD444B"/>
    <w:rsid w:val="00CD46A1"/>
    <w:rsid w:val="00CD4A52"/>
    <w:rsid w:val="00CD4AB6"/>
    <w:rsid w:val="00CD4B8D"/>
    <w:rsid w:val="00CD4C84"/>
    <w:rsid w:val="00CD4EF7"/>
    <w:rsid w:val="00CD50A2"/>
    <w:rsid w:val="00CD51D4"/>
    <w:rsid w:val="00CD539C"/>
    <w:rsid w:val="00CD548E"/>
    <w:rsid w:val="00CD5A1E"/>
    <w:rsid w:val="00CD5E20"/>
    <w:rsid w:val="00CD5FF1"/>
    <w:rsid w:val="00CD6338"/>
    <w:rsid w:val="00CD643C"/>
    <w:rsid w:val="00CD68C1"/>
    <w:rsid w:val="00CD6CCE"/>
    <w:rsid w:val="00CD7222"/>
    <w:rsid w:val="00CD722D"/>
    <w:rsid w:val="00CD7399"/>
    <w:rsid w:val="00CD7C27"/>
    <w:rsid w:val="00CD7C28"/>
    <w:rsid w:val="00CD7D2B"/>
    <w:rsid w:val="00CE00FA"/>
    <w:rsid w:val="00CE0239"/>
    <w:rsid w:val="00CE032C"/>
    <w:rsid w:val="00CE04EA"/>
    <w:rsid w:val="00CE0511"/>
    <w:rsid w:val="00CE06D0"/>
    <w:rsid w:val="00CE06ED"/>
    <w:rsid w:val="00CE0880"/>
    <w:rsid w:val="00CE0AD3"/>
    <w:rsid w:val="00CE0FD8"/>
    <w:rsid w:val="00CE10A1"/>
    <w:rsid w:val="00CE115C"/>
    <w:rsid w:val="00CE1223"/>
    <w:rsid w:val="00CE1592"/>
    <w:rsid w:val="00CE1771"/>
    <w:rsid w:val="00CE1EBB"/>
    <w:rsid w:val="00CE25E9"/>
    <w:rsid w:val="00CE264A"/>
    <w:rsid w:val="00CE2827"/>
    <w:rsid w:val="00CE293D"/>
    <w:rsid w:val="00CE331F"/>
    <w:rsid w:val="00CE349A"/>
    <w:rsid w:val="00CE3901"/>
    <w:rsid w:val="00CE3E24"/>
    <w:rsid w:val="00CE4158"/>
    <w:rsid w:val="00CE4262"/>
    <w:rsid w:val="00CE42F0"/>
    <w:rsid w:val="00CE434D"/>
    <w:rsid w:val="00CE4562"/>
    <w:rsid w:val="00CE4719"/>
    <w:rsid w:val="00CE483B"/>
    <w:rsid w:val="00CE4D08"/>
    <w:rsid w:val="00CE4EF5"/>
    <w:rsid w:val="00CE517B"/>
    <w:rsid w:val="00CE5436"/>
    <w:rsid w:val="00CE5444"/>
    <w:rsid w:val="00CE551F"/>
    <w:rsid w:val="00CE5A90"/>
    <w:rsid w:val="00CE5DB6"/>
    <w:rsid w:val="00CE5DFD"/>
    <w:rsid w:val="00CE610F"/>
    <w:rsid w:val="00CE623C"/>
    <w:rsid w:val="00CE6555"/>
    <w:rsid w:val="00CE6892"/>
    <w:rsid w:val="00CE6B08"/>
    <w:rsid w:val="00CE6E9D"/>
    <w:rsid w:val="00CE6EDB"/>
    <w:rsid w:val="00CE6F70"/>
    <w:rsid w:val="00CE7433"/>
    <w:rsid w:val="00CE7875"/>
    <w:rsid w:val="00CE78AD"/>
    <w:rsid w:val="00CE7A61"/>
    <w:rsid w:val="00CE7A66"/>
    <w:rsid w:val="00CE7C8E"/>
    <w:rsid w:val="00CF0023"/>
    <w:rsid w:val="00CF00CC"/>
    <w:rsid w:val="00CF03CA"/>
    <w:rsid w:val="00CF03EB"/>
    <w:rsid w:val="00CF044D"/>
    <w:rsid w:val="00CF05C3"/>
    <w:rsid w:val="00CF0686"/>
    <w:rsid w:val="00CF068E"/>
    <w:rsid w:val="00CF0784"/>
    <w:rsid w:val="00CF0857"/>
    <w:rsid w:val="00CF08DC"/>
    <w:rsid w:val="00CF0933"/>
    <w:rsid w:val="00CF0BD1"/>
    <w:rsid w:val="00CF12B4"/>
    <w:rsid w:val="00CF14D1"/>
    <w:rsid w:val="00CF15A5"/>
    <w:rsid w:val="00CF172F"/>
    <w:rsid w:val="00CF1BC6"/>
    <w:rsid w:val="00CF1C6F"/>
    <w:rsid w:val="00CF21CF"/>
    <w:rsid w:val="00CF27E9"/>
    <w:rsid w:val="00CF28C8"/>
    <w:rsid w:val="00CF2C9D"/>
    <w:rsid w:val="00CF2E3D"/>
    <w:rsid w:val="00CF2E5F"/>
    <w:rsid w:val="00CF3038"/>
    <w:rsid w:val="00CF304E"/>
    <w:rsid w:val="00CF326E"/>
    <w:rsid w:val="00CF3A39"/>
    <w:rsid w:val="00CF43E3"/>
    <w:rsid w:val="00CF47F2"/>
    <w:rsid w:val="00CF4AE3"/>
    <w:rsid w:val="00CF57A1"/>
    <w:rsid w:val="00CF5870"/>
    <w:rsid w:val="00CF5895"/>
    <w:rsid w:val="00CF5EBA"/>
    <w:rsid w:val="00CF61FC"/>
    <w:rsid w:val="00CF660A"/>
    <w:rsid w:val="00CF6AAD"/>
    <w:rsid w:val="00CF6D28"/>
    <w:rsid w:val="00CF6E6F"/>
    <w:rsid w:val="00CF7219"/>
    <w:rsid w:val="00CF7984"/>
    <w:rsid w:val="00D00025"/>
    <w:rsid w:val="00D0027E"/>
    <w:rsid w:val="00D00351"/>
    <w:rsid w:val="00D0048D"/>
    <w:rsid w:val="00D00852"/>
    <w:rsid w:val="00D00A3D"/>
    <w:rsid w:val="00D00B3E"/>
    <w:rsid w:val="00D00E76"/>
    <w:rsid w:val="00D01206"/>
    <w:rsid w:val="00D012A0"/>
    <w:rsid w:val="00D01A14"/>
    <w:rsid w:val="00D01AF5"/>
    <w:rsid w:val="00D0208C"/>
    <w:rsid w:val="00D02380"/>
    <w:rsid w:val="00D0248E"/>
    <w:rsid w:val="00D02552"/>
    <w:rsid w:val="00D02601"/>
    <w:rsid w:val="00D02C23"/>
    <w:rsid w:val="00D030CB"/>
    <w:rsid w:val="00D031C3"/>
    <w:rsid w:val="00D03773"/>
    <w:rsid w:val="00D03C51"/>
    <w:rsid w:val="00D03E72"/>
    <w:rsid w:val="00D03F32"/>
    <w:rsid w:val="00D0429F"/>
    <w:rsid w:val="00D04486"/>
    <w:rsid w:val="00D047CA"/>
    <w:rsid w:val="00D04A32"/>
    <w:rsid w:val="00D04AE9"/>
    <w:rsid w:val="00D04E21"/>
    <w:rsid w:val="00D06026"/>
    <w:rsid w:val="00D06106"/>
    <w:rsid w:val="00D0620C"/>
    <w:rsid w:val="00D062E1"/>
    <w:rsid w:val="00D06355"/>
    <w:rsid w:val="00D0651E"/>
    <w:rsid w:val="00D065C9"/>
    <w:rsid w:val="00D06AC2"/>
    <w:rsid w:val="00D06DB4"/>
    <w:rsid w:val="00D06FD8"/>
    <w:rsid w:val="00D0730E"/>
    <w:rsid w:val="00D075E8"/>
    <w:rsid w:val="00D0794A"/>
    <w:rsid w:val="00D07CAE"/>
    <w:rsid w:val="00D07D6B"/>
    <w:rsid w:val="00D07F12"/>
    <w:rsid w:val="00D1012F"/>
    <w:rsid w:val="00D10201"/>
    <w:rsid w:val="00D10250"/>
    <w:rsid w:val="00D10408"/>
    <w:rsid w:val="00D1056F"/>
    <w:rsid w:val="00D10FBF"/>
    <w:rsid w:val="00D110D5"/>
    <w:rsid w:val="00D1124C"/>
    <w:rsid w:val="00D11B49"/>
    <w:rsid w:val="00D11E4E"/>
    <w:rsid w:val="00D11FB5"/>
    <w:rsid w:val="00D12516"/>
    <w:rsid w:val="00D12758"/>
    <w:rsid w:val="00D12786"/>
    <w:rsid w:val="00D1295A"/>
    <w:rsid w:val="00D12967"/>
    <w:rsid w:val="00D12A51"/>
    <w:rsid w:val="00D12AA3"/>
    <w:rsid w:val="00D12C21"/>
    <w:rsid w:val="00D12DCA"/>
    <w:rsid w:val="00D130D9"/>
    <w:rsid w:val="00D13133"/>
    <w:rsid w:val="00D13255"/>
    <w:rsid w:val="00D13336"/>
    <w:rsid w:val="00D1336B"/>
    <w:rsid w:val="00D1375A"/>
    <w:rsid w:val="00D13DE4"/>
    <w:rsid w:val="00D13F21"/>
    <w:rsid w:val="00D13F2D"/>
    <w:rsid w:val="00D14860"/>
    <w:rsid w:val="00D15124"/>
    <w:rsid w:val="00D153EE"/>
    <w:rsid w:val="00D15650"/>
    <w:rsid w:val="00D15B0A"/>
    <w:rsid w:val="00D15B18"/>
    <w:rsid w:val="00D15D66"/>
    <w:rsid w:val="00D16315"/>
    <w:rsid w:val="00D16657"/>
    <w:rsid w:val="00D166B4"/>
    <w:rsid w:val="00D16889"/>
    <w:rsid w:val="00D16D32"/>
    <w:rsid w:val="00D17364"/>
    <w:rsid w:val="00D17556"/>
    <w:rsid w:val="00D17901"/>
    <w:rsid w:val="00D17ECA"/>
    <w:rsid w:val="00D200FB"/>
    <w:rsid w:val="00D2035F"/>
    <w:rsid w:val="00D209D8"/>
    <w:rsid w:val="00D20A25"/>
    <w:rsid w:val="00D20BFD"/>
    <w:rsid w:val="00D20C63"/>
    <w:rsid w:val="00D20F59"/>
    <w:rsid w:val="00D20FE7"/>
    <w:rsid w:val="00D210D1"/>
    <w:rsid w:val="00D2153B"/>
    <w:rsid w:val="00D21B07"/>
    <w:rsid w:val="00D21B92"/>
    <w:rsid w:val="00D21D0E"/>
    <w:rsid w:val="00D223B2"/>
    <w:rsid w:val="00D2247A"/>
    <w:rsid w:val="00D22672"/>
    <w:rsid w:val="00D228B2"/>
    <w:rsid w:val="00D22A66"/>
    <w:rsid w:val="00D22A76"/>
    <w:rsid w:val="00D22AE9"/>
    <w:rsid w:val="00D22DC5"/>
    <w:rsid w:val="00D23472"/>
    <w:rsid w:val="00D23BA6"/>
    <w:rsid w:val="00D24307"/>
    <w:rsid w:val="00D243D6"/>
    <w:rsid w:val="00D24E05"/>
    <w:rsid w:val="00D24E5B"/>
    <w:rsid w:val="00D25020"/>
    <w:rsid w:val="00D256D4"/>
    <w:rsid w:val="00D2589F"/>
    <w:rsid w:val="00D25934"/>
    <w:rsid w:val="00D25987"/>
    <w:rsid w:val="00D25E4A"/>
    <w:rsid w:val="00D261B1"/>
    <w:rsid w:val="00D26B5B"/>
    <w:rsid w:val="00D26D40"/>
    <w:rsid w:val="00D26D8A"/>
    <w:rsid w:val="00D276FE"/>
    <w:rsid w:val="00D27819"/>
    <w:rsid w:val="00D2783E"/>
    <w:rsid w:val="00D27B5E"/>
    <w:rsid w:val="00D302BF"/>
    <w:rsid w:val="00D308C9"/>
    <w:rsid w:val="00D30E2B"/>
    <w:rsid w:val="00D31DDF"/>
    <w:rsid w:val="00D32079"/>
    <w:rsid w:val="00D32649"/>
    <w:rsid w:val="00D327CA"/>
    <w:rsid w:val="00D329B1"/>
    <w:rsid w:val="00D32C9B"/>
    <w:rsid w:val="00D32D53"/>
    <w:rsid w:val="00D32DCB"/>
    <w:rsid w:val="00D32F8A"/>
    <w:rsid w:val="00D32F9C"/>
    <w:rsid w:val="00D33225"/>
    <w:rsid w:val="00D33737"/>
    <w:rsid w:val="00D33749"/>
    <w:rsid w:val="00D337E1"/>
    <w:rsid w:val="00D337E9"/>
    <w:rsid w:val="00D33CD3"/>
    <w:rsid w:val="00D33FCD"/>
    <w:rsid w:val="00D34076"/>
    <w:rsid w:val="00D3458C"/>
    <w:rsid w:val="00D345E6"/>
    <w:rsid w:val="00D348E1"/>
    <w:rsid w:val="00D349BC"/>
    <w:rsid w:val="00D34C3D"/>
    <w:rsid w:val="00D34E7E"/>
    <w:rsid w:val="00D34E8D"/>
    <w:rsid w:val="00D34FEE"/>
    <w:rsid w:val="00D351CF"/>
    <w:rsid w:val="00D3567B"/>
    <w:rsid w:val="00D3578B"/>
    <w:rsid w:val="00D35952"/>
    <w:rsid w:val="00D35A0F"/>
    <w:rsid w:val="00D35CEA"/>
    <w:rsid w:val="00D3637F"/>
    <w:rsid w:val="00D36758"/>
    <w:rsid w:val="00D3702A"/>
    <w:rsid w:val="00D3734C"/>
    <w:rsid w:val="00D373CD"/>
    <w:rsid w:val="00D373D4"/>
    <w:rsid w:val="00D3778B"/>
    <w:rsid w:val="00D400A2"/>
    <w:rsid w:val="00D4010C"/>
    <w:rsid w:val="00D40228"/>
    <w:rsid w:val="00D409AD"/>
    <w:rsid w:val="00D40A40"/>
    <w:rsid w:val="00D40B94"/>
    <w:rsid w:val="00D40D4C"/>
    <w:rsid w:val="00D40F44"/>
    <w:rsid w:val="00D4114B"/>
    <w:rsid w:val="00D41381"/>
    <w:rsid w:val="00D41AA2"/>
    <w:rsid w:val="00D41B72"/>
    <w:rsid w:val="00D41B9F"/>
    <w:rsid w:val="00D41BC1"/>
    <w:rsid w:val="00D41C22"/>
    <w:rsid w:val="00D42363"/>
    <w:rsid w:val="00D4258C"/>
    <w:rsid w:val="00D4265E"/>
    <w:rsid w:val="00D4275D"/>
    <w:rsid w:val="00D427F7"/>
    <w:rsid w:val="00D42C8F"/>
    <w:rsid w:val="00D42E5E"/>
    <w:rsid w:val="00D42F29"/>
    <w:rsid w:val="00D43025"/>
    <w:rsid w:val="00D43287"/>
    <w:rsid w:val="00D4367F"/>
    <w:rsid w:val="00D43B57"/>
    <w:rsid w:val="00D43BA8"/>
    <w:rsid w:val="00D43D6F"/>
    <w:rsid w:val="00D43DCC"/>
    <w:rsid w:val="00D43E1B"/>
    <w:rsid w:val="00D43F9F"/>
    <w:rsid w:val="00D44146"/>
    <w:rsid w:val="00D44239"/>
    <w:rsid w:val="00D4432A"/>
    <w:rsid w:val="00D44697"/>
    <w:rsid w:val="00D44ADB"/>
    <w:rsid w:val="00D44BCF"/>
    <w:rsid w:val="00D44C2A"/>
    <w:rsid w:val="00D44F62"/>
    <w:rsid w:val="00D450AF"/>
    <w:rsid w:val="00D45205"/>
    <w:rsid w:val="00D4555A"/>
    <w:rsid w:val="00D45984"/>
    <w:rsid w:val="00D45E37"/>
    <w:rsid w:val="00D45EB4"/>
    <w:rsid w:val="00D461C8"/>
    <w:rsid w:val="00D46284"/>
    <w:rsid w:val="00D462E0"/>
    <w:rsid w:val="00D463EF"/>
    <w:rsid w:val="00D467B0"/>
    <w:rsid w:val="00D46883"/>
    <w:rsid w:val="00D46BB3"/>
    <w:rsid w:val="00D46C6C"/>
    <w:rsid w:val="00D46D30"/>
    <w:rsid w:val="00D47206"/>
    <w:rsid w:val="00D47985"/>
    <w:rsid w:val="00D4798F"/>
    <w:rsid w:val="00D506F0"/>
    <w:rsid w:val="00D510EF"/>
    <w:rsid w:val="00D513DF"/>
    <w:rsid w:val="00D515B5"/>
    <w:rsid w:val="00D51AA1"/>
    <w:rsid w:val="00D51B73"/>
    <w:rsid w:val="00D51B86"/>
    <w:rsid w:val="00D523D1"/>
    <w:rsid w:val="00D526E0"/>
    <w:rsid w:val="00D52DC0"/>
    <w:rsid w:val="00D533D6"/>
    <w:rsid w:val="00D53571"/>
    <w:rsid w:val="00D536DF"/>
    <w:rsid w:val="00D53930"/>
    <w:rsid w:val="00D53C77"/>
    <w:rsid w:val="00D53C92"/>
    <w:rsid w:val="00D53CDD"/>
    <w:rsid w:val="00D53DBB"/>
    <w:rsid w:val="00D53F93"/>
    <w:rsid w:val="00D5425B"/>
    <w:rsid w:val="00D5427A"/>
    <w:rsid w:val="00D54297"/>
    <w:rsid w:val="00D542D5"/>
    <w:rsid w:val="00D54309"/>
    <w:rsid w:val="00D545D8"/>
    <w:rsid w:val="00D54D46"/>
    <w:rsid w:val="00D54D6C"/>
    <w:rsid w:val="00D55266"/>
    <w:rsid w:val="00D55772"/>
    <w:rsid w:val="00D5589D"/>
    <w:rsid w:val="00D55B09"/>
    <w:rsid w:val="00D55BF4"/>
    <w:rsid w:val="00D55CCF"/>
    <w:rsid w:val="00D55D6B"/>
    <w:rsid w:val="00D561DA"/>
    <w:rsid w:val="00D5625E"/>
    <w:rsid w:val="00D56511"/>
    <w:rsid w:val="00D5662C"/>
    <w:rsid w:val="00D56B0D"/>
    <w:rsid w:val="00D56D90"/>
    <w:rsid w:val="00D56F37"/>
    <w:rsid w:val="00D56F81"/>
    <w:rsid w:val="00D5720F"/>
    <w:rsid w:val="00D5730D"/>
    <w:rsid w:val="00D573B5"/>
    <w:rsid w:val="00D575B5"/>
    <w:rsid w:val="00D575E5"/>
    <w:rsid w:val="00D57752"/>
    <w:rsid w:val="00D577D9"/>
    <w:rsid w:val="00D57B75"/>
    <w:rsid w:val="00D57C57"/>
    <w:rsid w:val="00D60479"/>
    <w:rsid w:val="00D604B0"/>
    <w:rsid w:val="00D606D1"/>
    <w:rsid w:val="00D60C9E"/>
    <w:rsid w:val="00D60CDD"/>
    <w:rsid w:val="00D60D6B"/>
    <w:rsid w:val="00D61216"/>
    <w:rsid w:val="00D61565"/>
    <w:rsid w:val="00D61B13"/>
    <w:rsid w:val="00D61BB8"/>
    <w:rsid w:val="00D61FBE"/>
    <w:rsid w:val="00D61FC5"/>
    <w:rsid w:val="00D62177"/>
    <w:rsid w:val="00D62220"/>
    <w:rsid w:val="00D62357"/>
    <w:rsid w:val="00D62934"/>
    <w:rsid w:val="00D62D8C"/>
    <w:rsid w:val="00D62FBE"/>
    <w:rsid w:val="00D630AB"/>
    <w:rsid w:val="00D631BA"/>
    <w:rsid w:val="00D6399C"/>
    <w:rsid w:val="00D639A0"/>
    <w:rsid w:val="00D63DC3"/>
    <w:rsid w:val="00D64654"/>
    <w:rsid w:val="00D646B7"/>
    <w:rsid w:val="00D64882"/>
    <w:rsid w:val="00D6491F"/>
    <w:rsid w:val="00D64A9B"/>
    <w:rsid w:val="00D64B8C"/>
    <w:rsid w:val="00D64D30"/>
    <w:rsid w:val="00D64E11"/>
    <w:rsid w:val="00D64E32"/>
    <w:rsid w:val="00D64E6D"/>
    <w:rsid w:val="00D64FA7"/>
    <w:rsid w:val="00D65120"/>
    <w:rsid w:val="00D6512B"/>
    <w:rsid w:val="00D651E5"/>
    <w:rsid w:val="00D656FF"/>
    <w:rsid w:val="00D657CE"/>
    <w:rsid w:val="00D65A68"/>
    <w:rsid w:val="00D662A7"/>
    <w:rsid w:val="00D66781"/>
    <w:rsid w:val="00D66BD1"/>
    <w:rsid w:val="00D67183"/>
    <w:rsid w:val="00D6718E"/>
    <w:rsid w:val="00D671DD"/>
    <w:rsid w:val="00D6727B"/>
    <w:rsid w:val="00D674E7"/>
    <w:rsid w:val="00D67647"/>
    <w:rsid w:val="00D67665"/>
    <w:rsid w:val="00D67675"/>
    <w:rsid w:val="00D677F1"/>
    <w:rsid w:val="00D67AC9"/>
    <w:rsid w:val="00D7004B"/>
    <w:rsid w:val="00D701E6"/>
    <w:rsid w:val="00D70601"/>
    <w:rsid w:val="00D70946"/>
    <w:rsid w:val="00D70B5C"/>
    <w:rsid w:val="00D70CAB"/>
    <w:rsid w:val="00D70D3E"/>
    <w:rsid w:val="00D71617"/>
    <w:rsid w:val="00D71B2E"/>
    <w:rsid w:val="00D71F8F"/>
    <w:rsid w:val="00D722BC"/>
    <w:rsid w:val="00D72402"/>
    <w:rsid w:val="00D72414"/>
    <w:rsid w:val="00D72528"/>
    <w:rsid w:val="00D727F2"/>
    <w:rsid w:val="00D7284C"/>
    <w:rsid w:val="00D729B3"/>
    <w:rsid w:val="00D72E85"/>
    <w:rsid w:val="00D72E8D"/>
    <w:rsid w:val="00D72F25"/>
    <w:rsid w:val="00D7327A"/>
    <w:rsid w:val="00D7369D"/>
    <w:rsid w:val="00D73BAC"/>
    <w:rsid w:val="00D73D5C"/>
    <w:rsid w:val="00D73FFC"/>
    <w:rsid w:val="00D740EA"/>
    <w:rsid w:val="00D7437F"/>
    <w:rsid w:val="00D74A8F"/>
    <w:rsid w:val="00D7513C"/>
    <w:rsid w:val="00D756D4"/>
    <w:rsid w:val="00D75BAE"/>
    <w:rsid w:val="00D75E81"/>
    <w:rsid w:val="00D75EE4"/>
    <w:rsid w:val="00D761A8"/>
    <w:rsid w:val="00D76411"/>
    <w:rsid w:val="00D7658A"/>
    <w:rsid w:val="00D76C8E"/>
    <w:rsid w:val="00D76D31"/>
    <w:rsid w:val="00D76F31"/>
    <w:rsid w:val="00D76F99"/>
    <w:rsid w:val="00D7722A"/>
    <w:rsid w:val="00D77687"/>
    <w:rsid w:val="00D77C5A"/>
    <w:rsid w:val="00D77D62"/>
    <w:rsid w:val="00D77EDC"/>
    <w:rsid w:val="00D800A2"/>
    <w:rsid w:val="00D80145"/>
    <w:rsid w:val="00D805B7"/>
    <w:rsid w:val="00D8072C"/>
    <w:rsid w:val="00D80919"/>
    <w:rsid w:val="00D80947"/>
    <w:rsid w:val="00D80996"/>
    <w:rsid w:val="00D80D5B"/>
    <w:rsid w:val="00D80F6D"/>
    <w:rsid w:val="00D80F85"/>
    <w:rsid w:val="00D81813"/>
    <w:rsid w:val="00D818FA"/>
    <w:rsid w:val="00D81B5D"/>
    <w:rsid w:val="00D81EE9"/>
    <w:rsid w:val="00D81FF2"/>
    <w:rsid w:val="00D8237B"/>
    <w:rsid w:val="00D823C1"/>
    <w:rsid w:val="00D8253A"/>
    <w:rsid w:val="00D825E5"/>
    <w:rsid w:val="00D82A76"/>
    <w:rsid w:val="00D82A88"/>
    <w:rsid w:val="00D82BD0"/>
    <w:rsid w:val="00D82C3A"/>
    <w:rsid w:val="00D82EDA"/>
    <w:rsid w:val="00D82FDB"/>
    <w:rsid w:val="00D833BB"/>
    <w:rsid w:val="00D833CB"/>
    <w:rsid w:val="00D83428"/>
    <w:rsid w:val="00D83504"/>
    <w:rsid w:val="00D83913"/>
    <w:rsid w:val="00D83E27"/>
    <w:rsid w:val="00D83F16"/>
    <w:rsid w:val="00D8400C"/>
    <w:rsid w:val="00D840E3"/>
    <w:rsid w:val="00D8465A"/>
    <w:rsid w:val="00D84695"/>
    <w:rsid w:val="00D84EE4"/>
    <w:rsid w:val="00D85556"/>
    <w:rsid w:val="00D860A9"/>
    <w:rsid w:val="00D86438"/>
    <w:rsid w:val="00D86484"/>
    <w:rsid w:val="00D8659C"/>
    <w:rsid w:val="00D868B7"/>
    <w:rsid w:val="00D86B60"/>
    <w:rsid w:val="00D86F7C"/>
    <w:rsid w:val="00D87238"/>
    <w:rsid w:val="00D872E6"/>
    <w:rsid w:val="00D87369"/>
    <w:rsid w:val="00D873D2"/>
    <w:rsid w:val="00D8778B"/>
    <w:rsid w:val="00D87E4D"/>
    <w:rsid w:val="00D87FCD"/>
    <w:rsid w:val="00D90021"/>
    <w:rsid w:val="00D9025B"/>
    <w:rsid w:val="00D902CE"/>
    <w:rsid w:val="00D90CA4"/>
    <w:rsid w:val="00D90DEE"/>
    <w:rsid w:val="00D90F13"/>
    <w:rsid w:val="00D91060"/>
    <w:rsid w:val="00D9133B"/>
    <w:rsid w:val="00D913B1"/>
    <w:rsid w:val="00D91BDC"/>
    <w:rsid w:val="00D91C35"/>
    <w:rsid w:val="00D91E70"/>
    <w:rsid w:val="00D92085"/>
    <w:rsid w:val="00D92341"/>
    <w:rsid w:val="00D923CD"/>
    <w:rsid w:val="00D92EBE"/>
    <w:rsid w:val="00D93098"/>
    <w:rsid w:val="00D93131"/>
    <w:rsid w:val="00D93428"/>
    <w:rsid w:val="00D9343E"/>
    <w:rsid w:val="00D93685"/>
    <w:rsid w:val="00D93698"/>
    <w:rsid w:val="00D93A3E"/>
    <w:rsid w:val="00D93ACB"/>
    <w:rsid w:val="00D93C87"/>
    <w:rsid w:val="00D93E1D"/>
    <w:rsid w:val="00D93F9E"/>
    <w:rsid w:val="00D94013"/>
    <w:rsid w:val="00D94059"/>
    <w:rsid w:val="00D946C1"/>
    <w:rsid w:val="00D9506E"/>
    <w:rsid w:val="00D95B30"/>
    <w:rsid w:val="00D95C53"/>
    <w:rsid w:val="00D95EDC"/>
    <w:rsid w:val="00D95F1E"/>
    <w:rsid w:val="00D96410"/>
    <w:rsid w:val="00D96466"/>
    <w:rsid w:val="00D965B4"/>
    <w:rsid w:val="00D9684E"/>
    <w:rsid w:val="00D96865"/>
    <w:rsid w:val="00D96AAA"/>
    <w:rsid w:val="00D96D3E"/>
    <w:rsid w:val="00D96E69"/>
    <w:rsid w:val="00D96EB3"/>
    <w:rsid w:val="00D96ED9"/>
    <w:rsid w:val="00D974CB"/>
    <w:rsid w:val="00D97551"/>
    <w:rsid w:val="00D97717"/>
    <w:rsid w:val="00D97739"/>
    <w:rsid w:val="00D97766"/>
    <w:rsid w:val="00D97A37"/>
    <w:rsid w:val="00DA03EB"/>
    <w:rsid w:val="00DA0502"/>
    <w:rsid w:val="00DA050A"/>
    <w:rsid w:val="00DA06AD"/>
    <w:rsid w:val="00DA0906"/>
    <w:rsid w:val="00DA0C6A"/>
    <w:rsid w:val="00DA0DD8"/>
    <w:rsid w:val="00DA103B"/>
    <w:rsid w:val="00DA1162"/>
    <w:rsid w:val="00DA1204"/>
    <w:rsid w:val="00DA1A08"/>
    <w:rsid w:val="00DA1ADB"/>
    <w:rsid w:val="00DA1BC3"/>
    <w:rsid w:val="00DA20C6"/>
    <w:rsid w:val="00DA20CF"/>
    <w:rsid w:val="00DA22C3"/>
    <w:rsid w:val="00DA231D"/>
    <w:rsid w:val="00DA2396"/>
    <w:rsid w:val="00DA2548"/>
    <w:rsid w:val="00DA26B2"/>
    <w:rsid w:val="00DA294B"/>
    <w:rsid w:val="00DA31F6"/>
    <w:rsid w:val="00DA3639"/>
    <w:rsid w:val="00DA3706"/>
    <w:rsid w:val="00DA3771"/>
    <w:rsid w:val="00DA3B28"/>
    <w:rsid w:val="00DA3C17"/>
    <w:rsid w:val="00DA3CFF"/>
    <w:rsid w:val="00DA3E0B"/>
    <w:rsid w:val="00DA44E5"/>
    <w:rsid w:val="00DA480A"/>
    <w:rsid w:val="00DA4BB4"/>
    <w:rsid w:val="00DA4E5A"/>
    <w:rsid w:val="00DA4E64"/>
    <w:rsid w:val="00DA509C"/>
    <w:rsid w:val="00DA5636"/>
    <w:rsid w:val="00DA56F3"/>
    <w:rsid w:val="00DA5A3D"/>
    <w:rsid w:val="00DA5A6C"/>
    <w:rsid w:val="00DA5B86"/>
    <w:rsid w:val="00DA5C21"/>
    <w:rsid w:val="00DA5D67"/>
    <w:rsid w:val="00DA6544"/>
    <w:rsid w:val="00DA6717"/>
    <w:rsid w:val="00DA6792"/>
    <w:rsid w:val="00DA6B0F"/>
    <w:rsid w:val="00DA6EB2"/>
    <w:rsid w:val="00DA6F41"/>
    <w:rsid w:val="00DA701B"/>
    <w:rsid w:val="00DA709F"/>
    <w:rsid w:val="00DA7344"/>
    <w:rsid w:val="00DA77E6"/>
    <w:rsid w:val="00DA78DF"/>
    <w:rsid w:val="00DA79E0"/>
    <w:rsid w:val="00DB0465"/>
    <w:rsid w:val="00DB06DF"/>
    <w:rsid w:val="00DB0A84"/>
    <w:rsid w:val="00DB10F7"/>
    <w:rsid w:val="00DB11D5"/>
    <w:rsid w:val="00DB13F8"/>
    <w:rsid w:val="00DB1930"/>
    <w:rsid w:val="00DB1D38"/>
    <w:rsid w:val="00DB1E4F"/>
    <w:rsid w:val="00DB216A"/>
    <w:rsid w:val="00DB25B7"/>
    <w:rsid w:val="00DB278A"/>
    <w:rsid w:val="00DB2951"/>
    <w:rsid w:val="00DB29F4"/>
    <w:rsid w:val="00DB2AB5"/>
    <w:rsid w:val="00DB2BD3"/>
    <w:rsid w:val="00DB3458"/>
    <w:rsid w:val="00DB36E3"/>
    <w:rsid w:val="00DB3C9D"/>
    <w:rsid w:val="00DB40E5"/>
    <w:rsid w:val="00DB41EB"/>
    <w:rsid w:val="00DB4221"/>
    <w:rsid w:val="00DB4404"/>
    <w:rsid w:val="00DB4520"/>
    <w:rsid w:val="00DB45F2"/>
    <w:rsid w:val="00DB464D"/>
    <w:rsid w:val="00DB48C3"/>
    <w:rsid w:val="00DB49C8"/>
    <w:rsid w:val="00DB4A72"/>
    <w:rsid w:val="00DB4C35"/>
    <w:rsid w:val="00DB4ED4"/>
    <w:rsid w:val="00DB4EEE"/>
    <w:rsid w:val="00DB4FDD"/>
    <w:rsid w:val="00DB5036"/>
    <w:rsid w:val="00DB5414"/>
    <w:rsid w:val="00DB54B6"/>
    <w:rsid w:val="00DB54C6"/>
    <w:rsid w:val="00DB5631"/>
    <w:rsid w:val="00DB5742"/>
    <w:rsid w:val="00DB580A"/>
    <w:rsid w:val="00DB6020"/>
    <w:rsid w:val="00DB60C3"/>
    <w:rsid w:val="00DB60FC"/>
    <w:rsid w:val="00DB614C"/>
    <w:rsid w:val="00DB6422"/>
    <w:rsid w:val="00DB643D"/>
    <w:rsid w:val="00DB66C3"/>
    <w:rsid w:val="00DB6AAE"/>
    <w:rsid w:val="00DB6B36"/>
    <w:rsid w:val="00DB6BD4"/>
    <w:rsid w:val="00DB6DD7"/>
    <w:rsid w:val="00DB764D"/>
    <w:rsid w:val="00DB7761"/>
    <w:rsid w:val="00DB77C8"/>
    <w:rsid w:val="00DB78A8"/>
    <w:rsid w:val="00DB7963"/>
    <w:rsid w:val="00DB796C"/>
    <w:rsid w:val="00DB7D41"/>
    <w:rsid w:val="00DB7FAA"/>
    <w:rsid w:val="00DC0032"/>
    <w:rsid w:val="00DC02B2"/>
    <w:rsid w:val="00DC0614"/>
    <w:rsid w:val="00DC0B2E"/>
    <w:rsid w:val="00DC1053"/>
    <w:rsid w:val="00DC1760"/>
    <w:rsid w:val="00DC179C"/>
    <w:rsid w:val="00DC190F"/>
    <w:rsid w:val="00DC1937"/>
    <w:rsid w:val="00DC1B3F"/>
    <w:rsid w:val="00DC1E92"/>
    <w:rsid w:val="00DC1EA9"/>
    <w:rsid w:val="00DC1F17"/>
    <w:rsid w:val="00DC2366"/>
    <w:rsid w:val="00DC2543"/>
    <w:rsid w:val="00DC2876"/>
    <w:rsid w:val="00DC28AC"/>
    <w:rsid w:val="00DC2A01"/>
    <w:rsid w:val="00DC2AD1"/>
    <w:rsid w:val="00DC2E78"/>
    <w:rsid w:val="00DC2EED"/>
    <w:rsid w:val="00DC30C8"/>
    <w:rsid w:val="00DC3202"/>
    <w:rsid w:val="00DC37E4"/>
    <w:rsid w:val="00DC395B"/>
    <w:rsid w:val="00DC3C3E"/>
    <w:rsid w:val="00DC3F8B"/>
    <w:rsid w:val="00DC4978"/>
    <w:rsid w:val="00DC49BE"/>
    <w:rsid w:val="00DC4A07"/>
    <w:rsid w:val="00DC4BC7"/>
    <w:rsid w:val="00DC4C84"/>
    <w:rsid w:val="00DC52B4"/>
    <w:rsid w:val="00DC54D4"/>
    <w:rsid w:val="00DC56B8"/>
    <w:rsid w:val="00DC5A57"/>
    <w:rsid w:val="00DC6067"/>
    <w:rsid w:val="00DC611A"/>
    <w:rsid w:val="00DC61D4"/>
    <w:rsid w:val="00DC62C6"/>
    <w:rsid w:val="00DC62DE"/>
    <w:rsid w:val="00DC6972"/>
    <w:rsid w:val="00DC6A47"/>
    <w:rsid w:val="00DC6FF2"/>
    <w:rsid w:val="00DC7037"/>
    <w:rsid w:val="00DC7279"/>
    <w:rsid w:val="00DC73A5"/>
    <w:rsid w:val="00DC7735"/>
    <w:rsid w:val="00DC79C7"/>
    <w:rsid w:val="00DC7BDC"/>
    <w:rsid w:val="00DC7F7E"/>
    <w:rsid w:val="00DD003D"/>
    <w:rsid w:val="00DD0268"/>
    <w:rsid w:val="00DD03CB"/>
    <w:rsid w:val="00DD0773"/>
    <w:rsid w:val="00DD08B1"/>
    <w:rsid w:val="00DD09A5"/>
    <w:rsid w:val="00DD0A7F"/>
    <w:rsid w:val="00DD0BCC"/>
    <w:rsid w:val="00DD0C2E"/>
    <w:rsid w:val="00DD17B4"/>
    <w:rsid w:val="00DD1824"/>
    <w:rsid w:val="00DD19F7"/>
    <w:rsid w:val="00DD1F6E"/>
    <w:rsid w:val="00DD2074"/>
    <w:rsid w:val="00DD22B8"/>
    <w:rsid w:val="00DD2317"/>
    <w:rsid w:val="00DD2509"/>
    <w:rsid w:val="00DD25FE"/>
    <w:rsid w:val="00DD26C8"/>
    <w:rsid w:val="00DD2B6F"/>
    <w:rsid w:val="00DD2BA9"/>
    <w:rsid w:val="00DD30D7"/>
    <w:rsid w:val="00DD344B"/>
    <w:rsid w:val="00DD354F"/>
    <w:rsid w:val="00DD357B"/>
    <w:rsid w:val="00DD3BCD"/>
    <w:rsid w:val="00DD3E16"/>
    <w:rsid w:val="00DD44A2"/>
    <w:rsid w:val="00DD4648"/>
    <w:rsid w:val="00DD4769"/>
    <w:rsid w:val="00DD4C09"/>
    <w:rsid w:val="00DD4C86"/>
    <w:rsid w:val="00DD5130"/>
    <w:rsid w:val="00DD536E"/>
    <w:rsid w:val="00DD53A7"/>
    <w:rsid w:val="00DD58AC"/>
    <w:rsid w:val="00DD5905"/>
    <w:rsid w:val="00DD591F"/>
    <w:rsid w:val="00DD5DBD"/>
    <w:rsid w:val="00DD5E41"/>
    <w:rsid w:val="00DD6209"/>
    <w:rsid w:val="00DD6449"/>
    <w:rsid w:val="00DD675B"/>
    <w:rsid w:val="00DD67BA"/>
    <w:rsid w:val="00DD6BC1"/>
    <w:rsid w:val="00DD6BDD"/>
    <w:rsid w:val="00DD6C60"/>
    <w:rsid w:val="00DD70FA"/>
    <w:rsid w:val="00DD711D"/>
    <w:rsid w:val="00DD722D"/>
    <w:rsid w:val="00DD732C"/>
    <w:rsid w:val="00DD737B"/>
    <w:rsid w:val="00DD73BF"/>
    <w:rsid w:val="00DD76C1"/>
    <w:rsid w:val="00DD785C"/>
    <w:rsid w:val="00DD78A9"/>
    <w:rsid w:val="00DE04F2"/>
    <w:rsid w:val="00DE0759"/>
    <w:rsid w:val="00DE0840"/>
    <w:rsid w:val="00DE0914"/>
    <w:rsid w:val="00DE0BAD"/>
    <w:rsid w:val="00DE12D0"/>
    <w:rsid w:val="00DE1733"/>
    <w:rsid w:val="00DE1798"/>
    <w:rsid w:val="00DE197A"/>
    <w:rsid w:val="00DE1B9F"/>
    <w:rsid w:val="00DE1BAB"/>
    <w:rsid w:val="00DE1E81"/>
    <w:rsid w:val="00DE265A"/>
    <w:rsid w:val="00DE26CC"/>
    <w:rsid w:val="00DE2BAF"/>
    <w:rsid w:val="00DE2E53"/>
    <w:rsid w:val="00DE3033"/>
    <w:rsid w:val="00DE30E0"/>
    <w:rsid w:val="00DE3158"/>
    <w:rsid w:val="00DE340B"/>
    <w:rsid w:val="00DE363C"/>
    <w:rsid w:val="00DE3765"/>
    <w:rsid w:val="00DE37BA"/>
    <w:rsid w:val="00DE3931"/>
    <w:rsid w:val="00DE3B2D"/>
    <w:rsid w:val="00DE3DC5"/>
    <w:rsid w:val="00DE42A6"/>
    <w:rsid w:val="00DE4358"/>
    <w:rsid w:val="00DE43A7"/>
    <w:rsid w:val="00DE4416"/>
    <w:rsid w:val="00DE472D"/>
    <w:rsid w:val="00DE4B19"/>
    <w:rsid w:val="00DE4E58"/>
    <w:rsid w:val="00DE4F5D"/>
    <w:rsid w:val="00DE5A2B"/>
    <w:rsid w:val="00DE5A6A"/>
    <w:rsid w:val="00DE5A96"/>
    <w:rsid w:val="00DE5B88"/>
    <w:rsid w:val="00DE5BC2"/>
    <w:rsid w:val="00DE5BCE"/>
    <w:rsid w:val="00DE5E10"/>
    <w:rsid w:val="00DE5E75"/>
    <w:rsid w:val="00DE5E7D"/>
    <w:rsid w:val="00DE6403"/>
    <w:rsid w:val="00DE6453"/>
    <w:rsid w:val="00DE67A3"/>
    <w:rsid w:val="00DE69E9"/>
    <w:rsid w:val="00DE6C8B"/>
    <w:rsid w:val="00DE6FC8"/>
    <w:rsid w:val="00DE70D9"/>
    <w:rsid w:val="00DE7164"/>
    <w:rsid w:val="00DE7433"/>
    <w:rsid w:val="00DE770F"/>
    <w:rsid w:val="00DE7DA6"/>
    <w:rsid w:val="00DE7EAE"/>
    <w:rsid w:val="00DF014C"/>
    <w:rsid w:val="00DF01B4"/>
    <w:rsid w:val="00DF043E"/>
    <w:rsid w:val="00DF04FA"/>
    <w:rsid w:val="00DF0A9C"/>
    <w:rsid w:val="00DF0C03"/>
    <w:rsid w:val="00DF0C3D"/>
    <w:rsid w:val="00DF0DD4"/>
    <w:rsid w:val="00DF0E43"/>
    <w:rsid w:val="00DF0FC1"/>
    <w:rsid w:val="00DF10C1"/>
    <w:rsid w:val="00DF124B"/>
    <w:rsid w:val="00DF13F0"/>
    <w:rsid w:val="00DF15D3"/>
    <w:rsid w:val="00DF166F"/>
    <w:rsid w:val="00DF1880"/>
    <w:rsid w:val="00DF1927"/>
    <w:rsid w:val="00DF1AE0"/>
    <w:rsid w:val="00DF2000"/>
    <w:rsid w:val="00DF2022"/>
    <w:rsid w:val="00DF2063"/>
    <w:rsid w:val="00DF258A"/>
    <w:rsid w:val="00DF26B8"/>
    <w:rsid w:val="00DF2802"/>
    <w:rsid w:val="00DF38DF"/>
    <w:rsid w:val="00DF3D92"/>
    <w:rsid w:val="00DF407D"/>
    <w:rsid w:val="00DF44B7"/>
    <w:rsid w:val="00DF4706"/>
    <w:rsid w:val="00DF4752"/>
    <w:rsid w:val="00DF4A9C"/>
    <w:rsid w:val="00DF4BCA"/>
    <w:rsid w:val="00DF4E4E"/>
    <w:rsid w:val="00DF5031"/>
    <w:rsid w:val="00DF534D"/>
    <w:rsid w:val="00DF54B7"/>
    <w:rsid w:val="00DF55AD"/>
    <w:rsid w:val="00DF5922"/>
    <w:rsid w:val="00DF595A"/>
    <w:rsid w:val="00DF5A1F"/>
    <w:rsid w:val="00DF608C"/>
    <w:rsid w:val="00DF6267"/>
    <w:rsid w:val="00DF66EE"/>
    <w:rsid w:val="00DF6761"/>
    <w:rsid w:val="00DF698A"/>
    <w:rsid w:val="00DF6B55"/>
    <w:rsid w:val="00DF6EFD"/>
    <w:rsid w:val="00DF768E"/>
    <w:rsid w:val="00DF76EE"/>
    <w:rsid w:val="00DF784D"/>
    <w:rsid w:val="00DF7BA9"/>
    <w:rsid w:val="00DF7CE4"/>
    <w:rsid w:val="00DF7D45"/>
    <w:rsid w:val="00DF7FC2"/>
    <w:rsid w:val="00E005CB"/>
    <w:rsid w:val="00E00701"/>
    <w:rsid w:val="00E00773"/>
    <w:rsid w:val="00E00BC5"/>
    <w:rsid w:val="00E00E7D"/>
    <w:rsid w:val="00E00EC6"/>
    <w:rsid w:val="00E01018"/>
    <w:rsid w:val="00E01249"/>
    <w:rsid w:val="00E012DB"/>
    <w:rsid w:val="00E017C9"/>
    <w:rsid w:val="00E01967"/>
    <w:rsid w:val="00E01C2E"/>
    <w:rsid w:val="00E01D4B"/>
    <w:rsid w:val="00E0201C"/>
    <w:rsid w:val="00E0240F"/>
    <w:rsid w:val="00E02A91"/>
    <w:rsid w:val="00E02C67"/>
    <w:rsid w:val="00E02DA4"/>
    <w:rsid w:val="00E02F6F"/>
    <w:rsid w:val="00E033F7"/>
    <w:rsid w:val="00E034E7"/>
    <w:rsid w:val="00E035C3"/>
    <w:rsid w:val="00E03608"/>
    <w:rsid w:val="00E0360D"/>
    <w:rsid w:val="00E037BA"/>
    <w:rsid w:val="00E03F7B"/>
    <w:rsid w:val="00E04308"/>
    <w:rsid w:val="00E044CB"/>
    <w:rsid w:val="00E0458A"/>
    <w:rsid w:val="00E0469A"/>
    <w:rsid w:val="00E04A0C"/>
    <w:rsid w:val="00E05BE8"/>
    <w:rsid w:val="00E05CE2"/>
    <w:rsid w:val="00E06724"/>
    <w:rsid w:val="00E06CC8"/>
    <w:rsid w:val="00E0727F"/>
    <w:rsid w:val="00E072AB"/>
    <w:rsid w:val="00E076B5"/>
    <w:rsid w:val="00E07BD7"/>
    <w:rsid w:val="00E07DE0"/>
    <w:rsid w:val="00E10357"/>
    <w:rsid w:val="00E1067B"/>
    <w:rsid w:val="00E10B60"/>
    <w:rsid w:val="00E10CF0"/>
    <w:rsid w:val="00E117A9"/>
    <w:rsid w:val="00E1191B"/>
    <w:rsid w:val="00E11941"/>
    <w:rsid w:val="00E119BD"/>
    <w:rsid w:val="00E11A13"/>
    <w:rsid w:val="00E11A23"/>
    <w:rsid w:val="00E11D1D"/>
    <w:rsid w:val="00E12239"/>
    <w:rsid w:val="00E12408"/>
    <w:rsid w:val="00E12601"/>
    <w:rsid w:val="00E126D7"/>
    <w:rsid w:val="00E12737"/>
    <w:rsid w:val="00E1282D"/>
    <w:rsid w:val="00E12830"/>
    <w:rsid w:val="00E12903"/>
    <w:rsid w:val="00E12951"/>
    <w:rsid w:val="00E12B6E"/>
    <w:rsid w:val="00E12FDE"/>
    <w:rsid w:val="00E13123"/>
    <w:rsid w:val="00E13BD7"/>
    <w:rsid w:val="00E13D72"/>
    <w:rsid w:val="00E13E40"/>
    <w:rsid w:val="00E1400D"/>
    <w:rsid w:val="00E146E0"/>
    <w:rsid w:val="00E1477C"/>
    <w:rsid w:val="00E147A4"/>
    <w:rsid w:val="00E148CA"/>
    <w:rsid w:val="00E14A7B"/>
    <w:rsid w:val="00E14D27"/>
    <w:rsid w:val="00E151B5"/>
    <w:rsid w:val="00E15440"/>
    <w:rsid w:val="00E1559A"/>
    <w:rsid w:val="00E156B8"/>
    <w:rsid w:val="00E1585D"/>
    <w:rsid w:val="00E15E40"/>
    <w:rsid w:val="00E15E7D"/>
    <w:rsid w:val="00E15F56"/>
    <w:rsid w:val="00E15FC4"/>
    <w:rsid w:val="00E160EC"/>
    <w:rsid w:val="00E1615A"/>
    <w:rsid w:val="00E16628"/>
    <w:rsid w:val="00E16774"/>
    <w:rsid w:val="00E167BC"/>
    <w:rsid w:val="00E16F85"/>
    <w:rsid w:val="00E17034"/>
    <w:rsid w:val="00E174AD"/>
    <w:rsid w:val="00E1767F"/>
    <w:rsid w:val="00E17690"/>
    <w:rsid w:val="00E1780A"/>
    <w:rsid w:val="00E17A2E"/>
    <w:rsid w:val="00E17BA4"/>
    <w:rsid w:val="00E20A45"/>
    <w:rsid w:val="00E20AE3"/>
    <w:rsid w:val="00E20E3F"/>
    <w:rsid w:val="00E20E51"/>
    <w:rsid w:val="00E20ED0"/>
    <w:rsid w:val="00E20F6F"/>
    <w:rsid w:val="00E2146D"/>
    <w:rsid w:val="00E2169F"/>
    <w:rsid w:val="00E216FD"/>
    <w:rsid w:val="00E21708"/>
    <w:rsid w:val="00E21A19"/>
    <w:rsid w:val="00E22172"/>
    <w:rsid w:val="00E222EF"/>
    <w:rsid w:val="00E22330"/>
    <w:rsid w:val="00E22C30"/>
    <w:rsid w:val="00E22D3B"/>
    <w:rsid w:val="00E22DD0"/>
    <w:rsid w:val="00E22F6D"/>
    <w:rsid w:val="00E22F88"/>
    <w:rsid w:val="00E233BE"/>
    <w:rsid w:val="00E23427"/>
    <w:rsid w:val="00E2346C"/>
    <w:rsid w:val="00E23BAB"/>
    <w:rsid w:val="00E23CD5"/>
    <w:rsid w:val="00E23CED"/>
    <w:rsid w:val="00E23E95"/>
    <w:rsid w:val="00E23FF7"/>
    <w:rsid w:val="00E24129"/>
    <w:rsid w:val="00E2445F"/>
    <w:rsid w:val="00E24B52"/>
    <w:rsid w:val="00E24BC0"/>
    <w:rsid w:val="00E24D4A"/>
    <w:rsid w:val="00E24E17"/>
    <w:rsid w:val="00E24E9F"/>
    <w:rsid w:val="00E24ED4"/>
    <w:rsid w:val="00E255C5"/>
    <w:rsid w:val="00E256C2"/>
    <w:rsid w:val="00E25805"/>
    <w:rsid w:val="00E258AA"/>
    <w:rsid w:val="00E2596A"/>
    <w:rsid w:val="00E25AA1"/>
    <w:rsid w:val="00E25B5E"/>
    <w:rsid w:val="00E25BDB"/>
    <w:rsid w:val="00E25DC9"/>
    <w:rsid w:val="00E25DCF"/>
    <w:rsid w:val="00E26109"/>
    <w:rsid w:val="00E266E5"/>
    <w:rsid w:val="00E267B0"/>
    <w:rsid w:val="00E2683F"/>
    <w:rsid w:val="00E269CB"/>
    <w:rsid w:val="00E271B6"/>
    <w:rsid w:val="00E27362"/>
    <w:rsid w:val="00E276D1"/>
    <w:rsid w:val="00E2775F"/>
    <w:rsid w:val="00E277D6"/>
    <w:rsid w:val="00E27B7B"/>
    <w:rsid w:val="00E27DB8"/>
    <w:rsid w:val="00E27E7F"/>
    <w:rsid w:val="00E30362"/>
    <w:rsid w:val="00E304BC"/>
    <w:rsid w:val="00E308F7"/>
    <w:rsid w:val="00E3096C"/>
    <w:rsid w:val="00E312DF"/>
    <w:rsid w:val="00E31A8B"/>
    <w:rsid w:val="00E31B9F"/>
    <w:rsid w:val="00E31D98"/>
    <w:rsid w:val="00E31DF6"/>
    <w:rsid w:val="00E31E4A"/>
    <w:rsid w:val="00E31E81"/>
    <w:rsid w:val="00E31F8E"/>
    <w:rsid w:val="00E31FC7"/>
    <w:rsid w:val="00E32126"/>
    <w:rsid w:val="00E32166"/>
    <w:rsid w:val="00E32231"/>
    <w:rsid w:val="00E325A9"/>
    <w:rsid w:val="00E32701"/>
    <w:rsid w:val="00E32E25"/>
    <w:rsid w:val="00E32F7F"/>
    <w:rsid w:val="00E33310"/>
    <w:rsid w:val="00E33506"/>
    <w:rsid w:val="00E33D15"/>
    <w:rsid w:val="00E3404B"/>
    <w:rsid w:val="00E34181"/>
    <w:rsid w:val="00E3425D"/>
    <w:rsid w:val="00E34379"/>
    <w:rsid w:val="00E3454D"/>
    <w:rsid w:val="00E34595"/>
    <w:rsid w:val="00E345B8"/>
    <w:rsid w:val="00E3462E"/>
    <w:rsid w:val="00E348C9"/>
    <w:rsid w:val="00E349E0"/>
    <w:rsid w:val="00E34AAA"/>
    <w:rsid w:val="00E34B57"/>
    <w:rsid w:val="00E3517E"/>
    <w:rsid w:val="00E3570F"/>
    <w:rsid w:val="00E35989"/>
    <w:rsid w:val="00E35E12"/>
    <w:rsid w:val="00E35E8A"/>
    <w:rsid w:val="00E35FF9"/>
    <w:rsid w:val="00E3601C"/>
    <w:rsid w:val="00E36090"/>
    <w:rsid w:val="00E36136"/>
    <w:rsid w:val="00E36430"/>
    <w:rsid w:val="00E3645E"/>
    <w:rsid w:val="00E366B4"/>
    <w:rsid w:val="00E367D7"/>
    <w:rsid w:val="00E3682A"/>
    <w:rsid w:val="00E36C26"/>
    <w:rsid w:val="00E36D20"/>
    <w:rsid w:val="00E36ECD"/>
    <w:rsid w:val="00E37546"/>
    <w:rsid w:val="00E40084"/>
    <w:rsid w:val="00E404E3"/>
    <w:rsid w:val="00E405AE"/>
    <w:rsid w:val="00E40615"/>
    <w:rsid w:val="00E40904"/>
    <w:rsid w:val="00E40F76"/>
    <w:rsid w:val="00E41627"/>
    <w:rsid w:val="00E4180A"/>
    <w:rsid w:val="00E41ABB"/>
    <w:rsid w:val="00E41B9A"/>
    <w:rsid w:val="00E41BF8"/>
    <w:rsid w:val="00E41C10"/>
    <w:rsid w:val="00E42992"/>
    <w:rsid w:val="00E42EDC"/>
    <w:rsid w:val="00E43076"/>
    <w:rsid w:val="00E4310F"/>
    <w:rsid w:val="00E436E6"/>
    <w:rsid w:val="00E4373E"/>
    <w:rsid w:val="00E437BD"/>
    <w:rsid w:val="00E43887"/>
    <w:rsid w:val="00E438CF"/>
    <w:rsid w:val="00E439FF"/>
    <w:rsid w:val="00E43A0B"/>
    <w:rsid w:val="00E43A66"/>
    <w:rsid w:val="00E43EF7"/>
    <w:rsid w:val="00E43FBF"/>
    <w:rsid w:val="00E44234"/>
    <w:rsid w:val="00E442D1"/>
    <w:rsid w:val="00E4539D"/>
    <w:rsid w:val="00E457D6"/>
    <w:rsid w:val="00E457D8"/>
    <w:rsid w:val="00E458A9"/>
    <w:rsid w:val="00E45A06"/>
    <w:rsid w:val="00E45C42"/>
    <w:rsid w:val="00E45FB6"/>
    <w:rsid w:val="00E4603E"/>
    <w:rsid w:val="00E4624C"/>
    <w:rsid w:val="00E46782"/>
    <w:rsid w:val="00E4698C"/>
    <w:rsid w:val="00E46EB8"/>
    <w:rsid w:val="00E47428"/>
    <w:rsid w:val="00E4786E"/>
    <w:rsid w:val="00E4788A"/>
    <w:rsid w:val="00E47D28"/>
    <w:rsid w:val="00E47EB7"/>
    <w:rsid w:val="00E47F5A"/>
    <w:rsid w:val="00E47F85"/>
    <w:rsid w:val="00E5014D"/>
    <w:rsid w:val="00E5035A"/>
    <w:rsid w:val="00E504A7"/>
    <w:rsid w:val="00E510C3"/>
    <w:rsid w:val="00E51980"/>
    <w:rsid w:val="00E51A60"/>
    <w:rsid w:val="00E51B38"/>
    <w:rsid w:val="00E51E15"/>
    <w:rsid w:val="00E51EEE"/>
    <w:rsid w:val="00E52343"/>
    <w:rsid w:val="00E524C4"/>
    <w:rsid w:val="00E52830"/>
    <w:rsid w:val="00E5293E"/>
    <w:rsid w:val="00E52982"/>
    <w:rsid w:val="00E52D96"/>
    <w:rsid w:val="00E534F8"/>
    <w:rsid w:val="00E5363D"/>
    <w:rsid w:val="00E5368C"/>
    <w:rsid w:val="00E53E79"/>
    <w:rsid w:val="00E53ECA"/>
    <w:rsid w:val="00E5416A"/>
    <w:rsid w:val="00E5430B"/>
    <w:rsid w:val="00E5476A"/>
    <w:rsid w:val="00E54AB7"/>
    <w:rsid w:val="00E54EA7"/>
    <w:rsid w:val="00E5520E"/>
    <w:rsid w:val="00E55383"/>
    <w:rsid w:val="00E554C6"/>
    <w:rsid w:val="00E55718"/>
    <w:rsid w:val="00E55F55"/>
    <w:rsid w:val="00E55FD3"/>
    <w:rsid w:val="00E56072"/>
    <w:rsid w:val="00E561EC"/>
    <w:rsid w:val="00E566B2"/>
    <w:rsid w:val="00E56848"/>
    <w:rsid w:val="00E569A7"/>
    <w:rsid w:val="00E56B68"/>
    <w:rsid w:val="00E56CA3"/>
    <w:rsid w:val="00E57112"/>
    <w:rsid w:val="00E57512"/>
    <w:rsid w:val="00E5752B"/>
    <w:rsid w:val="00E576A7"/>
    <w:rsid w:val="00E577F2"/>
    <w:rsid w:val="00E5799A"/>
    <w:rsid w:val="00E57B06"/>
    <w:rsid w:val="00E57CEE"/>
    <w:rsid w:val="00E602D2"/>
    <w:rsid w:val="00E604F6"/>
    <w:rsid w:val="00E609E5"/>
    <w:rsid w:val="00E60BB5"/>
    <w:rsid w:val="00E60EF1"/>
    <w:rsid w:val="00E610E7"/>
    <w:rsid w:val="00E61627"/>
    <w:rsid w:val="00E61B54"/>
    <w:rsid w:val="00E621D5"/>
    <w:rsid w:val="00E622EE"/>
    <w:rsid w:val="00E62837"/>
    <w:rsid w:val="00E628A8"/>
    <w:rsid w:val="00E630D6"/>
    <w:rsid w:val="00E631A1"/>
    <w:rsid w:val="00E63286"/>
    <w:rsid w:val="00E63357"/>
    <w:rsid w:val="00E63574"/>
    <w:rsid w:val="00E63780"/>
    <w:rsid w:val="00E64025"/>
    <w:rsid w:val="00E6409B"/>
    <w:rsid w:val="00E64160"/>
    <w:rsid w:val="00E643E3"/>
    <w:rsid w:val="00E64876"/>
    <w:rsid w:val="00E648CA"/>
    <w:rsid w:val="00E64E62"/>
    <w:rsid w:val="00E64FA2"/>
    <w:rsid w:val="00E65397"/>
    <w:rsid w:val="00E6546A"/>
    <w:rsid w:val="00E655C7"/>
    <w:rsid w:val="00E65875"/>
    <w:rsid w:val="00E65C72"/>
    <w:rsid w:val="00E65F96"/>
    <w:rsid w:val="00E6643F"/>
    <w:rsid w:val="00E664AE"/>
    <w:rsid w:val="00E66705"/>
    <w:rsid w:val="00E669E1"/>
    <w:rsid w:val="00E66E65"/>
    <w:rsid w:val="00E66F0D"/>
    <w:rsid w:val="00E67376"/>
    <w:rsid w:val="00E67776"/>
    <w:rsid w:val="00E6777C"/>
    <w:rsid w:val="00E67B48"/>
    <w:rsid w:val="00E67BE2"/>
    <w:rsid w:val="00E703E1"/>
    <w:rsid w:val="00E704CC"/>
    <w:rsid w:val="00E706B2"/>
    <w:rsid w:val="00E70B42"/>
    <w:rsid w:val="00E70E13"/>
    <w:rsid w:val="00E70E88"/>
    <w:rsid w:val="00E710EF"/>
    <w:rsid w:val="00E7146C"/>
    <w:rsid w:val="00E71686"/>
    <w:rsid w:val="00E71864"/>
    <w:rsid w:val="00E7192E"/>
    <w:rsid w:val="00E71DAC"/>
    <w:rsid w:val="00E7211F"/>
    <w:rsid w:val="00E72322"/>
    <w:rsid w:val="00E7286B"/>
    <w:rsid w:val="00E72CF9"/>
    <w:rsid w:val="00E73008"/>
    <w:rsid w:val="00E73177"/>
    <w:rsid w:val="00E731A6"/>
    <w:rsid w:val="00E73269"/>
    <w:rsid w:val="00E732A5"/>
    <w:rsid w:val="00E7337F"/>
    <w:rsid w:val="00E73439"/>
    <w:rsid w:val="00E73C7F"/>
    <w:rsid w:val="00E740F1"/>
    <w:rsid w:val="00E74230"/>
    <w:rsid w:val="00E74273"/>
    <w:rsid w:val="00E742E4"/>
    <w:rsid w:val="00E74904"/>
    <w:rsid w:val="00E749E0"/>
    <w:rsid w:val="00E74C64"/>
    <w:rsid w:val="00E7548C"/>
    <w:rsid w:val="00E7594B"/>
    <w:rsid w:val="00E759AE"/>
    <w:rsid w:val="00E759E1"/>
    <w:rsid w:val="00E75AD2"/>
    <w:rsid w:val="00E75BCD"/>
    <w:rsid w:val="00E7641F"/>
    <w:rsid w:val="00E764CE"/>
    <w:rsid w:val="00E76611"/>
    <w:rsid w:val="00E76621"/>
    <w:rsid w:val="00E76639"/>
    <w:rsid w:val="00E767B7"/>
    <w:rsid w:val="00E7682C"/>
    <w:rsid w:val="00E76935"/>
    <w:rsid w:val="00E76A6D"/>
    <w:rsid w:val="00E76D37"/>
    <w:rsid w:val="00E76DAE"/>
    <w:rsid w:val="00E76DF2"/>
    <w:rsid w:val="00E77139"/>
    <w:rsid w:val="00E77365"/>
    <w:rsid w:val="00E773EC"/>
    <w:rsid w:val="00E77737"/>
    <w:rsid w:val="00E777B7"/>
    <w:rsid w:val="00E77977"/>
    <w:rsid w:val="00E77BA7"/>
    <w:rsid w:val="00E77C3B"/>
    <w:rsid w:val="00E77CA5"/>
    <w:rsid w:val="00E77F3B"/>
    <w:rsid w:val="00E80054"/>
    <w:rsid w:val="00E80092"/>
    <w:rsid w:val="00E80228"/>
    <w:rsid w:val="00E802EB"/>
    <w:rsid w:val="00E80414"/>
    <w:rsid w:val="00E80A11"/>
    <w:rsid w:val="00E80EA5"/>
    <w:rsid w:val="00E81067"/>
    <w:rsid w:val="00E8112D"/>
    <w:rsid w:val="00E81276"/>
    <w:rsid w:val="00E81332"/>
    <w:rsid w:val="00E815A6"/>
    <w:rsid w:val="00E81673"/>
    <w:rsid w:val="00E8198E"/>
    <w:rsid w:val="00E81F64"/>
    <w:rsid w:val="00E82383"/>
    <w:rsid w:val="00E82497"/>
    <w:rsid w:val="00E8263E"/>
    <w:rsid w:val="00E828F6"/>
    <w:rsid w:val="00E82924"/>
    <w:rsid w:val="00E82967"/>
    <w:rsid w:val="00E82BCE"/>
    <w:rsid w:val="00E83067"/>
    <w:rsid w:val="00E83282"/>
    <w:rsid w:val="00E837BF"/>
    <w:rsid w:val="00E83AA1"/>
    <w:rsid w:val="00E83CC9"/>
    <w:rsid w:val="00E83D3C"/>
    <w:rsid w:val="00E841EE"/>
    <w:rsid w:val="00E84671"/>
    <w:rsid w:val="00E846BE"/>
    <w:rsid w:val="00E84847"/>
    <w:rsid w:val="00E84E22"/>
    <w:rsid w:val="00E84FF0"/>
    <w:rsid w:val="00E85361"/>
    <w:rsid w:val="00E85380"/>
    <w:rsid w:val="00E86012"/>
    <w:rsid w:val="00E8614E"/>
    <w:rsid w:val="00E86162"/>
    <w:rsid w:val="00E86217"/>
    <w:rsid w:val="00E862CA"/>
    <w:rsid w:val="00E864CE"/>
    <w:rsid w:val="00E865A5"/>
    <w:rsid w:val="00E8693B"/>
    <w:rsid w:val="00E86D75"/>
    <w:rsid w:val="00E87048"/>
    <w:rsid w:val="00E87173"/>
    <w:rsid w:val="00E87CFE"/>
    <w:rsid w:val="00E87E59"/>
    <w:rsid w:val="00E87E8B"/>
    <w:rsid w:val="00E900AD"/>
    <w:rsid w:val="00E90363"/>
    <w:rsid w:val="00E90624"/>
    <w:rsid w:val="00E906E8"/>
    <w:rsid w:val="00E908B1"/>
    <w:rsid w:val="00E90B75"/>
    <w:rsid w:val="00E91103"/>
    <w:rsid w:val="00E914FD"/>
    <w:rsid w:val="00E9178A"/>
    <w:rsid w:val="00E9185B"/>
    <w:rsid w:val="00E9195E"/>
    <w:rsid w:val="00E91B37"/>
    <w:rsid w:val="00E92199"/>
    <w:rsid w:val="00E92619"/>
    <w:rsid w:val="00E92950"/>
    <w:rsid w:val="00E92F6D"/>
    <w:rsid w:val="00E93133"/>
    <w:rsid w:val="00E932AD"/>
    <w:rsid w:val="00E933F7"/>
    <w:rsid w:val="00E93647"/>
    <w:rsid w:val="00E93681"/>
    <w:rsid w:val="00E938EF"/>
    <w:rsid w:val="00E93B2B"/>
    <w:rsid w:val="00E93BCF"/>
    <w:rsid w:val="00E93FEC"/>
    <w:rsid w:val="00E94099"/>
    <w:rsid w:val="00E940E8"/>
    <w:rsid w:val="00E94336"/>
    <w:rsid w:val="00E943B3"/>
    <w:rsid w:val="00E947AC"/>
    <w:rsid w:val="00E94958"/>
    <w:rsid w:val="00E94BBB"/>
    <w:rsid w:val="00E94D98"/>
    <w:rsid w:val="00E94F99"/>
    <w:rsid w:val="00E94FB4"/>
    <w:rsid w:val="00E94FF0"/>
    <w:rsid w:val="00E9520D"/>
    <w:rsid w:val="00E95288"/>
    <w:rsid w:val="00E95B9C"/>
    <w:rsid w:val="00E95DFF"/>
    <w:rsid w:val="00E95FC2"/>
    <w:rsid w:val="00E95FE2"/>
    <w:rsid w:val="00E96184"/>
    <w:rsid w:val="00E961F7"/>
    <w:rsid w:val="00E9637B"/>
    <w:rsid w:val="00E9672B"/>
    <w:rsid w:val="00E967EA"/>
    <w:rsid w:val="00E96848"/>
    <w:rsid w:val="00E969EF"/>
    <w:rsid w:val="00E96E4D"/>
    <w:rsid w:val="00E96FCE"/>
    <w:rsid w:val="00E97161"/>
    <w:rsid w:val="00E972A2"/>
    <w:rsid w:val="00E974DB"/>
    <w:rsid w:val="00E97796"/>
    <w:rsid w:val="00E97807"/>
    <w:rsid w:val="00E97FFA"/>
    <w:rsid w:val="00EA0017"/>
    <w:rsid w:val="00EA03AC"/>
    <w:rsid w:val="00EA0872"/>
    <w:rsid w:val="00EA09E5"/>
    <w:rsid w:val="00EA0D03"/>
    <w:rsid w:val="00EA0DE6"/>
    <w:rsid w:val="00EA13AC"/>
    <w:rsid w:val="00EA1403"/>
    <w:rsid w:val="00EA16A1"/>
    <w:rsid w:val="00EA176B"/>
    <w:rsid w:val="00EA1822"/>
    <w:rsid w:val="00EA1DF5"/>
    <w:rsid w:val="00EA2001"/>
    <w:rsid w:val="00EA20EC"/>
    <w:rsid w:val="00EA2454"/>
    <w:rsid w:val="00EA2491"/>
    <w:rsid w:val="00EA273E"/>
    <w:rsid w:val="00EA27A1"/>
    <w:rsid w:val="00EA29C3"/>
    <w:rsid w:val="00EA2A46"/>
    <w:rsid w:val="00EA2C86"/>
    <w:rsid w:val="00EA3015"/>
    <w:rsid w:val="00EA310E"/>
    <w:rsid w:val="00EA37D6"/>
    <w:rsid w:val="00EA398C"/>
    <w:rsid w:val="00EA3A20"/>
    <w:rsid w:val="00EA3B93"/>
    <w:rsid w:val="00EA3C4F"/>
    <w:rsid w:val="00EA3CE1"/>
    <w:rsid w:val="00EA4133"/>
    <w:rsid w:val="00EA419D"/>
    <w:rsid w:val="00EA4A6E"/>
    <w:rsid w:val="00EA4B55"/>
    <w:rsid w:val="00EA4EAF"/>
    <w:rsid w:val="00EA4F8C"/>
    <w:rsid w:val="00EA5045"/>
    <w:rsid w:val="00EA5188"/>
    <w:rsid w:val="00EA54BA"/>
    <w:rsid w:val="00EA5D45"/>
    <w:rsid w:val="00EA6206"/>
    <w:rsid w:val="00EA6525"/>
    <w:rsid w:val="00EA6576"/>
    <w:rsid w:val="00EA688F"/>
    <w:rsid w:val="00EA69BD"/>
    <w:rsid w:val="00EA69F6"/>
    <w:rsid w:val="00EA6D14"/>
    <w:rsid w:val="00EA6F69"/>
    <w:rsid w:val="00EA7082"/>
    <w:rsid w:val="00EA7E9D"/>
    <w:rsid w:val="00EB0378"/>
    <w:rsid w:val="00EB08BA"/>
    <w:rsid w:val="00EB0DA8"/>
    <w:rsid w:val="00EB1103"/>
    <w:rsid w:val="00EB12C5"/>
    <w:rsid w:val="00EB135B"/>
    <w:rsid w:val="00EB15FB"/>
    <w:rsid w:val="00EB1B81"/>
    <w:rsid w:val="00EB1B82"/>
    <w:rsid w:val="00EB1C18"/>
    <w:rsid w:val="00EB1D06"/>
    <w:rsid w:val="00EB1EBF"/>
    <w:rsid w:val="00EB1EFF"/>
    <w:rsid w:val="00EB2888"/>
    <w:rsid w:val="00EB29C2"/>
    <w:rsid w:val="00EB2AE8"/>
    <w:rsid w:val="00EB2E72"/>
    <w:rsid w:val="00EB324B"/>
    <w:rsid w:val="00EB368D"/>
    <w:rsid w:val="00EB37F6"/>
    <w:rsid w:val="00EB39CB"/>
    <w:rsid w:val="00EB39CE"/>
    <w:rsid w:val="00EB3EE3"/>
    <w:rsid w:val="00EB4123"/>
    <w:rsid w:val="00EB4332"/>
    <w:rsid w:val="00EB4533"/>
    <w:rsid w:val="00EB4AC9"/>
    <w:rsid w:val="00EB4C43"/>
    <w:rsid w:val="00EB4E8F"/>
    <w:rsid w:val="00EB5172"/>
    <w:rsid w:val="00EB51BD"/>
    <w:rsid w:val="00EB5437"/>
    <w:rsid w:val="00EB5906"/>
    <w:rsid w:val="00EB5986"/>
    <w:rsid w:val="00EB6038"/>
    <w:rsid w:val="00EB616A"/>
    <w:rsid w:val="00EB61EB"/>
    <w:rsid w:val="00EB6EE9"/>
    <w:rsid w:val="00EB6EF9"/>
    <w:rsid w:val="00EB6F59"/>
    <w:rsid w:val="00EB7219"/>
    <w:rsid w:val="00EB787B"/>
    <w:rsid w:val="00EB7A9B"/>
    <w:rsid w:val="00EB7D53"/>
    <w:rsid w:val="00EB7EC2"/>
    <w:rsid w:val="00EB7EE1"/>
    <w:rsid w:val="00EC0409"/>
    <w:rsid w:val="00EC04F4"/>
    <w:rsid w:val="00EC0507"/>
    <w:rsid w:val="00EC0542"/>
    <w:rsid w:val="00EC09C5"/>
    <w:rsid w:val="00EC0D70"/>
    <w:rsid w:val="00EC0EB0"/>
    <w:rsid w:val="00EC0F00"/>
    <w:rsid w:val="00EC0F52"/>
    <w:rsid w:val="00EC0FED"/>
    <w:rsid w:val="00EC1024"/>
    <w:rsid w:val="00EC1120"/>
    <w:rsid w:val="00EC1465"/>
    <w:rsid w:val="00EC1879"/>
    <w:rsid w:val="00EC1B47"/>
    <w:rsid w:val="00EC1E3F"/>
    <w:rsid w:val="00EC1E59"/>
    <w:rsid w:val="00EC210B"/>
    <w:rsid w:val="00EC233C"/>
    <w:rsid w:val="00EC24C4"/>
    <w:rsid w:val="00EC2960"/>
    <w:rsid w:val="00EC31CC"/>
    <w:rsid w:val="00EC322E"/>
    <w:rsid w:val="00EC3312"/>
    <w:rsid w:val="00EC35BC"/>
    <w:rsid w:val="00EC38A3"/>
    <w:rsid w:val="00EC3B40"/>
    <w:rsid w:val="00EC3BE8"/>
    <w:rsid w:val="00EC3D8D"/>
    <w:rsid w:val="00EC3DC7"/>
    <w:rsid w:val="00EC3E2D"/>
    <w:rsid w:val="00EC3FD6"/>
    <w:rsid w:val="00EC40A6"/>
    <w:rsid w:val="00EC4133"/>
    <w:rsid w:val="00EC419A"/>
    <w:rsid w:val="00EC4594"/>
    <w:rsid w:val="00EC4E97"/>
    <w:rsid w:val="00EC4F69"/>
    <w:rsid w:val="00EC502A"/>
    <w:rsid w:val="00EC5202"/>
    <w:rsid w:val="00EC56B2"/>
    <w:rsid w:val="00EC598B"/>
    <w:rsid w:val="00EC5C74"/>
    <w:rsid w:val="00EC60EC"/>
    <w:rsid w:val="00EC61EF"/>
    <w:rsid w:val="00EC62B1"/>
    <w:rsid w:val="00EC62FA"/>
    <w:rsid w:val="00EC6678"/>
    <w:rsid w:val="00EC6978"/>
    <w:rsid w:val="00EC6A1A"/>
    <w:rsid w:val="00EC6EBA"/>
    <w:rsid w:val="00EC6F0D"/>
    <w:rsid w:val="00EC6F1A"/>
    <w:rsid w:val="00EC70D8"/>
    <w:rsid w:val="00EC70ED"/>
    <w:rsid w:val="00EC71E7"/>
    <w:rsid w:val="00EC72CB"/>
    <w:rsid w:val="00EC7338"/>
    <w:rsid w:val="00EC75F8"/>
    <w:rsid w:val="00EC7825"/>
    <w:rsid w:val="00EC7C0E"/>
    <w:rsid w:val="00EC7E9B"/>
    <w:rsid w:val="00ED082D"/>
    <w:rsid w:val="00ED0874"/>
    <w:rsid w:val="00ED0AC7"/>
    <w:rsid w:val="00ED0FD8"/>
    <w:rsid w:val="00ED131F"/>
    <w:rsid w:val="00ED1384"/>
    <w:rsid w:val="00ED15F9"/>
    <w:rsid w:val="00ED17A4"/>
    <w:rsid w:val="00ED1CAB"/>
    <w:rsid w:val="00ED1D2D"/>
    <w:rsid w:val="00ED224D"/>
    <w:rsid w:val="00ED2395"/>
    <w:rsid w:val="00ED26F8"/>
    <w:rsid w:val="00ED272A"/>
    <w:rsid w:val="00ED28AB"/>
    <w:rsid w:val="00ED2908"/>
    <w:rsid w:val="00ED2A05"/>
    <w:rsid w:val="00ED2DF7"/>
    <w:rsid w:val="00ED2FD8"/>
    <w:rsid w:val="00ED351E"/>
    <w:rsid w:val="00ED3786"/>
    <w:rsid w:val="00ED383D"/>
    <w:rsid w:val="00ED3990"/>
    <w:rsid w:val="00ED45E6"/>
    <w:rsid w:val="00ED484B"/>
    <w:rsid w:val="00ED4926"/>
    <w:rsid w:val="00ED4D52"/>
    <w:rsid w:val="00ED4F08"/>
    <w:rsid w:val="00ED52DC"/>
    <w:rsid w:val="00ED52FB"/>
    <w:rsid w:val="00ED55AF"/>
    <w:rsid w:val="00ED58EB"/>
    <w:rsid w:val="00ED58EE"/>
    <w:rsid w:val="00ED5F0B"/>
    <w:rsid w:val="00ED6051"/>
    <w:rsid w:val="00ED61D1"/>
    <w:rsid w:val="00ED649F"/>
    <w:rsid w:val="00ED652A"/>
    <w:rsid w:val="00ED65B1"/>
    <w:rsid w:val="00ED6623"/>
    <w:rsid w:val="00ED6650"/>
    <w:rsid w:val="00ED6E5C"/>
    <w:rsid w:val="00ED6FA6"/>
    <w:rsid w:val="00ED70A4"/>
    <w:rsid w:val="00ED76F4"/>
    <w:rsid w:val="00ED7AD4"/>
    <w:rsid w:val="00ED7C12"/>
    <w:rsid w:val="00ED7DBD"/>
    <w:rsid w:val="00ED7F87"/>
    <w:rsid w:val="00EE01DD"/>
    <w:rsid w:val="00EE0314"/>
    <w:rsid w:val="00EE0BFC"/>
    <w:rsid w:val="00EE0E11"/>
    <w:rsid w:val="00EE1405"/>
    <w:rsid w:val="00EE15BD"/>
    <w:rsid w:val="00EE1843"/>
    <w:rsid w:val="00EE1850"/>
    <w:rsid w:val="00EE1EDD"/>
    <w:rsid w:val="00EE1F6B"/>
    <w:rsid w:val="00EE2183"/>
    <w:rsid w:val="00EE291D"/>
    <w:rsid w:val="00EE2B1B"/>
    <w:rsid w:val="00EE2F8B"/>
    <w:rsid w:val="00EE33B6"/>
    <w:rsid w:val="00EE3514"/>
    <w:rsid w:val="00EE3629"/>
    <w:rsid w:val="00EE3CD6"/>
    <w:rsid w:val="00EE40FF"/>
    <w:rsid w:val="00EE4209"/>
    <w:rsid w:val="00EE4293"/>
    <w:rsid w:val="00EE4307"/>
    <w:rsid w:val="00EE441B"/>
    <w:rsid w:val="00EE4773"/>
    <w:rsid w:val="00EE4A13"/>
    <w:rsid w:val="00EE4A70"/>
    <w:rsid w:val="00EE4CEB"/>
    <w:rsid w:val="00EE51C1"/>
    <w:rsid w:val="00EE5306"/>
    <w:rsid w:val="00EE54E6"/>
    <w:rsid w:val="00EE5592"/>
    <w:rsid w:val="00EE5960"/>
    <w:rsid w:val="00EE5AD8"/>
    <w:rsid w:val="00EE5F4A"/>
    <w:rsid w:val="00EE5FFE"/>
    <w:rsid w:val="00EE639E"/>
    <w:rsid w:val="00EE676E"/>
    <w:rsid w:val="00EE6BEA"/>
    <w:rsid w:val="00EE7041"/>
    <w:rsid w:val="00EE729C"/>
    <w:rsid w:val="00EE7498"/>
    <w:rsid w:val="00EE75BD"/>
    <w:rsid w:val="00EE7750"/>
    <w:rsid w:val="00EE77C3"/>
    <w:rsid w:val="00EE791F"/>
    <w:rsid w:val="00EE7BC6"/>
    <w:rsid w:val="00EF001C"/>
    <w:rsid w:val="00EF00BE"/>
    <w:rsid w:val="00EF01B2"/>
    <w:rsid w:val="00EF03EF"/>
    <w:rsid w:val="00EF0929"/>
    <w:rsid w:val="00EF0EF0"/>
    <w:rsid w:val="00EF1506"/>
    <w:rsid w:val="00EF1861"/>
    <w:rsid w:val="00EF1991"/>
    <w:rsid w:val="00EF1B7E"/>
    <w:rsid w:val="00EF1D53"/>
    <w:rsid w:val="00EF2A76"/>
    <w:rsid w:val="00EF2AF9"/>
    <w:rsid w:val="00EF3152"/>
    <w:rsid w:val="00EF339A"/>
    <w:rsid w:val="00EF33F8"/>
    <w:rsid w:val="00EF3544"/>
    <w:rsid w:val="00EF3847"/>
    <w:rsid w:val="00EF3DAC"/>
    <w:rsid w:val="00EF414A"/>
    <w:rsid w:val="00EF4159"/>
    <w:rsid w:val="00EF42DD"/>
    <w:rsid w:val="00EF4390"/>
    <w:rsid w:val="00EF43BA"/>
    <w:rsid w:val="00EF4753"/>
    <w:rsid w:val="00EF5281"/>
    <w:rsid w:val="00EF5426"/>
    <w:rsid w:val="00EF57DA"/>
    <w:rsid w:val="00EF5DA9"/>
    <w:rsid w:val="00EF66A1"/>
    <w:rsid w:val="00EF6D31"/>
    <w:rsid w:val="00EF706C"/>
    <w:rsid w:val="00EF750C"/>
    <w:rsid w:val="00EF7790"/>
    <w:rsid w:val="00EF78B6"/>
    <w:rsid w:val="00EF7AD6"/>
    <w:rsid w:val="00EF7F23"/>
    <w:rsid w:val="00EF7F7C"/>
    <w:rsid w:val="00F00410"/>
    <w:rsid w:val="00F0056B"/>
    <w:rsid w:val="00F00A7A"/>
    <w:rsid w:val="00F00B70"/>
    <w:rsid w:val="00F00E85"/>
    <w:rsid w:val="00F0124A"/>
    <w:rsid w:val="00F012C9"/>
    <w:rsid w:val="00F01517"/>
    <w:rsid w:val="00F01714"/>
    <w:rsid w:val="00F01866"/>
    <w:rsid w:val="00F01894"/>
    <w:rsid w:val="00F01DC8"/>
    <w:rsid w:val="00F01E60"/>
    <w:rsid w:val="00F01EAE"/>
    <w:rsid w:val="00F0204B"/>
    <w:rsid w:val="00F02273"/>
    <w:rsid w:val="00F02393"/>
    <w:rsid w:val="00F024E8"/>
    <w:rsid w:val="00F0254B"/>
    <w:rsid w:val="00F028F8"/>
    <w:rsid w:val="00F02ED7"/>
    <w:rsid w:val="00F02EE4"/>
    <w:rsid w:val="00F0378E"/>
    <w:rsid w:val="00F03ADA"/>
    <w:rsid w:val="00F040AD"/>
    <w:rsid w:val="00F048A6"/>
    <w:rsid w:val="00F049AF"/>
    <w:rsid w:val="00F04FFF"/>
    <w:rsid w:val="00F05817"/>
    <w:rsid w:val="00F058C5"/>
    <w:rsid w:val="00F05B1C"/>
    <w:rsid w:val="00F0612B"/>
    <w:rsid w:val="00F0628F"/>
    <w:rsid w:val="00F06427"/>
    <w:rsid w:val="00F064EE"/>
    <w:rsid w:val="00F06940"/>
    <w:rsid w:val="00F06A43"/>
    <w:rsid w:val="00F06E31"/>
    <w:rsid w:val="00F06F8C"/>
    <w:rsid w:val="00F07121"/>
    <w:rsid w:val="00F07370"/>
    <w:rsid w:val="00F07B90"/>
    <w:rsid w:val="00F100F7"/>
    <w:rsid w:val="00F10504"/>
    <w:rsid w:val="00F10560"/>
    <w:rsid w:val="00F10635"/>
    <w:rsid w:val="00F1078D"/>
    <w:rsid w:val="00F108B0"/>
    <w:rsid w:val="00F10AA8"/>
    <w:rsid w:val="00F10D48"/>
    <w:rsid w:val="00F10E1F"/>
    <w:rsid w:val="00F112A6"/>
    <w:rsid w:val="00F11376"/>
    <w:rsid w:val="00F1148C"/>
    <w:rsid w:val="00F11552"/>
    <w:rsid w:val="00F121EA"/>
    <w:rsid w:val="00F123B4"/>
    <w:rsid w:val="00F12438"/>
    <w:rsid w:val="00F1267D"/>
    <w:rsid w:val="00F12814"/>
    <w:rsid w:val="00F128D7"/>
    <w:rsid w:val="00F129CB"/>
    <w:rsid w:val="00F12A2A"/>
    <w:rsid w:val="00F12BCE"/>
    <w:rsid w:val="00F12D34"/>
    <w:rsid w:val="00F12E0D"/>
    <w:rsid w:val="00F12E25"/>
    <w:rsid w:val="00F12FAA"/>
    <w:rsid w:val="00F130B7"/>
    <w:rsid w:val="00F131D8"/>
    <w:rsid w:val="00F13228"/>
    <w:rsid w:val="00F13376"/>
    <w:rsid w:val="00F133A7"/>
    <w:rsid w:val="00F13638"/>
    <w:rsid w:val="00F1395D"/>
    <w:rsid w:val="00F13D19"/>
    <w:rsid w:val="00F13D98"/>
    <w:rsid w:val="00F13E3A"/>
    <w:rsid w:val="00F13F97"/>
    <w:rsid w:val="00F14065"/>
    <w:rsid w:val="00F14095"/>
    <w:rsid w:val="00F1410C"/>
    <w:rsid w:val="00F14437"/>
    <w:rsid w:val="00F144BA"/>
    <w:rsid w:val="00F1457B"/>
    <w:rsid w:val="00F145D1"/>
    <w:rsid w:val="00F1474A"/>
    <w:rsid w:val="00F14A52"/>
    <w:rsid w:val="00F14B9B"/>
    <w:rsid w:val="00F15037"/>
    <w:rsid w:val="00F15098"/>
    <w:rsid w:val="00F153AA"/>
    <w:rsid w:val="00F153DC"/>
    <w:rsid w:val="00F1543A"/>
    <w:rsid w:val="00F15451"/>
    <w:rsid w:val="00F154C1"/>
    <w:rsid w:val="00F15666"/>
    <w:rsid w:val="00F15C12"/>
    <w:rsid w:val="00F15DC7"/>
    <w:rsid w:val="00F16134"/>
    <w:rsid w:val="00F16224"/>
    <w:rsid w:val="00F1647E"/>
    <w:rsid w:val="00F166E6"/>
    <w:rsid w:val="00F16949"/>
    <w:rsid w:val="00F16CE3"/>
    <w:rsid w:val="00F17039"/>
    <w:rsid w:val="00F1763F"/>
    <w:rsid w:val="00F17660"/>
    <w:rsid w:val="00F17B9B"/>
    <w:rsid w:val="00F17C3B"/>
    <w:rsid w:val="00F17C85"/>
    <w:rsid w:val="00F17CD1"/>
    <w:rsid w:val="00F17EE1"/>
    <w:rsid w:val="00F17FD9"/>
    <w:rsid w:val="00F2009F"/>
    <w:rsid w:val="00F20812"/>
    <w:rsid w:val="00F2093A"/>
    <w:rsid w:val="00F20E62"/>
    <w:rsid w:val="00F20F5F"/>
    <w:rsid w:val="00F20F66"/>
    <w:rsid w:val="00F21079"/>
    <w:rsid w:val="00F21345"/>
    <w:rsid w:val="00F2171C"/>
    <w:rsid w:val="00F21AE5"/>
    <w:rsid w:val="00F21B4D"/>
    <w:rsid w:val="00F21FAD"/>
    <w:rsid w:val="00F22025"/>
    <w:rsid w:val="00F223B9"/>
    <w:rsid w:val="00F22611"/>
    <w:rsid w:val="00F228FE"/>
    <w:rsid w:val="00F2296B"/>
    <w:rsid w:val="00F229BE"/>
    <w:rsid w:val="00F22C48"/>
    <w:rsid w:val="00F22D53"/>
    <w:rsid w:val="00F23067"/>
    <w:rsid w:val="00F230A7"/>
    <w:rsid w:val="00F23109"/>
    <w:rsid w:val="00F231AB"/>
    <w:rsid w:val="00F2329A"/>
    <w:rsid w:val="00F232CF"/>
    <w:rsid w:val="00F233C9"/>
    <w:rsid w:val="00F23487"/>
    <w:rsid w:val="00F23493"/>
    <w:rsid w:val="00F23536"/>
    <w:rsid w:val="00F23F3D"/>
    <w:rsid w:val="00F24055"/>
    <w:rsid w:val="00F24197"/>
    <w:rsid w:val="00F24B03"/>
    <w:rsid w:val="00F24D62"/>
    <w:rsid w:val="00F256DA"/>
    <w:rsid w:val="00F259EA"/>
    <w:rsid w:val="00F25CF5"/>
    <w:rsid w:val="00F26211"/>
    <w:rsid w:val="00F2641B"/>
    <w:rsid w:val="00F26440"/>
    <w:rsid w:val="00F2670D"/>
    <w:rsid w:val="00F2682A"/>
    <w:rsid w:val="00F26BFB"/>
    <w:rsid w:val="00F26C28"/>
    <w:rsid w:val="00F26DEC"/>
    <w:rsid w:val="00F26E36"/>
    <w:rsid w:val="00F26F9F"/>
    <w:rsid w:val="00F26FC8"/>
    <w:rsid w:val="00F27207"/>
    <w:rsid w:val="00F278CD"/>
    <w:rsid w:val="00F27C77"/>
    <w:rsid w:val="00F30363"/>
    <w:rsid w:val="00F303A9"/>
    <w:rsid w:val="00F303C1"/>
    <w:rsid w:val="00F30494"/>
    <w:rsid w:val="00F3088C"/>
    <w:rsid w:val="00F308DD"/>
    <w:rsid w:val="00F30BDF"/>
    <w:rsid w:val="00F310CF"/>
    <w:rsid w:val="00F312A4"/>
    <w:rsid w:val="00F3158E"/>
    <w:rsid w:val="00F31DFB"/>
    <w:rsid w:val="00F31E4C"/>
    <w:rsid w:val="00F32152"/>
    <w:rsid w:val="00F323B1"/>
    <w:rsid w:val="00F32685"/>
    <w:rsid w:val="00F3287F"/>
    <w:rsid w:val="00F33187"/>
    <w:rsid w:val="00F332DC"/>
    <w:rsid w:val="00F332F1"/>
    <w:rsid w:val="00F33AF8"/>
    <w:rsid w:val="00F33F26"/>
    <w:rsid w:val="00F34133"/>
    <w:rsid w:val="00F34153"/>
    <w:rsid w:val="00F34429"/>
    <w:rsid w:val="00F34635"/>
    <w:rsid w:val="00F3479C"/>
    <w:rsid w:val="00F34AEA"/>
    <w:rsid w:val="00F34D8F"/>
    <w:rsid w:val="00F34F49"/>
    <w:rsid w:val="00F34FC7"/>
    <w:rsid w:val="00F35481"/>
    <w:rsid w:val="00F35505"/>
    <w:rsid w:val="00F356B6"/>
    <w:rsid w:val="00F35DAF"/>
    <w:rsid w:val="00F35F22"/>
    <w:rsid w:val="00F36002"/>
    <w:rsid w:val="00F36190"/>
    <w:rsid w:val="00F36955"/>
    <w:rsid w:val="00F37300"/>
    <w:rsid w:val="00F37730"/>
    <w:rsid w:val="00F37F7A"/>
    <w:rsid w:val="00F4004B"/>
    <w:rsid w:val="00F4031F"/>
    <w:rsid w:val="00F404C7"/>
    <w:rsid w:val="00F405CB"/>
    <w:rsid w:val="00F40695"/>
    <w:rsid w:val="00F4083E"/>
    <w:rsid w:val="00F40D86"/>
    <w:rsid w:val="00F40FCE"/>
    <w:rsid w:val="00F41098"/>
    <w:rsid w:val="00F41187"/>
    <w:rsid w:val="00F413BC"/>
    <w:rsid w:val="00F41611"/>
    <w:rsid w:val="00F416D7"/>
    <w:rsid w:val="00F416EC"/>
    <w:rsid w:val="00F41806"/>
    <w:rsid w:val="00F419B0"/>
    <w:rsid w:val="00F419D9"/>
    <w:rsid w:val="00F41B05"/>
    <w:rsid w:val="00F41E71"/>
    <w:rsid w:val="00F42249"/>
    <w:rsid w:val="00F4274B"/>
    <w:rsid w:val="00F427B7"/>
    <w:rsid w:val="00F42D3E"/>
    <w:rsid w:val="00F42E0E"/>
    <w:rsid w:val="00F4315B"/>
    <w:rsid w:val="00F43205"/>
    <w:rsid w:val="00F4323D"/>
    <w:rsid w:val="00F43362"/>
    <w:rsid w:val="00F433A7"/>
    <w:rsid w:val="00F43664"/>
    <w:rsid w:val="00F438AB"/>
    <w:rsid w:val="00F43D48"/>
    <w:rsid w:val="00F43EBC"/>
    <w:rsid w:val="00F444F3"/>
    <w:rsid w:val="00F444FC"/>
    <w:rsid w:val="00F4467E"/>
    <w:rsid w:val="00F44864"/>
    <w:rsid w:val="00F44A45"/>
    <w:rsid w:val="00F44B18"/>
    <w:rsid w:val="00F4522A"/>
    <w:rsid w:val="00F45661"/>
    <w:rsid w:val="00F4580A"/>
    <w:rsid w:val="00F4581C"/>
    <w:rsid w:val="00F45830"/>
    <w:rsid w:val="00F45B74"/>
    <w:rsid w:val="00F45DC7"/>
    <w:rsid w:val="00F45FE2"/>
    <w:rsid w:val="00F46963"/>
    <w:rsid w:val="00F46F8F"/>
    <w:rsid w:val="00F476D2"/>
    <w:rsid w:val="00F479B8"/>
    <w:rsid w:val="00F47A62"/>
    <w:rsid w:val="00F47B14"/>
    <w:rsid w:val="00F5029A"/>
    <w:rsid w:val="00F50516"/>
    <w:rsid w:val="00F505C2"/>
    <w:rsid w:val="00F507AB"/>
    <w:rsid w:val="00F50E28"/>
    <w:rsid w:val="00F50F60"/>
    <w:rsid w:val="00F5103F"/>
    <w:rsid w:val="00F51285"/>
    <w:rsid w:val="00F51402"/>
    <w:rsid w:val="00F5161E"/>
    <w:rsid w:val="00F516B6"/>
    <w:rsid w:val="00F51851"/>
    <w:rsid w:val="00F5198C"/>
    <w:rsid w:val="00F51A65"/>
    <w:rsid w:val="00F51AA3"/>
    <w:rsid w:val="00F51C7D"/>
    <w:rsid w:val="00F51E04"/>
    <w:rsid w:val="00F51E0C"/>
    <w:rsid w:val="00F527FB"/>
    <w:rsid w:val="00F52ADD"/>
    <w:rsid w:val="00F52B64"/>
    <w:rsid w:val="00F52C5B"/>
    <w:rsid w:val="00F52E83"/>
    <w:rsid w:val="00F53152"/>
    <w:rsid w:val="00F53245"/>
    <w:rsid w:val="00F5348D"/>
    <w:rsid w:val="00F53570"/>
    <w:rsid w:val="00F536CA"/>
    <w:rsid w:val="00F53782"/>
    <w:rsid w:val="00F538C3"/>
    <w:rsid w:val="00F53954"/>
    <w:rsid w:val="00F53E1A"/>
    <w:rsid w:val="00F54187"/>
    <w:rsid w:val="00F5430E"/>
    <w:rsid w:val="00F54355"/>
    <w:rsid w:val="00F543A8"/>
    <w:rsid w:val="00F54421"/>
    <w:rsid w:val="00F5447A"/>
    <w:rsid w:val="00F54571"/>
    <w:rsid w:val="00F54710"/>
    <w:rsid w:val="00F5497D"/>
    <w:rsid w:val="00F54A45"/>
    <w:rsid w:val="00F55387"/>
    <w:rsid w:val="00F55639"/>
    <w:rsid w:val="00F55A4B"/>
    <w:rsid w:val="00F55D28"/>
    <w:rsid w:val="00F56724"/>
    <w:rsid w:val="00F56781"/>
    <w:rsid w:val="00F56913"/>
    <w:rsid w:val="00F56CBF"/>
    <w:rsid w:val="00F56D6C"/>
    <w:rsid w:val="00F57472"/>
    <w:rsid w:val="00F575BE"/>
    <w:rsid w:val="00F575D4"/>
    <w:rsid w:val="00F57D45"/>
    <w:rsid w:val="00F6006C"/>
    <w:rsid w:val="00F6009D"/>
    <w:rsid w:val="00F6022A"/>
    <w:rsid w:val="00F60546"/>
    <w:rsid w:val="00F60705"/>
    <w:rsid w:val="00F60B0C"/>
    <w:rsid w:val="00F60F16"/>
    <w:rsid w:val="00F60F77"/>
    <w:rsid w:val="00F611E4"/>
    <w:rsid w:val="00F61E3D"/>
    <w:rsid w:val="00F61EAA"/>
    <w:rsid w:val="00F622CD"/>
    <w:rsid w:val="00F6266B"/>
    <w:rsid w:val="00F62841"/>
    <w:rsid w:val="00F62CA6"/>
    <w:rsid w:val="00F62DEE"/>
    <w:rsid w:val="00F634EB"/>
    <w:rsid w:val="00F634FF"/>
    <w:rsid w:val="00F63B25"/>
    <w:rsid w:val="00F63E5C"/>
    <w:rsid w:val="00F6457B"/>
    <w:rsid w:val="00F64A66"/>
    <w:rsid w:val="00F64FEA"/>
    <w:rsid w:val="00F65226"/>
    <w:rsid w:val="00F652F7"/>
    <w:rsid w:val="00F65532"/>
    <w:rsid w:val="00F655A8"/>
    <w:rsid w:val="00F65D6D"/>
    <w:rsid w:val="00F65DD0"/>
    <w:rsid w:val="00F6608C"/>
    <w:rsid w:val="00F66350"/>
    <w:rsid w:val="00F66609"/>
    <w:rsid w:val="00F666C9"/>
    <w:rsid w:val="00F66C24"/>
    <w:rsid w:val="00F66E67"/>
    <w:rsid w:val="00F6714A"/>
    <w:rsid w:val="00F67513"/>
    <w:rsid w:val="00F67846"/>
    <w:rsid w:val="00F67954"/>
    <w:rsid w:val="00F67B99"/>
    <w:rsid w:val="00F67FD7"/>
    <w:rsid w:val="00F701B5"/>
    <w:rsid w:val="00F70451"/>
    <w:rsid w:val="00F705BA"/>
    <w:rsid w:val="00F705C2"/>
    <w:rsid w:val="00F70818"/>
    <w:rsid w:val="00F7091B"/>
    <w:rsid w:val="00F70D53"/>
    <w:rsid w:val="00F711BD"/>
    <w:rsid w:val="00F716DC"/>
    <w:rsid w:val="00F717E5"/>
    <w:rsid w:val="00F71A3E"/>
    <w:rsid w:val="00F71A95"/>
    <w:rsid w:val="00F71C81"/>
    <w:rsid w:val="00F71DF1"/>
    <w:rsid w:val="00F72175"/>
    <w:rsid w:val="00F72463"/>
    <w:rsid w:val="00F72A99"/>
    <w:rsid w:val="00F72ACA"/>
    <w:rsid w:val="00F72B02"/>
    <w:rsid w:val="00F730BA"/>
    <w:rsid w:val="00F7329F"/>
    <w:rsid w:val="00F734C0"/>
    <w:rsid w:val="00F73667"/>
    <w:rsid w:val="00F7379F"/>
    <w:rsid w:val="00F73D50"/>
    <w:rsid w:val="00F73D86"/>
    <w:rsid w:val="00F73E36"/>
    <w:rsid w:val="00F73EC1"/>
    <w:rsid w:val="00F746AE"/>
    <w:rsid w:val="00F747E7"/>
    <w:rsid w:val="00F749D3"/>
    <w:rsid w:val="00F753BE"/>
    <w:rsid w:val="00F75571"/>
    <w:rsid w:val="00F75979"/>
    <w:rsid w:val="00F75A27"/>
    <w:rsid w:val="00F75A52"/>
    <w:rsid w:val="00F75DA0"/>
    <w:rsid w:val="00F75E3E"/>
    <w:rsid w:val="00F75E93"/>
    <w:rsid w:val="00F75EA8"/>
    <w:rsid w:val="00F75F3E"/>
    <w:rsid w:val="00F760C3"/>
    <w:rsid w:val="00F7635D"/>
    <w:rsid w:val="00F763B2"/>
    <w:rsid w:val="00F76408"/>
    <w:rsid w:val="00F770AD"/>
    <w:rsid w:val="00F77337"/>
    <w:rsid w:val="00F773B5"/>
    <w:rsid w:val="00F801B4"/>
    <w:rsid w:val="00F8037A"/>
    <w:rsid w:val="00F807F5"/>
    <w:rsid w:val="00F80858"/>
    <w:rsid w:val="00F80F14"/>
    <w:rsid w:val="00F81302"/>
    <w:rsid w:val="00F816EB"/>
    <w:rsid w:val="00F81C06"/>
    <w:rsid w:val="00F81EE1"/>
    <w:rsid w:val="00F81F60"/>
    <w:rsid w:val="00F824C9"/>
    <w:rsid w:val="00F82507"/>
    <w:rsid w:val="00F8260B"/>
    <w:rsid w:val="00F82844"/>
    <w:rsid w:val="00F82D29"/>
    <w:rsid w:val="00F8303E"/>
    <w:rsid w:val="00F8304A"/>
    <w:rsid w:val="00F8334B"/>
    <w:rsid w:val="00F83388"/>
    <w:rsid w:val="00F83399"/>
    <w:rsid w:val="00F83456"/>
    <w:rsid w:val="00F8350F"/>
    <w:rsid w:val="00F83A60"/>
    <w:rsid w:val="00F83E5D"/>
    <w:rsid w:val="00F83F41"/>
    <w:rsid w:val="00F83FE4"/>
    <w:rsid w:val="00F84364"/>
    <w:rsid w:val="00F8436A"/>
    <w:rsid w:val="00F84450"/>
    <w:rsid w:val="00F844F3"/>
    <w:rsid w:val="00F84640"/>
    <w:rsid w:val="00F8469A"/>
    <w:rsid w:val="00F84B21"/>
    <w:rsid w:val="00F84FFA"/>
    <w:rsid w:val="00F853B5"/>
    <w:rsid w:val="00F85625"/>
    <w:rsid w:val="00F859D1"/>
    <w:rsid w:val="00F85A13"/>
    <w:rsid w:val="00F85A2F"/>
    <w:rsid w:val="00F86304"/>
    <w:rsid w:val="00F86341"/>
    <w:rsid w:val="00F8635C"/>
    <w:rsid w:val="00F86646"/>
    <w:rsid w:val="00F866F7"/>
    <w:rsid w:val="00F86BE2"/>
    <w:rsid w:val="00F87259"/>
    <w:rsid w:val="00F9005F"/>
    <w:rsid w:val="00F90258"/>
    <w:rsid w:val="00F90407"/>
    <w:rsid w:val="00F90507"/>
    <w:rsid w:val="00F90B39"/>
    <w:rsid w:val="00F9117B"/>
    <w:rsid w:val="00F9133A"/>
    <w:rsid w:val="00F913EB"/>
    <w:rsid w:val="00F917EF"/>
    <w:rsid w:val="00F919F8"/>
    <w:rsid w:val="00F91EC0"/>
    <w:rsid w:val="00F91FBA"/>
    <w:rsid w:val="00F9247A"/>
    <w:rsid w:val="00F9261D"/>
    <w:rsid w:val="00F9274A"/>
    <w:rsid w:val="00F9277D"/>
    <w:rsid w:val="00F92AAC"/>
    <w:rsid w:val="00F933C1"/>
    <w:rsid w:val="00F934FD"/>
    <w:rsid w:val="00F93E21"/>
    <w:rsid w:val="00F9420E"/>
    <w:rsid w:val="00F94718"/>
    <w:rsid w:val="00F94E7C"/>
    <w:rsid w:val="00F951BF"/>
    <w:rsid w:val="00F951EB"/>
    <w:rsid w:val="00F954BB"/>
    <w:rsid w:val="00F956A8"/>
    <w:rsid w:val="00F95DC2"/>
    <w:rsid w:val="00F962A0"/>
    <w:rsid w:val="00F96345"/>
    <w:rsid w:val="00F96808"/>
    <w:rsid w:val="00F9696F"/>
    <w:rsid w:val="00F96AEF"/>
    <w:rsid w:val="00F96F98"/>
    <w:rsid w:val="00F9733F"/>
    <w:rsid w:val="00F973FE"/>
    <w:rsid w:val="00F97561"/>
    <w:rsid w:val="00F97681"/>
    <w:rsid w:val="00F977B6"/>
    <w:rsid w:val="00F97983"/>
    <w:rsid w:val="00FA0440"/>
    <w:rsid w:val="00FA06A7"/>
    <w:rsid w:val="00FA06AD"/>
    <w:rsid w:val="00FA06E3"/>
    <w:rsid w:val="00FA0E03"/>
    <w:rsid w:val="00FA1089"/>
    <w:rsid w:val="00FA125F"/>
    <w:rsid w:val="00FA1329"/>
    <w:rsid w:val="00FA1398"/>
    <w:rsid w:val="00FA1435"/>
    <w:rsid w:val="00FA19E6"/>
    <w:rsid w:val="00FA1A94"/>
    <w:rsid w:val="00FA1BF4"/>
    <w:rsid w:val="00FA24A9"/>
    <w:rsid w:val="00FA254A"/>
    <w:rsid w:val="00FA25D4"/>
    <w:rsid w:val="00FA2655"/>
    <w:rsid w:val="00FA2975"/>
    <w:rsid w:val="00FA2A40"/>
    <w:rsid w:val="00FA2A4C"/>
    <w:rsid w:val="00FA2B62"/>
    <w:rsid w:val="00FA2C9A"/>
    <w:rsid w:val="00FA2DB8"/>
    <w:rsid w:val="00FA2E43"/>
    <w:rsid w:val="00FA2FCB"/>
    <w:rsid w:val="00FA3031"/>
    <w:rsid w:val="00FA31B6"/>
    <w:rsid w:val="00FA376F"/>
    <w:rsid w:val="00FA3A99"/>
    <w:rsid w:val="00FA3CD6"/>
    <w:rsid w:val="00FA435C"/>
    <w:rsid w:val="00FA4462"/>
    <w:rsid w:val="00FA44E4"/>
    <w:rsid w:val="00FA44EE"/>
    <w:rsid w:val="00FA454D"/>
    <w:rsid w:val="00FA45E2"/>
    <w:rsid w:val="00FA4616"/>
    <w:rsid w:val="00FA4734"/>
    <w:rsid w:val="00FA4CE2"/>
    <w:rsid w:val="00FA4D67"/>
    <w:rsid w:val="00FA510F"/>
    <w:rsid w:val="00FA51E9"/>
    <w:rsid w:val="00FA5382"/>
    <w:rsid w:val="00FA551F"/>
    <w:rsid w:val="00FA5548"/>
    <w:rsid w:val="00FA5696"/>
    <w:rsid w:val="00FA5A97"/>
    <w:rsid w:val="00FA5DCB"/>
    <w:rsid w:val="00FA5DED"/>
    <w:rsid w:val="00FA603F"/>
    <w:rsid w:val="00FA6184"/>
    <w:rsid w:val="00FA61B8"/>
    <w:rsid w:val="00FA693D"/>
    <w:rsid w:val="00FA6C09"/>
    <w:rsid w:val="00FA73B3"/>
    <w:rsid w:val="00FA73F5"/>
    <w:rsid w:val="00FA753A"/>
    <w:rsid w:val="00FA759F"/>
    <w:rsid w:val="00FA76A4"/>
    <w:rsid w:val="00FA76E6"/>
    <w:rsid w:val="00FA7A19"/>
    <w:rsid w:val="00FA7C94"/>
    <w:rsid w:val="00FA7CDD"/>
    <w:rsid w:val="00FA7EE3"/>
    <w:rsid w:val="00FA7FDF"/>
    <w:rsid w:val="00FB02BB"/>
    <w:rsid w:val="00FB03BF"/>
    <w:rsid w:val="00FB03CC"/>
    <w:rsid w:val="00FB03D3"/>
    <w:rsid w:val="00FB0726"/>
    <w:rsid w:val="00FB07AF"/>
    <w:rsid w:val="00FB09D5"/>
    <w:rsid w:val="00FB0BCF"/>
    <w:rsid w:val="00FB0D69"/>
    <w:rsid w:val="00FB1136"/>
    <w:rsid w:val="00FB12A9"/>
    <w:rsid w:val="00FB1703"/>
    <w:rsid w:val="00FB1719"/>
    <w:rsid w:val="00FB1721"/>
    <w:rsid w:val="00FB187C"/>
    <w:rsid w:val="00FB18F0"/>
    <w:rsid w:val="00FB19D8"/>
    <w:rsid w:val="00FB1F3D"/>
    <w:rsid w:val="00FB27CF"/>
    <w:rsid w:val="00FB2895"/>
    <w:rsid w:val="00FB2CCD"/>
    <w:rsid w:val="00FB3127"/>
    <w:rsid w:val="00FB3479"/>
    <w:rsid w:val="00FB3764"/>
    <w:rsid w:val="00FB3DCB"/>
    <w:rsid w:val="00FB443C"/>
    <w:rsid w:val="00FB4534"/>
    <w:rsid w:val="00FB47BC"/>
    <w:rsid w:val="00FB499D"/>
    <w:rsid w:val="00FB4BDF"/>
    <w:rsid w:val="00FB4E8B"/>
    <w:rsid w:val="00FB50A6"/>
    <w:rsid w:val="00FB53CB"/>
    <w:rsid w:val="00FB551F"/>
    <w:rsid w:val="00FB5623"/>
    <w:rsid w:val="00FB5935"/>
    <w:rsid w:val="00FB5C91"/>
    <w:rsid w:val="00FB6146"/>
    <w:rsid w:val="00FB61CB"/>
    <w:rsid w:val="00FB63E2"/>
    <w:rsid w:val="00FB66EA"/>
    <w:rsid w:val="00FB67EC"/>
    <w:rsid w:val="00FB6BDC"/>
    <w:rsid w:val="00FB6D4F"/>
    <w:rsid w:val="00FB70BF"/>
    <w:rsid w:val="00FB70D1"/>
    <w:rsid w:val="00FB736C"/>
    <w:rsid w:val="00FB7606"/>
    <w:rsid w:val="00FB77ED"/>
    <w:rsid w:val="00FB788D"/>
    <w:rsid w:val="00FB78F6"/>
    <w:rsid w:val="00FB790E"/>
    <w:rsid w:val="00FB7A8E"/>
    <w:rsid w:val="00FB7B16"/>
    <w:rsid w:val="00FB7BFD"/>
    <w:rsid w:val="00FB7CA6"/>
    <w:rsid w:val="00FB7E31"/>
    <w:rsid w:val="00FC0451"/>
    <w:rsid w:val="00FC04A6"/>
    <w:rsid w:val="00FC05E3"/>
    <w:rsid w:val="00FC08FA"/>
    <w:rsid w:val="00FC0EB5"/>
    <w:rsid w:val="00FC107F"/>
    <w:rsid w:val="00FC153A"/>
    <w:rsid w:val="00FC154F"/>
    <w:rsid w:val="00FC1906"/>
    <w:rsid w:val="00FC1C04"/>
    <w:rsid w:val="00FC2286"/>
    <w:rsid w:val="00FC22F7"/>
    <w:rsid w:val="00FC245F"/>
    <w:rsid w:val="00FC2539"/>
    <w:rsid w:val="00FC27A5"/>
    <w:rsid w:val="00FC27F5"/>
    <w:rsid w:val="00FC294F"/>
    <w:rsid w:val="00FC2A74"/>
    <w:rsid w:val="00FC2B21"/>
    <w:rsid w:val="00FC331C"/>
    <w:rsid w:val="00FC3948"/>
    <w:rsid w:val="00FC3972"/>
    <w:rsid w:val="00FC3BE0"/>
    <w:rsid w:val="00FC4274"/>
    <w:rsid w:val="00FC45F9"/>
    <w:rsid w:val="00FC480B"/>
    <w:rsid w:val="00FC4A7B"/>
    <w:rsid w:val="00FC4D62"/>
    <w:rsid w:val="00FC4F9D"/>
    <w:rsid w:val="00FC5013"/>
    <w:rsid w:val="00FC516A"/>
    <w:rsid w:val="00FC5A1B"/>
    <w:rsid w:val="00FC5D47"/>
    <w:rsid w:val="00FC6183"/>
    <w:rsid w:val="00FC63E7"/>
    <w:rsid w:val="00FC68CB"/>
    <w:rsid w:val="00FC6989"/>
    <w:rsid w:val="00FC6CC7"/>
    <w:rsid w:val="00FC6D87"/>
    <w:rsid w:val="00FC6EF5"/>
    <w:rsid w:val="00FC70FE"/>
    <w:rsid w:val="00FC722D"/>
    <w:rsid w:val="00FC769E"/>
    <w:rsid w:val="00FC77F3"/>
    <w:rsid w:val="00FC7889"/>
    <w:rsid w:val="00FC7E45"/>
    <w:rsid w:val="00FC7FAD"/>
    <w:rsid w:val="00FD0122"/>
    <w:rsid w:val="00FD066F"/>
    <w:rsid w:val="00FD0F56"/>
    <w:rsid w:val="00FD1027"/>
    <w:rsid w:val="00FD10B7"/>
    <w:rsid w:val="00FD13B3"/>
    <w:rsid w:val="00FD152D"/>
    <w:rsid w:val="00FD18CB"/>
    <w:rsid w:val="00FD1BE7"/>
    <w:rsid w:val="00FD2049"/>
    <w:rsid w:val="00FD2210"/>
    <w:rsid w:val="00FD228C"/>
    <w:rsid w:val="00FD241A"/>
    <w:rsid w:val="00FD246C"/>
    <w:rsid w:val="00FD25B2"/>
    <w:rsid w:val="00FD25D7"/>
    <w:rsid w:val="00FD26FB"/>
    <w:rsid w:val="00FD2806"/>
    <w:rsid w:val="00FD2889"/>
    <w:rsid w:val="00FD2901"/>
    <w:rsid w:val="00FD2C13"/>
    <w:rsid w:val="00FD2C7E"/>
    <w:rsid w:val="00FD2EE9"/>
    <w:rsid w:val="00FD2F89"/>
    <w:rsid w:val="00FD3307"/>
    <w:rsid w:val="00FD339D"/>
    <w:rsid w:val="00FD33C9"/>
    <w:rsid w:val="00FD35FD"/>
    <w:rsid w:val="00FD38D9"/>
    <w:rsid w:val="00FD393E"/>
    <w:rsid w:val="00FD3985"/>
    <w:rsid w:val="00FD3D2D"/>
    <w:rsid w:val="00FD40FB"/>
    <w:rsid w:val="00FD420C"/>
    <w:rsid w:val="00FD4864"/>
    <w:rsid w:val="00FD48C3"/>
    <w:rsid w:val="00FD48C7"/>
    <w:rsid w:val="00FD4A04"/>
    <w:rsid w:val="00FD52E9"/>
    <w:rsid w:val="00FD56F1"/>
    <w:rsid w:val="00FD580B"/>
    <w:rsid w:val="00FD59C5"/>
    <w:rsid w:val="00FD5D33"/>
    <w:rsid w:val="00FD63CF"/>
    <w:rsid w:val="00FD657E"/>
    <w:rsid w:val="00FD65C8"/>
    <w:rsid w:val="00FD68BC"/>
    <w:rsid w:val="00FD6997"/>
    <w:rsid w:val="00FD6BA8"/>
    <w:rsid w:val="00FD6CB5"/>
    <w:rsid w:val="00FD6FDC"/>
    <w:rsid w:val="00FD77DB"/>
    <w:rsid w:val="00FD7DAA"/>
    <w:rsid w:val="00FD7EAD"/>
    <w:rsid w:val="00FE0101"/>
    <w:rsid w:val="00FE02C8"/>
    <w:rsid w:val="00FE091C"/>
    <w:rsid w:val="00FE092B"/>
    <w:rsid w:val="00FE0C7E"/>
    <w:rsid w:val="00FE0D3E"/>
    <w:rsid w:val="00FE142F"/>
    <w:rsid w:val="00FE1490"/>
    <w:rsid w:val="00FE1D71"/>
    <w:rsid w:val="00FE2223"/>
    <w:rsid w:val="00FE2540"/>
    <w:rsid w:val="00FE25FF"/>
    <w:rsid w:val="00FE27BE"/>
    <w:rsid w:val="00FE2AC7"/>
    <w:rsid w:val="00FE2B53"/>
    <w:rsid w:val="00FE2CFB"/>
    <w:rsid w:val="00FE30B8"/>
    <w:rsid w:val="00FE35FD"/>
    <w:rsid w:val="00FE36A7"/>
    <w:rsid w:val="00FE391B"/>
    <w:rsid w:val="00FE3AA4"/>
    <w:rsid w:val="00FE3B0E"/>
    <w:rsid w:val="00FE3B85"/>
    <w:rsid w:val="00FE3BD6"/>
    <w:rsid w:val="00FE3D13"/>
    <w:rsid w:val="00FE3D3C"/>
    <w:rsid w:val="00FE4072"/>
    <w:rsid w:val="00FE40CD"/>
    <w:rsid w:val="00FE43AB"/>
    <w:rsid w:val="00FE4639"/>
    <w:rsid w:val="00FE4765"/>
    <w:rsid w:val="00FE48F8"/>
    <w:rsid w:val="00FE4F0F"/>
    <w:rsid w:val="00FE4F2F"/>
    <w:rsid w:val="00FE5058"/>
    <w:rsid w:val="00FE5397"/>
    <w:rsid w:val="00FE5750"/>
    <w:rsid w:val="00FE57A9"/>
    <w:rsid w:val="00FE5859"/>
    <w:rsid w:val="00FE5A91"/>
    <w:rsid w:val="00FE5AA7"/>
    <w:rsid w:val="00FE5D94"/>
    <w:rsid w:val="00FE5D9D"/>
    <w:rsid w:val="00FE6507"/>
    <w:rsid w:val="00FE6750"/>
    <w:rsid w:val="00FE68A2"/>
    <w:rsid w:val="00FE6993"/>
    <w:rsid w:val="00FE6B87"/>
    <w:rsid w:val="00FE6E46"/>
    <w:rsid w:val="00FE6ED8"/>
    <w:rsid w:val="00FE7016"/>
    <w:rsid w:val="00FE7125"/>
    <w:rsid w:val="00FE735F"/>
    <w:rsid w:val="00FE73A1"/>
    <w:rsid w:val="00FE742C"/>
    <w:rsid w:val="00FE79D3"/>
    <w:rsid w:val="00FE7B1B"/>
    <w:rsid w:val="00FE7EB3"/>
    <w:rsid w:val="00FF0062"/>
    <w:rsid w:val="00FF011C"/>
    <w:rsid w:val="00FF04A2"/>
    <w:rsid w:val="00FF07DE"/>
    <w:rsid w:val="00FF08BB"/>
    <w:rsid w:val="00FF08D4"/>
    <w:rsid w:val="00FF0AE5"/>
    <w:rsid w:val="00FF0AF5"/>
    <w:rsid w:val="00FF0FBE"/>
    <w:rsid w:val="00FF14AF"/>
    <w:rsid w:val="00FF17B2"/>
    <w:rsid w:val="00FF1B49"/>
    <w:rsid w:val="00FF1E14"/>
    <w:rsid w:val="00FF1EAC"/>
    <w:rsid w:val="00FF2127"/>
    <w:rsid w:val="00FF2318"/>
    <w:rsid w:val="00FF2808"/>
    <w:rsid w:val="00FF2F03"/>
    <w:rsid w:val="00FF34C6"/>
    <w:rsid w:val="00FF3537"/>
    <w:rsid w:val="00FF36E7"/>
    <w:rsid w:val="00FF3733"/>
    <w:rsid w:val="00FF3B98"/>
    <w:rsid w:val="00FF3E33"/>
    <w:rsid w:val="00FF41D3"/>
    <w:rsid w:val="00FF44A0"/>
    <w:rsid w:val="00FF46C6"/>
    <w:rsid w:val="00FF47D3"/>
    <w:rsid w:val="00FF4C99"/>
    <w:rsid w:val="00FF4F9C"/>
    <w:rsid w:val="00FF4FD5"/>
    <w:rsid w:val="00FF51B4"/>
    <w:rsid w:val="00FF57AA"/>
    <w:rsid w:val="00FF58D3"/>
    <w:rsid w:val="00FF5A1D"/>
    <w:rsid w:val="00FF5B87"/>
    <w:rsid w:val="00FF61AF"/>
    <w:rsid w:val="00FF62BC"/>
    <w:rsid w:val="00FF632E"/>
    <w:rsid w:val="00FF64DC"/>
    <w:rsid w:val="00FF6799"/>
    <w:rsid w:val="00FF6DD7"/>
    <w:rsid w:val="00FF6F12"/>
    <w:rsid w:val="00FF711C"/>
    <w:rsid w:val="00FF77D0"/>
    <w:rsid w:val="00FF7C19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B1DE62"/>
  <w14:defaultImageDpi w14:val="96"/>
  <w15:docId w15:val="{0F5670D0-77B3-4D1C-A3E8-DA31F884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unicode" w:eastAsia="Times New Roman" w:hAnsi="Junicode" w:cs="Times New Roman"/>
        <w:sz w:val="21"/>
        <w:szCs w:val="21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22D26"/>
    <w:pPr>
      <w:tabs>
        <w:tab w:val="left" w:pos="284"/>
      </w:tabs>
      <w:spacing w:before="180" w:after="120" w:line="260" w:lineRule="exact"/>
      <w:contextualSpacing/>
    </w:pPr>
  </w:style>
  <w:style w:type="paragraph" w:styleId="berschrift1">
    <w:name w:val="heading 1"/>
    <w:aliases w:val="AF_Überschrift 1,Überschrift Index"/>
    <w:basedOn w:val="Standard"/>
    <w:next w:val="Standard"/>
    <w:link w:val="berschrift1Zchn"/>
    <w:uiPriority w:val="9"/>
    <w:qFormat/>
    <w:rsid w:val="00C35BE3"/>
    <w:pPr>
      <w:keepNext/>
      <w:spacing w:before="720" w:after="480" w:line="240" w:lineRule="exact"/>
      <w:jc w:val="center"/>
      <w:outlineLvl w:val="0"/>
    </w:pPr>
    <w:rPr>
      <w:rFonts w:ascii="Garamond Premr Pro" w:hAnsi="Garamond Premr Pro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5C12"/>
    <w:pPr>
      <w:keepNext/>
      <w:keepLines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C52A65"/>
    <w:pPr>
      <w:keepNext/>
      <w:tabs>
        <w:tab w:val="left" w:pos="567"/>
        <w:tab w:val="left" w:pos="698"/>
        <w:tab w:val="left" w:pos="851"/>
        <w:tab w:val="center" w:pos="3544"/>
      </w:tabs>
      <w:spacing w:before="800" w:after="227" w:line="276" w:lineRule="auto"/>
      <w:jc w:val="center"/>
      <w:outlineLvl w:val="2"/>
    </w:pPr>
    <w:rPr>
      <w:rFonts w:ascii="Garamond Premr Pro Smbd" w:hAnsi="Garamond Premr Pro Smbd"/>
      <w:bCs/>
      <w:noProof/>
      <w:sz w:val="28"/>
      <w:szCs w:val="28"/>
      <w:lang w:val="en-US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35BE3"/>
    <w:pPr>
      <w:keepNext/>
      <w:spacing w:before="480"/>
      <w:jc w:val="center"/>
      <w:outlineLvl w:val="3"/>
    </w:pPr>
    <w:rPr>
      <w:rFonts w:ascii="Garamond Premr Pro Smbd" w:hAnsi="Garamond Premr Pro Smbd"/>
      <w:bCs/>
      <w:sz w:val="24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35BE3"/>
    <w:pPr>
      <w:tabs>
        <w:tab w:val="clear" w:pos="284"/>
        <w:tab w:val="left" w:pos="709"/>
        <w:tab w:val="left" w:pos="2835"/>
      </w:tabs>
      <w:spacing w:before="480" w:after="240"/>
      <w:ind w:left="2835" w:hanging="2835"/>
      <w:outlineLvl w:val="4"/>
    </w:pPr>
    <w:rPr>
      <w:rFonts w:ascii="Garamond Premr Pro Smbd" w:hAnsi="Garamond Premr Pro Smbd"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AF_Überschrift 1 Zchn,Überschrift Index Zchn"/>
    <w:basedOn w:val="Absatz-Standardschriftart"/>
    <w:link w:val="berschrift1"/>
    <w:uiPriority w:val="9"/>
    <w:rsid w:val="00C35BE3"/>
    <w:rPr>
      <w:rFonts w:ascii="Garamond Premr Pro" w:hAnsi="Garamond Premr Pro"/>
      <w:spacing w:val="3"/>
      <w:kern w:val="32"/>
      <w:sz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15C12"/>
    <w:rPr>
      <w:rFonts w:asciiTheme="majorHAnsi" w:eastAsiaTheme="majorEastAsia" w:hAnsiTheme="majorHAnsi" w:cs="Times New Roman"/>
      <w:color w:val="365F91" w:themeColor="accent1" w:themeShade="BF"/>
      <w:spacing w:val="3"/>
      <w:kern w:val="12"/>
      <w:sz w:val="26"/>
      <w:szCs w:val="26"/>
      <w:lang w:val="de-DE" w:eastAsia="de-DE" w:bidi="he-IL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C52A65"/>
    <w:rPr>
      <w:rFonts w:ascii="Garamond Premr Pro Smbd" w:hAnsi="Garamond Premr Pro Smbd"/>
      <w:noProof/>
      <w:spacing w:val="3"/>
      <w:kern w:val="12"/>
      <w:sz w:val="28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C35BE3"/>
    <w:rPr>
      <w:rFonts w:ascii="Garamond Premr Pro Smbd" w:hAnsi="Garamond Premr Pro Smbd"/>
      <w:spacing w:val="3"/>
      <w:kern w:val="12"/>
      <w:sz w:val="2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C35BE3"/>
    <w:rPr>
      <w:rFonts w:ascii="Garamond Premr Pro Smbd" w:hAnsi="Garamond Premr Pro Smbd"/>
      <w:spacing w:val="3"/>
      <w:kern w:val="12"/>
      <w:sz w:val="20"/>
      <w:lang w:val="de-DE" w:eastAsia="de-DE"/>
    </w:rPr>
  </w:style>
  <w:style w:type="paragraph" w:customStyle="1" w:styleId="SGBBeschriftungAbb">
    <w:name w:val="SGB_Beschriftung_Abb"/>
    <w:basedOn w:val="SGBStandard"/>
    <w:rsid w:val="00722D26"/>
    <w:pPr>
      <w:spacing w:before="0" w:after="200" w:line="216" w:lineRule="exact"/>
    </w:pPr>
    <w:rPr>
      <w:iCs/>
      <w:sz w:val="18"/>
      <w:szCs w:val="18"/>
    </w:rPr>
  </w:style>
  <w:style w:type="paragraph" w:customStyle="1" w:styleId="SGBVerzeichnisAutorenStil01">
    <w:name w:val="SGB_Verzeichnis_Autoren_Stil_01"/>
    <w:basedOn w:val="SGBStandard"/>
    <w:rsid w:val="002E59A5"/>
    <w:pPr>
      <w:contextualSpacing w:val="0"/>
      <w:jc w:val="left"/>
    </w:pPr>
  </w:style>
  <w:style w:type="paragraph" w:customStyle="1" w:styleId="SGBStandard">
    <w:name w:val="SGB_Standard"/>
    <w:basedOn w:val="Standard"/>
    <w:rsid w:val="000F1782"/>
    <w:rPr>
      <w:lang w:val="de-DE"/>
    </w:rPr>
  </w:style>
  <w:style w:type="character" w:styleId="Seitenzahl">
    <w:name w:val="page number"/>
    <w:basedOn w:val="Absatz-Standardschriftart"/>
    <w:uiPriority w:val="99"/>
    <w:rsid w:val="00C35BE3"/>
    <w:rPr>
      <w:rFonts w:ascii="Linux Libertine" w:hAnsi="Linux Libertine"/>
      <w:sz w:val="21"/>
    </w:rPr>
  </w:style>
  <w:style w:type="paragraph" w:styleId="berarbeitung">
    <w:name w:val="Revision"/>
    <w:hidden/>
    <w:uiPriority w:val="99"/>
    <w:semiHidden/>
    <w:rsid w:val="009B39D5"/>
    <w:pPr>
      <w:spacing w:line="240" w:lineRule="auto"/>
      <w:jc w:val="left"/>
    </w:pPr>
  </w:style>
  <w:style w:type="paragraph" w:customStyle="1" w:styleId="SGBTitel">
    <w:name w:val="SGB_Titel"/>
    <w:basedOn w:val="SGBStandard"/>
    <w:next w:val="SGBStandard"/>
    <w:rsid w:val="002E59A5"/>
    <w:pPr>
      <w:keepNext/>
      <w:spacing w:before="0" w:line="340" w:lineRule="exact"/>
      <w:jc w:val="left"/>
      <w:outlineLvl w:val="0"/>
    </w:pPr>
    <w:rPr>
      <w:rFonts w:ascii="Garamond Premr Pro Smbd" w:hAnsi="Garamond Premr Pro Smbd"/>
      <w:sz w:val="28"/>
    </w:rPr>
  </w:style>
  <w:style w:type="paragraph" w:customStyle="1" w:styleId="SGBTitelAutor">
    <w:name w:val="SGB_Titel_Autor"/>
    <w:basedOn w:val="SGBStandard"/>
    <w:next w:val="SGBStandard"/>
    <w:rsid w:val="00246379"/>
    <w:pPr>
      <w:keepNext/>
      <w:spacing w:before="240" w:after="480"/>
      <w:jc w:val="left"/>
      <w:outlineLvl w:val="1"/>
    </w:pPr>
    <w:rPr>
      <w:rFonts w:ascii="Linux Libertine C" w:hAnsi="Linux Libertine C"/>
      <w:smallCaps/>
      <w:sz w:val="24"/>
    </w:rPr>
  </w:style>
  <w:style w:type="paragraph" w:customStyle="1" w:styleId="SGB01">
    <w:name w:val="SGB_Ü_01"/>
    <w:basedOn w:val="SGBStandard"/>
    <w:next w:val="SGBStandard"/>
    <w:rsid w:val="00C80715"/>
    <w:pPr>
      <w:keepNext/>
      <w:spacing w:before="440"/>
      <w:contextualSpacing w:val="0"/>
      <w:jc w:val="left"/>
      <w:outlineLvl w:val="0"/>
    </w:pPr>
    <w:rPr>
      <w:rFonts w:ascii="Garamond Premr Pro Smbd" w:hAnsi="Garamond Premr Pro Smbd"/>
      <w:sz w:val="24"/>
    </w:rPr>
  </w:style>
  <w:style w:type="paragraph" w:customStyle="1" w:styleId="SGB02">
    <w:name w:val="SGB_Ü_02"/>
    <w:basedOn w:val="SGBStandard"/>
    <w:next w:val="SGBStandard"/>
    <w:rsid w:val="00AE3739"/>
    <w:pPr>
      <w:keepNext/>
      <w:spacing w:before="120" w:after="0"/>
      <w:jc w:val="left"/>
      <w:outlineLvl w:val="1"/>
    </w:pPr>
    <w:rPr>
      <w:rFonts w:ascii="Garamond Premr Pro Smbd" w:hAnsi="Garamond Premr Pro Smbd"/>
    </w:rPr>
  </w:style>
  <w:style w:type="paragraph" w:customStyle="1" w:styleId="SGBQuLit">
    <w:name w:val="SGB_Qu_Lit"/>
    <w:basedOn w:val="SGBStandard"/>
    <w:rsid w:val="000F1782"/>
    <w:pPr>
      <w:spacing w:before="0" w:after="0"/>
      <w:ind w:left="284" w:hanging="284"/>
    </w:pPr>
    <w:rPr>
      <w:sz w:val="20"/>
    </w:rPr>
  </w:style>
  <w:style w:type="paragraph" w:customStyle="1" w:styleId="SGBQuLit01">
    <w:name w:val="SGB_Qu_Lit_Ü_01"/>
    <w:basedOn w:val="SGB02"/>
    <w:next w:val="SGBQuLit"/>
    <w:rsid w:val="002B54F3"/>
    <w:pPr>
      <w:spacing w:after="120"/>
      <w:outlineLvl w:val="0"/>
    </w:pPr>
  </w:style>
  <w:style w:type="paragraph" w:customStyle="1" w:styleId="SGBQuLit02">
    <w:name w:val="SGB_Qu_Lit_Ü_02"/>
    <w:basedOn w:val="SGBQuLit01"/>
    <w:rsid w:val="004D4BCF"/>
    <w:pPr>
      <w:spacing w:before="240" w:after="80"/>
      <w:outlineLvl w:val="1"/>
    </w:pPr>
    <w:rPr>
      <w:sz w:val="20"/>
    </w:rPr>
  </w:style>
  <w:style w:type="paragraph" w:customStyle="1" w:styleId="SGBTitelUntertitel">
    <w:name w:val="SGB_Titel_Untertitel"/>
    <w:basedOn w:val="SGBTitel"/>
    <w:next w:val="SGBStandard"/>
    <w:rsid w:val="003A47D0"/>
    <w:pPr>
      <w:spacing w:after="0"/>
      <w:contextualSpacing w:val="0"/>
      <w:outlineLvl w:val="1"/>
    </w:pPr>
    <w:rPr>
      <w:sz w:val="26"/>
      <w:lang w:val="pl-PL"/>
    </w:rPr>
  </w:style>
  <w:style w:type="paragraph" w:customStyle="1" w:styleId="SGBZitatlang">
    <w:name w:val="SGB_Zitat_lang"/>
    <w:basedOn w:val="SGBStandard"/>
    <w:next w:val="SGBStandard"/>
    <w:rsid w:val="00530AB3"/>
    <w:pPr>
      <w:spacing w:before="60" w:after="0" w:line="240" w:lineRule="exact"/>
      <w:ind w:left="284" w:right="284"/>
    </w:pPr>
    <w:rPr>
      <w:i/>
    </w:rPr>
  </w:style>
  <w:style w:type="paragraph" w:customStyle="1" w:styleId="SGBInhaltsverzeichnisText">
    <w:name w:val="SGB_Inhaltsverzeichnis_Text"/>
    <w:basedOn w:val="SGBStandard"/>
    <w:next w:val="SGBStandard"/>
    <w:rsid w:val="00EF1B7E"/>
    <w:pPr>
      <w:tabs>
        <w:tab w:val="right" w:leader="dot" w:pos="7088"/>
      </w:tabs>
      <w:spacing w:before="0" w:after="240"/>
      <w:ind w:right="567"/>
      <w:contextualSpacing w:val="0"/>
      <w:jc w:val="left"/>
    </w:pPr>
  </w:style>
  <w:style w:type="paragraph" w:customStyle="1" w:styleId="SGBOrtskonkordanz">
    <w:name w:val="SGB_Ortskonkordanz"/>
    <w:basedOn w:val="SGBStandard"/>
    <w:rsid w:val="00057D71"/>
    <w:pPr>
      <w:tabs>
        <w:tab w:val="clear" w:pos="284"/>
        <w:tab w:val="left" w:pos="170"/>
        <w:tab w:val="left" w:pos="1588"/>
      </w:tabs>
    </w:pPr>
  </w:style>
  <w:style w:type="paragraph" w:customStyle="1" w:styleId="SGBInhaltsverzeichnisAutor">
    <w:name w:val="SGB_Inhaltsverzeichnis_Autor"/>
    <w:basedOn w:val="SGBInhaltsverzeichnisText"/>
    <w:next w:val="SGBInhaltsverzeichnisText"/>
    <w:rsid w:val="007F2539"/>
    <w:pPr>
      <w:spacing w:before="240" w:after="40"/>
    </w:pPr>
    <w:rPr>
      <w:rFonts w:ascii="Linux Libertine C" w:hAnsi="Linux Libertine C"/>
      <w:smallCaps/>
    </w:rPr>
  </w:style>
  <w:style w:type="paragraph" w:customStyle="1" w:styleId="SGBFunotentext">
    <w:name w:val="SGB_Fußnotentext"/>
    <w:basedOn w:val="SGBStandard"/>
    <w:rsid w:val="000F1782"/>
    <w:pPr>
      <w:tabs>
        <w:tab w:val="clear" w:pos="284"/>
        <w:tab w:val="left" w:pos="340"/>
      </w:tabs>
      <w:spacing w:before="0" w:after="0" w:line="220" w:lineRule="exact"/>
      <w:ind w:left="340" w:hanging="340"/>
    </w:pPr>
    <w:rPr>
      <w:sz w:val="18"/>
      <w:szCs w:val="18"/>
    </w:rPr>
  </w:style>
  <w:style w:type="paragraph" w:customStyle="1" w:styleId="SGBEdition">
    <w:name w:val="SGB_Edition"/>
    <w:basedOn w:val="SGBStandard"/>
    <w:qFormat/>
    <w:rsid w:val="00953D36"/>
    <w:pPr>
      <w:spacing w:before="120"/>
    </w:pPr>
  </w:style>
  <w:style w:type="paragraph" w:customStyle="1" w:styleId="SGBEditionKritAp">
    <w:name w:val="SGB_Edition_KritAp"/>
    <w:basedOn w:val="SGBEdition"/>
    <w:rsid w:val="00597DFA"/>
    <w:pPr>
      <w:spacing w:after="240" w:line="220" w:lineRule="exact"/>
      <w:ind w:left="737"/>
    </w:pPr>
    <w:rPr>
      <w:iCs/>
      <w:sz w:val="18"/>
      <w:lang w:val="en-GB"/>
    </w:rPr>
  </w:style>
  <w:style w:type="paragraph" w:customStyle="1" w:styleId="SGBMitgliederbreich">
    <w:name w:val="SGB_Mitgliederbreich"/>
    <w:basedOn w:val="SGBStandard"/>
    <w:rsid w:val="00723B4F"/>
    <w:pPr>
      <w:spacing w:before="0" w:line="240" w:lineRule="exact"/>
      <w:contextualSpacing w:val="0"/>
    </w:pPr>
    <w:rPr>
      <w:sz w:val="20"/>
    </w:rPr>
  </w:style>
  <w:style w:type="paragraph" w:customStyle="1" w:styleId="SGBEditionSchlagzeile">
    <w:name w:val="SGB_Edition_Schlagzeile"/>
    <w:basedOn w:val="SGB02"/>
    <w:next w:val="SGBEditionRegest"/>
    <w:rsid w:val="00CB0FD5"/>
    <w:pPr>
      <w:tabs>
        <w:tab w:val="clear" w:pos="284"/>
        <w:tab w:val="left" w:pos="567"/>
      </w:tabs>
      <w:spacing w:before="240"/>
      <w:ind w:left="567" w:hanging="567"/>
      <w:outlineLvl w:val="0"/>
    </w:pPr>
  </w:style>
  <w:style w:type="paragraph" w:customStyle="1" w:styleId="SGBEditionRegest">
    <w:name w:val="SGB_Edition_Regest"/>
    <w:basedOn w:val="SGBStandard"/>
    <w:rsid w:val="00953D36"/>
    <w:pPr>
      <w:spacing w:before="60" w:after="0" w:line="240" w:lineRule="exact"/>
    </w:pPr>
    <w:rPr>
      <w:sz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0F4CA1"/>
    <w:rPr>
      <w:rFonts w:cs="Times New Roman"/>
      <w:color w:val="800080" w:themeColor="followedHyperlink"/>
      <w:u w:val="single"/>
    </w:rPr>
  </w:style>
  <w:style w:type="paragraph" w:customStyle="1" w:styleId="SGB03">
    <w:name w:val="SGB_Ü_03"/>
    <w:basedOn w:val="SGBStandard"/>
    <w:next w:val="SGBStandard"/>
    <w:rsid w:val="00EC7338"/>
    <w:pPr>
      <w:spacing w:before="240"/>
    </w:pPr>
    <w:rPr>
      <w:rFonts w:ascii="Garamond Premr Pro Smbd" w:hAnsi="Garamond Premr Pro Smbd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0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OneDrive\A%20Arbeit\Vereine%20etc\Verein%20f&#252;r%20Geschichte%20Schlesiens\Geschichtsbl&#228;tter\Vorlage_SchlesGeB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436D6D022634F96A664CD2DEEA16E" ma:contentTypeVersion="11" ma:contentTypeDescription="Utwórz nowy dokument." ma:contentTypeScope="" ma:versionID="4bb3ad93e1431d588a838310a725c4f6">
  <xsd:schema xmlns:xsd="http://www.w3.org/2001/XMLSchema" xmlns:xs="http://www.w3.org/2001/XMLSchema" xmlns:p="http://schemas.microsoft.com/office/2006/metadata/properties" xmlns:ns3="4eab0803-2cb7-43ad-b070-e87aac09cedc" xmlns:ns4="f9baea76-5c5a-434e-b94f-210d44f8f3ec" targetNamespace="http://schemas.microsoft.com/office/2006/metadata/properties" ma:root="true" ma:fieldsID="1f5ff70ba7088225859dbc1d7286b66f" ns3:_="" ns4:_="">
    <xsd:import namespace="4eab0803-2cb7-43ad-b070-e87aac09cedc"/>
    <xsd:import namespace="f9baea76-5c5a-434e-b94f-210d44f8f3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0803-2cb7-43ad-b070-e87aac09c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aea76-5c5a-434e-b94f-210d44f8f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0FED00-82D8-46C3-BCDC-3918A2435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0803-2cb7-43ad-b070-e87aac09cedc"/>
    <ds:schemaRef ds:uri="f9baea76-5c5a-434e-b94f-210d44f8f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CFDF7-6B18-4734-98A3-B31C4EC5E9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BC14CD-7202-42A8-9D23-8C610B045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03320C-6CA9-437D-BB67-390255DFDC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Vorlage_SchlesGeBl.dotx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Speer</dc:creator>
  <cp:keywords/>
  <dc:description/>
  <cp:lastModifiedBy>Christian Speer</cp:lastModifiedBy>
  <cp:revision>1</cp:revision>
  <cp:lastPrinted>2026-02-09T17:04:00Z</cp:lastPrinted>
  <dcterms:created xsi:type="dcterms:W3CDTF">2026-03-07T16:45:00Z</dcterms:created>
  <dcterms:modified xsi:type="dcterms:W3CDTF">2026-03-07T16:45:00Z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