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76154" w14:textId="77777777" w:rsidR="00E12737" w:rsidRDefault="007F47B4" w:rsidP="007F47B4">
      <w:pPr>
        <w:pStyle w:val="SGBTitel"/>
      </w:pPr>
      <w:r>
        <w:t>Titel</w:t>
      </w:r>
    </w:p>
    <w:p w14:paraId="383DB393" w14:textId="77777777" w:rsidR="007F47B4" w:rsidRDefault="007F47B4" w:rsidP="007F47B4">
      <w:pPr>
        <w:pStyle w:val="SGBTitelUntertitel"/>
      </w:pPr>
      <w:r>
        <w:t>Untertitel</w:t>
      </w:r>
    </w:p>
    <w:p w14:paraId="321EE2FF" w14:textId="77777777" w:rsidR="007F47B4" w:rsidRDefault="007F47B4" w:rsidP="007F47B4">
      <w:pPr>
        <w:pStyle w:val="SGBTitelAutor"/>
      </w:pPr>
      <w:r>
        <w:t>Autor</w:t>
      </w:r>
    </w:p>
    <w:p w14:paraId="65F72D3F" w14:textId="77777777" w:rsidR="007F47B4" w:rsidRDefault="007F47B4" w:rsidP="007F47B4">
      <w:pPr>
        <w:pStyle w:val="SGB01"/>
      </w:pPr>
      <w:r>
        <w:t>Überschrift Ebene 1</w:t>
      </w:r>
    </w:p>
    <w:p w14:paraId="568FB735" w14:textId="77777777" w:rsidR="007F47B4" w:rsidRDefault="007F47B4" w:rsidP="007F47B4">
      <w:pPr>
        <w:pStyle w:val="SGB02"/>
      </w:pPr>
      <w:r>
        <w:t>Überschrift Ebene 2</w:t>
      </w:r>
    </w:p>
    <w:p w14:paraId="6274469E" w14:textId="77777777" w:rsidR="007F47B4" w:rsidRDefault="007F47B4" w:rsidP="007F47B4">
      <w:pPr>
        <w:pStyle w:val="SGBStandard"/>
      </w:pPr>
      <w:r w:rsidRPr="007F47B4">
        <w:t>Text des Beitrages</w:t>
      </w:r>
      <w:r>
        <w:rPr>
          <w:rStyle w:val="Funotenzeichen"/>
        </w:rPr>
        <w:footnoteReference w:id="2"/>
      </w:r>
      <w:r w:rsidRPr="007F47B4">
        <w:t xml:space="preserve"> …</w:t>
      </w:r>
    </w:p>
    <w:p w14:paraId="21C5F77D" w14:textId="77777777" w:rsidR="0072181D" w:rsidRDefault="0072181D" w:rsidP="007F47B4">
      <w:pPr>
        <w:pStyle w:val="SGBStandard"/>
      </w:pPr>
    </w:p>
    <w:p w14:paraId="42B432F4" w14:textId="77777777" w:rsidR="0072181D" w:rsidRDefault="0072181D" w:rsidP="007F47B4">
      <w:pPr>
        <w:pStyle w:val="SGBStandard"/>
      </w:pPr>
    </w:p>
    <w:p w14:paraId="16138B7E" w14:textId="77777777" w:rsidR="0072181D" w:rsidRDefault="0072181D" w:rsidP="007F47B4">
      <w:pPr>
        <w:pStyle w:val="SGBStandard"/>
      </w:pPr>
    </w:p>
    <w:p w14:paraId="06DB13E1" w14:textId="77777777" w:rsidR="0072181D" w:rsidRDefault="0072181D" w:rsidP="007F47B4">
      <w:pPr>
        <w:pStyle w:val="SGBStandard"/>
      </w:pPr>
    </w:p>
    <w:p w14:paraId="1D964D92" w14:textId="668B84A0" w:rsidR="0072181D" w:rsidRDefault="0072181D" w:rsidP="007F47B4">
      <w:pPr>
        <w:pStyle w:val="SGBStandard"/>
      </w:pPr>
      <w:r>
        <w:t xml:space="preserve">Hinweis: </w:t>
      </w:r>
      <w:r w:rsidR="009E7482">
        <w:t xml:space="preserve">Wenn Sie sich die »Formatvorlagen« anzeigen </w:t>
      </w:r>
      <w:proofErr w:type="gramStart"/>
      <w:r w:rsidR="009E7482">
        <w:t>lassen</w:t>
      </w:r>
      <w:proofErr w:type="gramEnd"/>
      <w:r w:rsidR="009E7482">
        <w:t xml:space="preserve"> beginnen die </w:t>
      </w:r>
      <w:r>
        <w:t>Name</w:t>
      </w:r>
      <w:r w:rsidR="009E7482">
        <w:t>n</w:t>
      </w:r>
      <w:r>
        <w:t xml:space="preserve"> der entsprechenden Formatvorlage</w:t>
      </w:r>
      <w:r w:rsidR="009E7482">
        <w:t>n</w:t>
      </w:r>
      <w:r>
        <w:t xml:space="preserve"> beginnt immer mit </w:t>
      </w:r>
      <w:r w:rsidR="009E7482">
        <w:t>»</w:t>
      </w:r>
      <w:r>
        <w:t>SGB_</w:t>
      </w:r>
      <w:r w:rsidR="009E7482">
        <w:t xml:space="preserve"> «</w:t>
      </w:r>
    </w:p>
    <w:p w14:paraId="116BD3BB" w14:textId="70A66C18" w:rsidR="009E7482" w:rsidRDefault="009E7482" w:rsidP="007F47B4">
      <w:pPr>
        <w:pStyle w:val="SGBStandard"/>
      </w:pPr>
    </w:p>
    <w:p w14:paraId="3B8DD9A4" w14:textId="0C8B1505" w:rsidR="009E7482" w:rsidRPr="009E7482" w:rsidRDefault="009E7482" w:rsidP="007F47B4">
      <w:pPr>
        <w:pStyle w:val="SGBStandard"/>
      </w:pPr>
      <w:r>
        <w:t>Beispiel für Anführungszechen für Zitate, die kursiv zu setzen sind: »</w:t>
      </w:r>
      <w:r>
        <w:rPr>
          <w:i/>
        </w:rPr>
        <w:t xml:space="preserve">Das ist </w:t>
      </w:r>
      <w:proofErr w:type="gramStart"/>
      <w:r>
        <w:rPr>
          <w:i/>
        </w:rPr>
        <w:t>eine Zitat</w:t>
      </w:r>
      <w:proofErr w:type="gramEnd"/>
      <w:r>
        <w:rPr>
          <w:i/>
        </w:rPr>
        <w:t xml:space="preserve"> […].</w:t>
      </w:r>
      <w:r>
        <w:t xml:space="preserve">« (nur das Zitat, nicht die Anführungszeichen sind </w:t>
      </w:r>
      <w:r>
        <w:rPr>
          <w:i/>
        </w:rPr>
        <w:t xml:space="preserve">kursiv </w:t>
      </w:r>
      <w:r>
        <w:t>zu setzen).</w:t>
      </w:r>
    </w:p>
    <w:p w14:paraId="029F3182" w14:textId="303B0B24" w:rsidR="009E7482" w:rsidRDefault="009E7482" w:rsidP="007F47B4">
      <w:pPr>
        <w:pStyle w:val="SGBStandard"/>
      </w:pPr>
    </w:p>
    <w:p w14:paraId="64271F6C" w14:textId="78D6E0AA" w:rsidR="009E7482" w:rsidRPr="009E7482" w:rsidRDefault="009E7482" w:rsidP="007F47B4">
      <w:pPr>
        <w:pStyle w:val="SGBStandard"/>
      </w:pPr>
      <w:r>
        <w:t>Beispiel für Anführungszeichen für Titel wie ›Schlesische Zeitung‹ oder sogenannte ›uneigentliche Rede‹.</w:t>
      </w:r>
    </w:p>
    <w:p w14:paraId="2A2AA1AC" w14:textId="77777777" w:rsidR="007F47B4" w:rsidRDefault="007F47B4" w:rsidP="007F47B4">
      <w:pPr>
        <w:pStyle w:val="SGBStandard"/>
      </w:pPr>
    </w:p>
    <w:p w14:paraId="40890FD6" w14:textId="77777777" w:rsidR="007F47B4" w:rsidRDefault="007F47B4" w:rsidP="007F47B4">
      <w:pPr>
        <w:pStyle w:val="SGBStandard"/>
      </w:pPr>
    </w:p>
    <w:p w14:paraId="6531621A" w14:textId="77777777" w:rsidR="007F47B4" w:rsidRDefault="007F47B4" w:rsidP="007F47B4">
      <w:pPr>
        <w:pStyle w:val="SGBStandard"/>
      </w:pPr>
    </w:p>
    <w:p w14:paraId="328D65B9" w14:textId="77777777" w:rsidR="007F47B4" w:rsidRDefault="007F47B4" w:rsidP="007F47B4">
      <w:pPr>
        <w:pStyle w:val="SGBStandard"/>
      </w:pPr>
    </w:p>
    <w:p w14:paraId="758441B8" w14:textId="77777777" w:rsidR="007F47B4" w:rsidRDefault="007F47B4" w:rsidP="007F47B4">
      <w:pPr>
        <w:pStyle w:val="SGBQuLit01"/>
      </w:pPr>
      <w:r>
        <w:t>Quellen- und Literaturverzeichnis</w:t>
      </w:r>
    </w:p>
    <w:p w14:paraId="6DDA360A" w14:textId="170BCC56" w:rsidR="007F47B4" w:rsidRDefault="007F47B4" w:rsidP="007F47B4">
      <w:pPr>
        <w:pStyle w:val="SGBQuLit"/>
      </w:pPr>
      <w:r>
        <w:t xml:space="preserve">Mustermann (2020): </w:t>
      </w:r>
      <w:r w:rsidR="003B3DCF" w:rsidRPr="003B3DCF">
        <w:rPr>
          <w:smallCaps/>
        </w:rPr>
        <w:t>Mustermann</w:t>
      </w:r>
      <w:r w:rsidR="003B3DCF">
        <w:t xml:space="preserve">, </w:t>
      </w:r>
      <w:r w:rsidR="003B3DCF" w:rsidRPr="003B3DCF">
        <w:rPr>
          <w:smallCaps/>
        </w:rPr>
        <w:t>Max</w:t>
      </w:r>
      <w:r w:rsidR="003B3DCF">
        <w:t xml:space="preserve">, </w:t>
      </w:r>
      <w:r>
        <w:t>…</w:t>
      </w:r>
    </w:p>
    <w:p w14:paraId="675803C2" w14:textId="77777777" w:rsidR="007F47B4" w:rsidRDefault="00714993" w:rsidP="007F47B4">
      <w:pPr>
        <w:pStyle w:val="SGBStandard"/>
      </w:pPr>
      <w:r>
        <w:t>#</w:t>
      </w:r>
    </w:p>
    <w:p w14:paraId="3695197F" w14:textId="77777777" w:rsidR="007F47B4" w:rsidRDefault="007F47B4" w:rsidP="007F47B4">
      <w:pPr>
        <w:pStyle w:val="SGBQuLit02"/>
      </w:pPr>
      <w:r>
        <w:t>Archivalien</w:t>
      </w:r>
    </w:p>
    <w:p w14:paraId="10FFE5D2" w14:textId="77777777" w:rsidR="007F47B4" w:rsidRDefault="00714993" w:rsidP="007F47B4">
      <w:pPr>
        <w:pStyle w:val="SGBStandard"/>
      </w:pPr>
      <w:r>
        <w:t>#</w:t>
      </w:r>
    </w:p>
    <w:p w14:paraId="4420641C" w14:textId="77777777" w:rsidR="00714993" w:rsidRPr="00714993" w:rsidRDefault="00714993" w:rsidP="00714993">
      <w:pPr>
        <w:pStyle w:val="SGB01"/>
      </w:pPr>
      <w:r w:rsidRPr="00714993">
        <w:lastRenderedPageBreak/>
        <w:t>Konkordanz der Ortsnamen</w:t>
      </w:r>
    </w:p>
    <w:p w14:paraId="29AD5034" w14:textId="77777777" w:rsidR="00714993" w:rsidRPr="00714993" w:rsidRDefault="00714993" w:rsidP="00714993">
      <w:pPr>
        <w:pStyle w:val="SGBOrtskonkordanz"/>
      </w:pPr>
      <w:r w:rsidRPr="00714993">
        <w:t>Breslau</w:t>
      </w:r>
      <w:r w:rsidRPr="00714993">
        <w:tab/>
        <w:t>Wrocław</w:t>
      </w:r>
    </w:p>
    <w:p w14:paraId="78EAA00C" w14:textId="77777777" w:rsidR="00714993" w:rsidRPr="00714993" w:rsidRDefault="00714993" w:rsidP="00714993">
      <w:pPr>
        <w:pStyle w:val="SGBOrtskonkordanz"/>
      </w:pPr>
      <w:r w:rsidRPr="00714993">
        <w:t>#</w:t>
      </w:r>
      <w:r w:rsidRPr="00714993">
        <w:tab/>
        <w:t>#</w:t>
      </w:r>
    </w:p>
    <w:p w14:paraId="5C0ADF4C" w14:textId="77777777" w:rsidR="00714993" w:rsidRPr="00271F17" w:rsidRDefault="00714993" w:rsidP="007F47B4">
      <w:pPr>
        <w:pStyle w:val="SGBStandard"/>
      </w:pPr>
    </w:p>
    <w:sectPr w:rsidR="00714993" w:rsidRPr="00271F17" w:rsidSect="00454F5C">
      <w:headerReference w:type="first" r:id="rId11"/>
      <w:footnotePr>
        <w:numRestart w:val="eachSect"/>
      </w:footnotePr>
      <w:pgSz w:w="11907" w:h="16840" w:code="9"/>
      <w:pgMar w:top="2835" w:right="2608" w:bottom="3515" w:left="2211" w:header="1985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53795" w14:textId="77777777" w:rsidR="00364ADE" w:rsidRDefault="00364ADE" w:rsidP="00D153EE">
      <w:pPr>
        <w:spacing w:line="240" w:lineRule="auto"/>
      </w:pPr>
      <w:r>
        <w:separator/>
      </w:r>
    </w:p>
  </w:endnote>
  <w:endnote w:type="continuationSeparator" w:id="0">
    <w:p w14:paraId="4D6F9B9E" w14:textId="77777777" w:rsidR="00364ADE" w:rsidRDefault="00364ADE" w:rsidP="00D153EE">
      <w:pPr>
        <w:spacing w:line="240" w:lineRule="auto"/>
      </w:pPr>
      <w:r>
        <w:continuationSeparator/>
      </w:r>
    </w:p>
  </w:endnote>
  <w:endnote w:type="continuationNotice" w:id="1">
    <w:p w14:paraId="3BB98538" w14:textId="77777777" w:rsidR="00364ADE" w:rsidRDefault="00364ADE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33F89782-E9B0-4577-BE1E-4B90F0588266}"/>
  </w:font>
  <w:font w:name="Junicode">
    <w:panose1 w:val="00000500000000000000"/>
    <w:charset w:val="00"/>
    <w:family w:val="roman"/>
    <w:pitch w:val="variable"/>
    <w:sig w:usb0="E40000FF" w:usb1="5200E4FF" w:usb2="00408004" w:usb3="00000000" w:csb0="8000009B" w:csb1="00000000"/>
    <w:embedRegular r:id="rId2" w:fontKey="{D88B4CD4-49B9-4E34-AB0E-60622232A2BA}"/>
    <w:embedItalic r:id="rId3" w:fontKey="{3294C5D4-CBE0-404E-BFF1-73E6FA949A40}"/>
  </w:font>
  <w:font w:name="Garamond Premr Pro">
    <w:panose1 w:val="02020402060506020403"/>
    <w:charset w:val="00"/>
    <w:family w:val="roman"/>
    <w:notTrueType/>
    <w:pitch w:val="variable"/>
    <w:sig w:usb0="E00002BF" w:usb1="5000E07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1A52D3CC-F2F0-4B49-9E0D-189DB685FB51}"/>
  </w:font>
  <w:font w:name="Garamond Premr Pro Smbd">
    <w:panose1 w:val="02020602060506020403"/>
    <w:charset w:val="00"/>
    <w:family w:val="roman"/>
    <w:notTrueType/>
    <w:pitch w:val="variable"/>
    <w:sig w:usb0="E00002BF" w:usb1="5000E07B" w:usb2="00000000" w:usb3="00000000" w:csb0="0000019F" w:csb1="00000000"/>
  </w:font>
  <w:font w:name="Linux Libertine">
    <w:panose1 w:val="02000503000000000000"/>
    <w:charset w:val="00"/>
    <w:family w:val="auto"/>
    <w:pitch w:val="variable"/>
    <w:sig w:usb0="E0000AFF" w:usb1="5200E5FB" w:usb2="02000020" w:usb3="00000000" w:csb0="000001BF" w:csb1="00000000"/>
    <w:embedRegular r:id="rId5" w:fontKey="{5B59453A-036F-4F4F-AA0C-B935C98969A0}"/>
  </w:font>
  <w:font w:name="Linux Libertine C">
    <w:panose1 w:val="02000503000000000000"/>
    <w:charset w:val="00"/>
    <w:family w:val="auto"/>
    <w:pitch w:val="variable"/>
    <w:sig w:usb0="E00002FF" w:usb1="1000E47B" w:usb2="00000020" w:usb3="00000000" w:csb0="0000009F" w:csb1="00000000"/>
    <w:embedRegular r:id="rId6" w:fontKey="{8C2DE647-3414-46F0-87F3-942461EF6A1D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7" w:fontKey="{04D15624-7296-45BC-83B4-CB8182FB428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5BED74" w14:textId="77777777" w:rsidR="00364ADE" w:rsidRDefault="00364ADE" w:rsidP="00D153EE">
      <w:pPr>
        <w:spacing w:line="240" w:lineRule="auto"/>
      </w:pPr>
      <w:r>
        <w:separator/>
      </w:r>
    </w:p>
  </w:footnote>
  <w:footnote w:type="continuationSeparator" w:id="0">
    <w:p w14:paraId="390FB096" w14:textId="77777777" w:rsidR="00364ADE" w:rsidRDefault="00364ADE" w:rsidP="00D153EE">
      <w:pPr>
        <w:spacing w:line="240" w:lineRule="auto"/>
      </w:pPr>
      <w:r>
        <w:continuationSeparator/>
      </w:r>
    </w:p>
  </w:footnote>
  <w:footnote w:type="continuationNotice" w:id="1">
    <w:p w14:paraId="64E8023C" w14:textId="77777777" w:rsidR="00364ADE" w:rsidRDefault="00364ADE">
      <w:pPr>
        <w:spacing w:before="0" w:line="240" w:lineRule="auto"/>
      </w:pPr>
    </w:p>
  </w:footnote>
  <w:footnote w:id="2">
    <w:p w14:paraId="000DCEAA" w14:textId="092A7874" w:rsidR="007F47B4" w:rsidRDefault="007F47B4" w:rsidP="007F47B4">
      <w:pPr>
        <w:pStyle w:val="SGBFunotentext"/>
      </w:pPr>
      <w:r>
        <w:rPr>
          <w:rStyle w:val="Funotenzeichen"/>
        </w:rPr>
        <w:footnoteRef/>
      </w:r>
      <w:r>
        <w:tab/>
      </w:r>
      <w:r w:rsidR="003B3DCF" w:rsidRPr="003B3DCF">
        <w:rPr>
          <w:smallCaps/>
        </w:rPr>
        <w:t>Mustermann</w:t>
      </w:r>
      <w:r w:rsidR="003B3DCF">
        <w:t xml:space="preserve"> (2021), S. 1</w:t>
      </w:r>
      <w:r w:rsidR="003B3DCF" w:rsidRPr="003B3DCF">
        <w:rPr>
          <w:w w:val="25"/>
        </w:rPr>
        <w:t> </w:t>
      </w:r>
      <w:r w:rsidR="003B3DCF">
        <w:t xml:space="preserve">f. … </w:t>
      </w:r>
      <w:r>
        <w:t>Fußnotentext …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D7F7B" w14:textId="77777777" w:rsidR="00D64882" w:rsidRDefault="00D64882" w:rsidP="00D110D5">
    <w:pPr>
      <w:tabs>
        <w:tab w:val="clear" w:pos="284"/>
        <w:tab w:val="right" w:pos="7088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3F2989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93279C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016186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59AA5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B40AE3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183B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04AC5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8A6EA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C6099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4EA08FA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FC7B41"/>
    <w:multiLevelType w:val="hybridMultilevel"/>
    <w:tmpl w:val="A3EC4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CAD0593"/>
    <w:multiLevelType w:val="hybridMultilevel"/>
    <w:tmpl w:val="3136298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0FF3E73"/>
    <w:multiLevelType w:val="hybridMultilevel"/>
    <w:tmpl w:val="751E76D4"/>
    <w:lvl w:ilvl="0" w:tplc="7AF0C23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20217FF"/>
    <w:multiLevelType w:val="hybridMultilevel"/>
    <w:tmpl w:val="B9A6A0EA"/>
    <w:lvl w:ilvl="0" w:tplc="A84CFC9E">
      <w:start w:val="3417"/>
      <w:numFmt w:val="decimal"/>
      <w:suff w:val="space"/>
      <w:lvlText w:val="(%1)"/>
      <w:lvlJc w:val="left"/>
      <w:pPr>
        <w:ind w:left="1211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D1039BC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B704AAD"/>
    <w:multiLevelType w:val="hybridMultilevel"/>
    <w:tmpl w:val="A1526F6A"/>
    <w:lvl w:ilvl="0" w:tplc="9800D77E">
      <w:start w:val="1769"/>
      <w:numFmt w:val="decimal"/>
      <w:lvlText w:val="(%1)"/>
      <w:lvlJc w:val="left"/>
      <w:pPr>
        <w:tabs>
          <w:tab w:val="num" w:pos="1134"/>
        </w:tabs>
        <w:ind w:left="1134" w:hanging="1247"/>
      </w:pPr>
      <w:rPr>
        <w:rFonts w:hint="default"/>
        <w:b w:val="0"/>
        <w:color w:val="auto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3655EF"/>
    <w:multiLevelType w:val="hybridMultilevel"/>
    <w:tmpl w:val="18F86A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5A5A9BF2">
      <w:start w:val="1"/>
      <w:numFmt w:val="lowerLetter"/>
      <w:lvlText w:val="%2-"/>
      <w:lvlJc w:val="left"/>
      <w:pPr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D025E9D"/>
    <w:multiLevelType w:val="hybridMultilevel"/>
    <w:tmpl w:val="F4E496DC"/>
    <w:lvl w:ilvl="0" w:tplc="05DE5D0C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43C14A1"/>
    <w:multiLevelType w:val="hybridMultilevel"/>
    <w:tmpl w:val="17CC3B9E"/>
    <w:lvl w:ilvl="0" w:tplc="A2D8DB94">
      <w:start w:val="1"/>
      <w:numFmt w:val="none"/>
      <w:lvlText w:val="(1975)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4D3437A"/>
    <w:multiLevelType w:val="hybridMultilevel"/>
    <w:tmpl w:val="B642B350"/>
    <w:lvl w:ilvl="0" w:tplc="BADC330A">
      <w:start w:val="1769"/>
      <w:numFmt w:val="decimal"/>
      <w:suff w:val="space"/>
      <w:lvlText w:val="(%1)"/>
      <w:lvlJc w:val="left"/>
      <w:pPr>
        <w:ind w:left="1247" w:hanging="113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1D1039BC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5A36E64"/>
    <w:multiLevelType w:val="hybridMultilevel"/>
    <w:tmpl w:val="AEE8A8CE"/>
    <w:lvl w:ilvl="0" w:tplc="9EE68A42">
      <w:start w:val="6285"/>
      <w:numFmt w:val="decimal"/>
      <w:lvlText w:val="(%1)"/>
      <w:lvlJc w:val="left"/>
      <w:pPr>
        <w:tabs>
          <w:tab w:val="num" w:pos="737"/>
        </w:tabs>
        <w:ind w:left="0" w:firstLine="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487D03"/>
    <w:multiLevelType w:val="hybridMultilevel"/>
    <w:tmpl w:val="9EBC2552"/>
    <w:lvl w:ilvl="0" w:tplc="4566B8A2">
      <w:start w:val="1"/>
      <w:numFmt w:val="decimal"/>
      <w:lvlText w:val="%1)"/>
      <w:lvlJc w:val="left"/>
      <w:pPr>
        <w:ind w:left="454" w:hanging="454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B512C3"/>
    <w:multiLevelType w:val="hybridMultilevel"/>
    <w:tmpl w:val="EE46B7C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0A7489"/>
    <w:multiLevelType w:val="hybridMultilevel"/>
    <w:tmpl w:val="D69A56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9F2D70"/>
    <w:multiLevelType w:val="hybridMultilevel"/>
    <w:tmpl w:val="D5084640"/>
    <w:lvl w:ilvl="0" w:tplc="06C4C8D2">
      <w:start w:val="1"/>
      <w:numFmt w:val="decimal"/>
      <w:lvlText w:val="(%1)"/>
      <w:lvlJc w:val="left"/>
      <w:pPr>
        <w:ind w:left="2912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6"/>
  </w:num>
  <w:num w:numId="3">
    <w:abstractNumId w:val="17"/>
  </w:num>
  <w:num w:numId="4">
    <w:abstractNumId w:val="15"/>
  </w:num>
  <w:num w:numId="5">
    <w:abstractNumId w:val="18"/>
  </w:num>
  <w:num w:numId="6">
    <w:abstractNumId w:val="23"/>
  </w:num>
  <w:num w:numId="7">
    <w:abstractNumId w:val="13"/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  <w:num w:numId="20">
    <w:abstractNumId w:val="20"/>
  </w:num>
  <w:num w:numId="21">
    <w:abstractNumId w:val="14"/>
  </w:num>
  <w:num w:numId="22">
    <w:abstractNumId w:val="14"/>
  </w:num>
  <w:num w:numId="23">
    <w:abstractNumId w:val="19"/>
  </w:num>
  <w:num w:numId="24">
    <w:abstractNumId w:val="12"/>
  </w:num>
  <w:num w:numId="25">
    <w:abstractNumId w:val="21"/>
  </w:num>
  <w:num w:numId="26">
    <w:abstractNumId w:val="22"/>
  </w:num>
  <w:num w:numId="27">
    <w:abstractNumId w:val="19"/>
  </w:num>
  <w:num w:numId="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embedTrueTypeFonts/>
  <w:mirrorMargin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37"/>
  <w:autoHyphenation/>
  <w:consecutiveHyphenLimit w:val="3"/>
  <w:hyphenationZone w:val="425"/>
  <w:evenAndOddHeaders/>
  <w:characterSpacingControl w:val="doNotCompress"/>
  <w:hdrShapeDefaults>
    <o:shapedefaults v:ext="edit" spidmax="2049"/>
  </w:hdrShapeDefaults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7482"/>
    <w:rsid w:val="0000021F"/>
    <w:rsid w:val="0000094B"/>
    <w:rsid w:val="00000AD8"/>
    <w:rsid w:val="00000EBB"/>
    <w:rsid w:val="00000F68"/>
    <w:rsid w:val="000011FF"/>
    <w:rsid w:val="00001329"/>
    <w:rsid w:val="00001D20"/>
    <w:rsid w:val="00002262"/>
    <w:rsid w:val="00002805"/>
    <w:rsid w:val="00002B93"/>
    <w:rsid w:val="00002F35"/>
    <w:rsid w:val="0000388F"/>
    <w:rsid w:val="00004CFD"/>
    <w:rsid w:val="00004E42"/>
    <w:rsid w:val="00005052"/>
    <w:rsid w:val="000058E9"/>
    <w:rsid w:val="0000645C"/>
    <w:rsid w:val="000064F0"/>
    <w:rsid w:val="000069EF"/>
    <w:rsid w:val="00007382"/>
    <w:rsid w:val="000075E7"/>
    <w:rsid w:val="000077A3"/>
    <w:rsid w:val="000077ED"/>
    <w:rsid w:val="00007B92"/>
    <w:rsid w:val="00010B93"/>
    <w:rsid w:val="00010E1F"/>
    <w:rsid w:val="00011483"/>
    <w:rsid w:val="00011570"/>
    <w:rsid w:val="0001254C"/>
    <w:rsid w:val="00012A71"/>
    <w:rsid w:val="00012C55"/>
    <w:rsid w:val="00012F83"/>
    <w:rsid w:val="000136A0"/>
    <w:rsid w:val="00014B9B"/>
    <w:rsid w:val="00014CA3"/>
    <w:rsid w:val="00014CD7"/>
    <w:rsid w:val="00014F54"/>
    <w:rsid w:val="00015064"/>
    <w:rsid w:val="000150BD"/>
    <w:rsid w:val="00015178"/>
    <w:rsid w:val="0001687F"/>
    <w:rsid w:val="00016B38"/>
    <w:rsid w:val="00016BC5"/>
    <w:rsid w:val="0001794E"/>
    <w:rsid w:val="000209FF"/>
    <w:rsid w:val="00020C07"/>
    <w:rsid w:val="00021726"/>
    <w:rsid w:val="00021803"/>
    <w:rsid w:val="0002249D"/>
    <w:rsid w:val="00022524"/>
    <w:rsid w:val="00023647"/>
    <w:rsid w:val="00023DC9"/>
    <w:rsid w:val="00023EE9"/>
    <w:rsid w:val="000246FA"/>
    <w:rsid w:val="0002492B"/>
    <w:rsid w:val="00024F19"/>
    <w:rsid w:val="000253F9"/>
    <w:rsid w:val="00025A7C"/>
    <w:rsid w:val="00025AED"/>
    <w:rsid w:val="00026A54"/>
    <w:rsid w:val="00026AA5"/>
    <w:rsid w:val="000278EF"/>
    <w:rsid w:val="000300B0"/>
    <w:rsid w:val="00030CB1"/>
    <w:rsid w:val="000310D2"/>
    <w:rsid w:val="000315E8"/>
    <w:rsid w:val="00031C9D"/>
    <w:rsid w:val="00032382"/>
    <w:rsid w:val="000327A2"/>
    <w:rsid w:val="00032D1F"/>
    <w:rsid w:val="00032FCC"/>
    <w:rsid w:val="00033211"/>
    <w:rsid w:val="00033CAD"/>
    <w:rsid w:val="00034A70"/>
    <w:rsid w:val="00034C45"/>
    <w:rsid w:val="00035B82"/>
    <w:rsid w:val="00035BDE"/>
    <w:rsid w:val="0003619C"/>
    <w:rsid w:val="00036FA4"/>
    <w:rsid w:val="00037423"/>
    <w:rsid w:val="000375BE"/>
    <w:rsid w:val="00037BA8"/>
    <w:rsid w:val="00037CBF"/>
    <w:rsid w:val="00037DF1"/>
    <w:rsid w:val="000406D1"/>
    <w:rsid w:val="00041EDA"/>
    <w:rsid w:val="00042A5F"/>
    <w:rsid w:val="00042CB7"/>
    <w:rsid w:val="00043274"/>
    <w:rsid w:val="000439A9"/>
    <w:rsid w:val="00043B3C"/>
    <w:rsid w:val="00044F13"/>
    <w:rsid w:val="00045036"/>
    <w:rsid w:val="00045047"/>
    <w:rsid w:val="00045206"/>
    <w:rsid w:val="00045C3F"/>
    <w:rsid w:val="00045CEA"/>
    <w:rsid w:val="0004616C"/>
    <w:rsid w:val="000463D4"/>
    <w:rsid w:val="00046E98"/>
    <w:rsid w:val="00050419"/>
    <w:rsid w:val="000505DE"/>
    <w:rsid w:val="00050F0C"/>
    <w:rsid w:val="00050FAB"/>
    <w:rsid w:val="00052B62"/>
    <w:rsid w:val="00052F5C"/>
    <w:rsid w:val="00053554"/>
    <w:rsid w:val="00053666"/>
    <w:rsid w:val="00053CDA"/>
    <w:rsid w:val="00054A67"/>
    <w:rsid w:val="00054C42"/>
    <w:rsid w:val="00055CC9"/>
    <w:rsid w:val="00055CCD"/>
    <w:rsid w:val="00056021"/>
    <w:rsid w:val="000563A0"/>
    <w:rsid w:val="0005728B"/>
    <w:rsid w:val="00057668"/>
    <w:rsid w:val="00060056"/>
    <w:rsid w:val="00060AE3"/>
    <w:rsid w:val="00060B9F"/>
    <w:rsid w:val="00061AD6"/>
    <w:rsid w:val="00061B3A"/>
    <w:rsid w:val="000628AD"/>
    <w:rsid w:val="00062D8E"/>
    <w:rsid w:val="00063D68"/>
    <w:rsid w:val="00063F20"/>
    <w:rsid w:val="00064620"/>
    <w:rsid w:val="0006463D"/>
    <w:rsid w:val="000646D4"/>
    <w:rsid w:val="00064770"/>
    <w:rsid w:val="00064F55"/>
    <w:rsid w:val="00064F7E"/>
    <w:rsid w:val="0006593E"/>
    <w:rsid w:val="0006649A"/>
    <w:rsid w:val="0006776E"/>
    <w:rsid w:val="00067A06"/>
    <w:rsid w:val="00067FF1"/>
    <w:rsid w:val="0007045F"/>
    <w:rsid w:val="00072CE6"/>
    <w:rsid w:val="00073E34"/>
    <w:rsid w:val="000746C5"/>
    <w:rsid w:val="00074964"/>
    <w:rsid w:val="00074D2F"/>
    <w:rsid w:val="00074E70"/>
    <w:rsid w:val="0007535C"/>
    <w:rsid w:val="00075457"/>
    <w:rsid w:val="0007595C"/>
    <w:rsid w:val="000764FD"/>
    <w:rsid w:val="000769E2"/>
    <w:rsid w:val="00076AAE"/>
    <w:rsid w:val="00077626"/>
    <w:rsid w:val="00077800"/>
    <w:rsid w:val="00077D68"/>
    <w:rsid w:val="000812B3"/>
    <w:rsid w:val="00082C13"/>
    <w:rsid w:val="00082CEE"/>
    <w:rsid w:val="00082FB0"/>
    <w:rsid w:val="00083647"/>
    <w:rsid w:val="0008394D"/>
    <w:rsid w:val="00083D32"/>
    <w:rsid w:val="00084163"/>
    <w:rsid w:val="00084350"/>
    <w:rsid w:val="00084888"/>
    <w:rsid w:val="00084B61"/>
    <w:rsid w:val="00084C10"/>
    <w:rsid w:val="00085186"/>
    <w:rsid w:val="0008537E"/>
    <w:rsid w:val="0008589C"/>
    <w:rsid w:val="000859F1"/>
    <w:rsid w:val="00086588"/>
    <w:rsid w:val="00086A45"/>
    <w:rsid w:val="00086E71"/>
    <w:rsid w:val="00087481"/>
    <w:rsid w:val="0009080D"/>
    <w:rsid w:val="00090DE0"/>
    <w:rsid w:val="00092DEC"/>
    <w:rsid w:val="00093CE8"/>
    <w:rsid w:val="00093F7B"/>
    <w:rsid w:val="0009434F"/>
    <w:rsid w:val="000944E6"/>
    <w:rsid w:val="00094B90"/>
    <w:rsid w:val="0009515C"/>
    <w:rsid w:val="00095853"/>
    <w:rsid w:val="00095880"/>
    <w:rsid w:val="000959D7"/>
    <w:rsid w:val="00095FD3"/>
    <w:rsid w:val="000966EC"/>
    <w:rsid w:val="000A046B"/>
    <w:rsid w:val="000A096B"/>
    <w:rsid w:val="000A0B02"/>
    <w:rsid w:val="000A0C43"/>
    <w:rsid w:val="000A1EF1"/>
    <w:rsid w:val="000A21F9"/>
    <w:rsid w:val="000A2980"/>
    <w:rsid w:val="000A29D5"/>
    <w:rsid w:val="000A2C3D"/>
    <w:rsid w:val="000A33EA"/>
    <w:rsid w:val="000A3A75"/>
    <w:rsid w:val="000A409C"/>
    <w:rsid w:val="000A4513"/>
    <w:rsid w:val="000A45B1"/>
    <w:rsid w:val="000A4A09"/>
    <w:rsid w:val="000A5340"/>
    <w:rsid w:val="000A5F12"/>
    <w:rsid w:val="000A5F35"/>
    <w:rsid w:val="000A6114"/>
    <w:rsid w:val="000A6747"/>
    <w:rsid w:val="000A6869"/>
    <w:rsid w:val="000A6FE4"/>
    <w:rsid w:val="000A729C"/>
    <w:rsid w:val="000A745D"/>
    <w:rsid w:val="000B020C"/>
    <w:rsid w:val="000B0B58"/>
    <w:rsid w:val="000B166E"/>
    <w:rsid w:val="000B1719"/>
    <w:rsid w:val="000B198B"/>
    <w:rsid w:val="000B1A32"/>
    <w:rsid w:val="000B1A62"/>
    <w:rsid w:val="000B2088"/>
    <w:rsid w:val="000B23D5"/>
    <w:rsid w:val="000B23E6"/>
    <w:rsid w:val="000B240E"/>
    <w:rsid w:val="000B2E2B"/>
    <w:rsid w:val="000B2ECA"/>
    <w:rsid w:val="000B30B0"/>
    <w:rsid w:val="000B3272"/>
    <w:rsid w:val="000B4BCA"/>
    <w:rsid w:val="000B5211"/>
    <w:rsid w:val="000B5621"/>
    <w:rsid w:val="000B5D2A"/>
    <w:rsid w:val="000B76B8"/>
    <w:rsid w:val="000B783B"/>
    <w:rsid w:val="000B7A0D"/>
    <w:rsid w:val="000C0CB1"/>
    <w:rsid w:val="000C0EE1"/>
    <w:rsid w:val="000C1A4E"/>
    <w:rsid w:val="000C20D5"/>
    <w:rsid w:val="000C25D3"/>
    <w:rsid w:val="000C2B85"/>
    <w:rsid w:val="000C38E5"/>
    <w:rsid w:val="000C46BC"/>
    <w:rsid w:val="000C4FFE"/>
    <w:rsid w:val="000C516B"/>
    <w:rsid w:val="000C53A0"/>
    <w:rsid w:val="000C581C"/>
    <w:rsid w:val="000C59D5"/>
    <w:rsid w:val="000C5CA5"/>
    <w:rsid w:val="000C710E"/>
    <w:rsid w:val="000C7360"/>
    <w:rsid w:val="000C7366"/>
    <w:rsid w:val="000D021F"/>
    <w:rsid w:val="000D0933"/>
    <w:rsid w:val="000D0A04"/>
    <w:rsid w:val="000D1B1B"/>
    <w:rsid w:val="000D1D95"/>
    <w:rsid w:val="000D1F16"/>
    <w:rsid w:val="000D23DB"/>
    <w:rsid w:val="000D2687"/>
    <w:rsid w:val="000D2B59"/>
    <w:rsid w:val="000D2CD2"/>
    <w:rsid w:val="000D2EE0"/>
    <w:rsid w:val="000D358A"/>
    <w:rsid w:val="000D389E"/>
    <w:rsid w:val="000D38CB"/>
    <w:rsid w:val="000D3BED"/>
    <w:rsid w:val="000D40F5"/>
    <w:rsid w:val="000D4249"/>
    <w:rsid w:val="000D5068"/>
    <w:rsid w:val="000D51EF"/>
    <w:rsid w:val="000D5783"/>
    <w:rsid w:val="000D643D"/>
    <w:rsid w:val="000D778C"/>
    <w:rsid w:val="000D7B56"/>
    <w:rsid w:val="000E001A"/>
    <w:rsid w:val="000E0923"/>
    <w:rsid w:val="000E09DF"/>
    <w:rsid w:val="000E0B85"/>
    <w:rsid w:val="000E0B9F"/>
    <w:rsid w:val="000E0C15"/>
    <w:rsid w:val="000E2936"/>
    <w:rsid w:val="000E3182"/>
    <w:rsid w:val="000E3D29"/>
    <w:rsid w:val="000E4719"/>
    <w:rsid w:val="000E49BF"/>
    <w:rsid w:val="000E49D2"/>
    <w:rsid w:val="000E4B43"/>
    <w:rsid w:val="000E5A7D"/>
    <w:rsid w:val="000E6863"/>
    <w:rsid w:val="000E6E2E"/>
    <w:rsid w:val="000E71EF"/>
    <w:rsid w:val="000E78EC"/>
    <w:rsid w:val="000E7B7A"/>
    <w:rsid w:val="000E7E5E"/>
    <w:rsid w:val="000F03BD"/>
    <w:rsid w:val="000F05D2"/>
    <w:rsid w:val="000F0AF9"/>
    <w:rsid w:val="000F19BD"/>
    <w:rsid w:val="000F1E3D"/>
    <w:rsid w:val="000F2136"/>
    <w:rsid w:val="000F2481"/>
    <w:rsid w:val="000F29FD"/>
    <w:rsid w:val="000F2B63"/>
    <w:rsid w:val="000F2C00"/>
    <w:rsid w:val="000F30B9"/>
    <w:rsid w:val="000F35CA"/>
    <w:rsid w:val="000F38B8"/>
    <w:rsid w:val="000F47F9"/>
    <w:rsid w:val="000F4866"/>
    <w:rsid w:val="000F4A12"/>
    <w:rsid w:val="000F4C1F"/>
    <w:rsid w:val="000F4CCA"/>
    <w:rsid w:val="000F4D85"/>
    <w:rsid w:val="000F5872"/>
    <w:rsid w:val="000F688E"/>
    <w:rsid w:val="000F6914"/>
    <w:rsid w:val="000F7FBA"/>
    <w:rsid w:val="00100036"/>
    <w:rsid w:val="00100923"/>
    <w:rsid w:val="0010220A"/>
    <w:rsid w:val="00102228"/>
    <w:rsid w:val="00103038"/>
    <w:rsid w:val="001032AF"/>
    <w:rsid w:val="00103641"/>
    <w:rsid w:val="0010478B"/>
    <w:rsid w:val="00105055"/>
    <w:rsid w:val="00105126"/>
    <w:rsid w:val="00105B44"/>
    <w:rsid w:val="00105ECE"/>
    <w:rsid w:val="00106252"/>
    <w:rsid w:val="0010680C"/>
    <w:rsid w:val="00106F5E"/>
    <w:rsid w:val="00107AA4"/>
    <w:rsid w:val="001109FB"/>
    <w:rsid w:val="00110C46"/>
    <w:rsid w:val="00111708"/>
    <w:rsid w:val="001121B9"/>
    <w:rsid w:val="0011300D"/>
    <w:rsid w:val="00113270"/>
    <w:rsid w:val="00113F31"/>
    <w:rsid w:val="001151CE"/>
    <w:rsid w:val="00115E0B"/>
    <w:rsid w:val="001160C2"/>
    <w:rsid w:val="00116E8D"/>
    <w:rsid w:val="001173AA"/>
    <w:rsid w:val="00117571"/>
    <w:rsid w:val="0011768E"/>
    <w:rsid w:val="00117A31"/>
    <w:rsid w:val="00117EEC"/>
    <w:rsid w:val="001205BE"/>
    <w:rsid w:val="00120C26"/>
    <w:rsid w:val="001211B9"/>
    <w:rsid w:val="001211E8"/>
    <w:rsid w:val="0012120D"/>
    <w:rsid w:val="00121383"/>
    <w:rsid w:val="001213AB"/>
    <w:rsid w:val="001221B6"/>
    <w:rsid w:val="001227DE"/>
    <w:rsid w:val="00122FEB"/>
    <w:rsid w:val="00123BF2"/>
    <w:rsid w:val="00123C95"/>
    <w:rsid w:val="00124036"/>
    <w:rsid w:val="00124342"/>
    <w:rsid w:val="00124CDE"/>
    <w:rsid w:val="00124FD1"/>
    <w:rsid w:val="001257BA"/>
    <w:rsid w:val="00125AB3"/>
    <w:rsid w:val="00125E81"/>
    <w:rsid w:val="0012720F"/>
    <w:rsid w:val="00127A23"/>
    <w:rsid w:val="00127C1A"/>
    <w:rsid w:val="00130ABB"/>
    <w:rsid w:val="001313C0"/>
    <w:rsid w:val="00131562"/>
    <w:rsid w:val="00131935"/>
    <w:rsid w:val="00132000"/>
    <w:rsid w:val="001324FE"/>
    <w:rsid w:val="00132A4D"/>
    <w:rsid w:val="00132CFE"/>
    <w:rsid w:val="0013331C"/>
    <w:rsid w:val="001335A0"/>
    <w:rsid w:val="00133868"/>
    <w:rsid w:val="00134276"/>
    <w:rsid w:val="001342B6"/>
    <w:rsid w:val="00134958"/>
    <w:rsid w:val="0013579B"/>
    <w:rsid w:val="001360D6"/>
    <w:rsid w:val="0013714D"/>
    <w:rsid w:val="001404EE"/>
    <w:rsid w:val="001409A0"/>
    <w:rsid w:val="00140BF5"/>
    <w:rsid w:val="00140DE7"/>
    <w:rsid w:val="00140F97"/>
    <w:rsid w:val="00142A68"/>
    <w:rsid w:val="0014311A"/>
    <w:rsid w:val="00143933"/>
    <w:rsid w:val="00143D8D"/>
    <w:rsid w:val="00144089"/>
    <w:rsid w:val="0014537F"/>
    <w:rsid w:val="001457E8"/>
    <w:rsid w:val="0014594C"/>
    <w:rsid w:val="00146B0B"/>
    <w:rsid w:val="00146CFC"/>
    <w:rsid w:val="00146DB1"/>
    <w:rsid w:val="0014751B"/>
    <w:rsid w:val="00147945"/>
    <w:rsid w:val="00147D5B"/>
    <w:rsid w:val="00147F6F"/>
    <w:rsid w:val="0015069D"/>
    <w:rsid w:val="001508AF"/>
    <w:rsid w:val="00150A5B"/>
    <w:rsid w:val="00150BD3"/>
    <w:rsid w:val="001514E8"/>
    <w:rsid w:val="001519C4"/>
    <w:rsid w:val="00152E4F"/>
    <w:rsid w:val="00153035"/>
    <w:rsid w:val="00153B12"/>
    <w:rsid w:val="001542DD"/>
    <w:rsid w:val="001547AE"/>
    <w:rsid w:val="00155B58"/>
    <w:rsid w:val="001567E3"/>
    <w:rsid w:val="001574D4"/>
    <w:rsid w:val="001574EB"/>
    <w:rsid w:val="001600E6"/>
    <w:rsid w:val="00160309"/>
    <w:rsid w:val="00160468"/>
    <w:rsid w:val="00160522"/>
    <w:rsid w:val="001608B0"/>
    <w:rsid w:val="00161099"/>
    <w:rsid w:val="00161183"/>
    <w:rsid w:val="00161D97"/>
    <w:rsid w:val="00162617"/>
    <w:rsid w:val="0016261F"/>
    <w:rsid w:val="00162EFC"/>
    <w:rsid w:val="00163506"/>
    <w:rsid w:val="001637B3"/>
    <w:rsid w:val="001645FC"/>
    <w:rsid w:val="00164B81"/>
    <w:rsid w:val="00165928"/>
    <w:rsid w:val="00165AA9"/>
    <w:rsid w:val="001662F7"/>
    <w:rsid w:val="0016636A"/>
    <w:rsid w:val="0016695B"/>
    <w:rsid w:val="001672AC"/>
    <w:rsid w:val="0016798A"/>
    <w:rsid w:val="00167E4B"/>
    <w:rsid w:val="00170550"/>
    <w:rsid w:val="00171040"/>
    <w:rsid w:val="00171092"/>
    <w:rsid w:val="0017116D"/>
    <w:rsid w:val="001712AB"/>
    <w:rsid w:val="00171326"/>
    <w:rsid w:val="00171720"/>
    <w:rsid w:val="00171ED1"/>
    <w:rsid w:val="0017213A"/>
    <w:rsid w:val="0017259B"/>
    <w:rsid w:val="001725A1"/>
    <w:rsid w:val="001727FA"/>
    <w:rsid w:val="00172922"/>
    <w:rsid w:val="00172ACC"/>
    <w:rsid w:val="00173BFA"/>
    <w:rsid w:val="00173E5D"/>
    <w:rsid w:val="00173FA0"/>
    <w:rsid w:val="0017440F"/>
    <w:rsid w:val="00174F2A"/>
    <w:rsid w:val="00176EBE"/>
    <w:rsid w:val="00177043"/>
    <w:rsid w:val="00177197"/>
    <w:rsid w:val="001772EF"/>
    <w:rsid w:val="00177392"/>
    <w:rsid w:val="00177C52"/>
    <w:rsid w:val="00177DDD"/>
    <w:rsid w:val="001803F5"/>
    <w:rsid w:val="0018077B"/>
    <w:rsid w:val="00180E2E"/>
    <w:rsid w:val="00181002"/>
    <w:rsid w:val="00181219"/>
    <w:rsid w:val="00182C3A"/>
    <w:rsid w:val="00182E9A"/>
    <w:rsid w:val="00182F13"/>
    <w:rsid w:val="00184455"/>
    <w:rsid w:val="00184597"/>
    <w:rsid w:val="00184D72"/>
    <w:rsid w:val="001856B4"/>
    <w:rsid w:val="00186556"/>
    <w:rsid w:val="00186A5A"/>
    <w:rsid w:val="00187886"/>
    <w:rsid w:val="00187B4A"/>
    <w:rsid w:val="001903C9"/>
    <w:rsid w:val="0019045F"/>
    <w:rsid w:val="00191122"/>
    <w:rsid w:val="0019214C"/>
    <w:rsid w:val="001924D9"/>
    <w:rsid w:val="00192688"/>
    <w:rsid w:val="001928F2"/>
    <w:rsid w:val="00192B98"/>
    <w:rsid w:val="001934DA"/>
    <w:rsid w:val="001947D0"/>
    <w:rsid w:val="00194EA0"/>
    <w:rsid w:val="0019533D"/>
    <w:rsid w:val="00195B47"/>
    <w:rsid w:val="001961AA"/>
    <w:rsid w:val="00197652"/>
    <w:rsid w:val="001A1B1C"/>
    <w:rsid w:val="001A1B7D"/>
    <w:rsid w:val="001A211B"/>
    <w:rsid w:val="001A28D1"/>
    <w:rsid w:val="001A2AB8"/>
    <w:rsid w:val="001A2FFB"/>
    <w:rsid w:val="001A3489"/>
    <w:rsid w:val="001A3873"/>
    <w:rsid w:val="001A3C75"/>
    <w:rsid w:val="001A40D9"/>
    <w:rsid w:val="001A48AB"/>
    <w:rsid w:val="001A4B2A"/>
    <w:rsid w:val="001A5411"/>
    <w:rsid w:val="001A5442"/>
    <w:rsid w:val="001A5CA9"/>
    <w:rsid w:val="001A6109"/>
    <w:rsid w:val="001A7641"/>
    <w:rsid w:val="001A7816"/>
    <w:rsid w:val="001A7F5A"/>
    <w:rsid w:val="001B0DB0"/>
    <w:rsid w:val="001B0DFA"/>
    <w:rsid w:val="001B12DD"/>
    <w:rsid w:val="001B1715"/>
    <w:rsid w:val="001B1A7A"/>
    <w:rsid w:val="001B1FAF"/>
    <w:rsid w:val="001B2531"/>
    <w:rsid w:val="001B257E"/>
    <w:rsid w:val="001B2ADF"/>
    <w:rsid w:val="001B335E"/>
    <w:rsid w:val="001B33D2"/>
    <w:rsid w:val="001B3466"/>
    <w:rsid w:val="001B35D5"/>
    <w:rsid w:val="001B39B1"/>
    <w:rsid w:val="001B3A0A"/>
    <w:rsid w:val="001B3A91"/>
    <w:rsid w:val="001B3C28"/>
    <w:rsid w:val="001B3F38"/>
    <w:rsid w:val="001B467A"/>
    <w:rsid w:val="001B49BE"/>
    <w:rsid w:val="001B4F92"/>
    <w:rsid w:val="001B5271"/>
    <w:rsid w:val="001B5D66"/>
    <w:rsid w:val="001B6675"/>
    <w:rsid w:val="001B72E9"/>
    <w:rsid w:val="001B73D2"/>
    <w:rsid w:val="001B755B"/>
    <w:rsid w:val="001B7B66"/>
    <w:rsid w:val="001C0291"/>
    <w:rsid w:val="001C05A8"/>
    <w:rsid w:val="001C0708"/>
    <w:rsid w:val="001C225C"/>
    <w:rsid w:val="001C227B"/>
    <w:rsid w:val="001C276E"/>
    <w:rsid w:val="001C3655"/>
    <w:rsid w:val="001C3B24"/>
    <w:rsid w:val="001C40F2"/>
    <w:rsid w:val="001C4CDE"/>
    <w:rsid w:val="001C4F21"/>
    <w:rsid w:val="001C58BE"/>
    <w:rsid w:val="001C5CCE"/>
    <w:rsid w:val="001C5DDE"/>
    <w:rsid w:val="001C5E7E"/>
    <w:rsid w:val="001C67A5"/>
    <w:rsid w:val="001C6E70"/>
    <w:rsid w:val="001C707C"/>
    <w:rsid w:val="001D0060"/>
    <w:rsid w:val="001D09F9"/>
    <w:rsid w:val="001D0C38"/>
    <w:rsid w:val="001D0CA0"/>
    <w:rsid w:val="001D15C6"/>
    <w:rsid w:val="001D20A7"/>
    <w:rsid w:val="001D226C"/>
    <w:rsid w:val="001D279A"/>
    <w:rsid w:val="001D2FD1"/>
    <w:rsid w:val="001D32AE"/>
    <w:rsid w:val="001D3EE1"/>
    <w:rsid w:val="001D42D2"/>
    <w:rsid w:val="001D4447"/>
    <w:rsid w:val="001D45BE"/>
    <w:rsid w:val="001D47FA"/>
    <w:rsid w:val="001D4971"/>
    <w:rsid w:val="001D5B75"/>
    <w:rsid w:val="001D65F2"/>
    <w:rsid w:val="001D6CB7"/>
    <w:rsid w:val="001D73B9"/>
    <w:rsid w:val="001D7DD0"/>
    <w:rsid w:val="001E0C56"/>
    <w:rsid w:val="001E0DA1"/>
    <w:rsid w:val="001E13E0"/>
    <w:rsid w:val="001E3126"/>
    <w:rsid w:val="001E3476"/>
    <w:rsid w:val="001E3479"/>
    <w:rsid w:val="001E3BBD"/>
    <w:rsid w:val="001E419A"/>
    <w:rsid w:val="001E562B"/>
    <w:rsid w:val="001E5A8D"/>
    <w:rsid w:val="001E6BBB"/>
    <w:rsid w:val="001E6F39"/>
    <w:rsid w:val="001E7AF8"/>
    <w:rsid w:val="001E7CD6"/>
    <w:rsid w:val="001F0792"/>
    <w:rsid w:val="001F1690"/>
    <w:rsid w:val="001F1AC6"/>
    <w:rsid w:val="001F2AB2"/>
    <w:rsid w:val="001F3780"/>
    <w:rsid w:val="001F38E5"/>
    <w:rsid w:val="001F5721"/>
    <w:rsid w:val="001F5E22"/>
    <w:rsid w:val="001F5F6D"/>
    <w:rsid w:val="001F67C6"/>
    <w:rsid w:val="001F6C1D"/>
    <w:rsid w:val="001F6FA5"/>
    <w:rsid w:val="001F7A43"/>
    <w:rsid w:val="001F7A7A"/>
    <w:rsid w:val="00200583"/>
    <w:rsid w:val="002007B7"/>
    <w:rsid w:val="00201889"/>
    <w:rsid w:val="00203507"/>
    <w:rsid w:val="002039EF"/>
    <w:rsid w:val="00203CD5"/>
    <w:rsid w:val="002045D7"/>
    <w:rsid w:val="0020533F"/>
    <w:rsid w:val="00206326"/>
    <w:rsid w:val="0020659A"/>
    <w:rsid w:val="002072A2"/>
    <w:rsid w:val="00207BCB"/>
    <w:rsid w:val="00207FDE"/>
    <w:rsid w:val="00210792"/>
    <w:rsid w:val="00210DFD"/>
    <w:rsid w:val="00211503"/>
    <w:rsid w:val="002126CA"/>
    <w:rsid w:val="002131DE"/>
    <w:rsid w:val="0021361B"/>
    <w:rsid w:val="002138CF"/>
    <w:rsid w:val="00213C90"/>
    <w:rsid w:val="0021463C"/>
    <w:rsid w:val="00214EF3"/>
    <w:rsid w:val="00214F44"/>
    <w:rsid w:val="002150BA"/>
    <w:rsid w:val="0021536D"/>
    <w:rsid w:val="00215594"/>
    <w:rsid w:val="00215D7C"/>
    <w:rsid w:val="002165E0"/>
    <w:rsid w:val="00220426"/>
    <w:rsid w:val="0022055B"/>
    <w:rsid w:val="002206B4"/>
    <w:rsid w:val="0022089E"/>
    <w:rsid w:val="002208FE"/>
    <w:rsid w:val="00220B47"/>
    <w:rsid w:val="00221463"/>
    <w:rsid w:val="00221B2D"/>
    <w:rsid w:val="00222034"/>
    <w:rsid w:val="0022229E"/>
    <w:rsid w:val="00222668"/>
    <w:rsid w:val="002226D9"/>
    <w:rsid w:val="00222D22"/>
    <w:rsid w:val="00222E28"/>
    <w:rsid w:val="00223308"/>
    <w:rsid w:val="00223E79"/>
    <w:rsid w:val="002256AA"/>
    <w:rsid w:val="00226065"/>
    <w:rsid w:val="002278C6"/>
    <w:rsid w:val="002279E3"/>
    <w:rsid w:val="00227F9F"/>
    <w:rsid w:val="00230063"/>
    <w:rsid w:val="00230068"/>
    <w:rsid w:val="00230991"/>
    <w:rsid w:val="00230A1A"/>
    <w:rsid w:val="002311B0"/>
    <w:rsid w:val="00231971"/>
    <w:rsid w:val="00234098"/>
    <w:rsid w:val="00234255"/>
    <w:rsid w:val="00235316"/>
    <w:rsid w:val="002356BD"/>
    <w:rsid w:val="00236C02"/>
    <w:rsid w:val="002370C7"/>
    <w:rsid w:val="002400E4"/>
    <w:rsid w:val="00240899"/>
    <w:rsid w:val="00241018"/>
    <w:rsid w:val="002413ED"/>
    <w:rsid w:val="0024169F"/>
    <w:rsid w:val="00241EED"/>
    <w:rsid w:val="0024289C"/>
    <w:rsid w:val="00242B50"/>
    <w:rsid w:val="00242BD8"/>
    <w:rsid w:val="00243D1B"/>
    <w:rsid w:val="00245568"/>
    <w:rsid w:val="00245A5C"/>
    <w:rsid w:val="00245EC3"/>
    <w:rsid w:val="00246BDE"/>
    <w:rsid w:val="0024712C"/>
    <w:rsid w:val="002471B6"/>
    <w:rsid w:val="002474AC"/>
    <w:rsid w:val="002474F6"/>
    <w:rsid w:val="00247670"/>
    <w:rsid w:val="0025195C"/>
    <w:rsid w:val="00251984"/>
    <w:rsid w:val="002524C1"/>
    <w:rsid w:val="00253278"/>
    <w:rsid w:val="002537A7"/>
    <w:rsid w:val="00253AF0"/>
    <w:rsid w:val="00253F92"/>
    <w:rsid w:val="0025446F"/>
    <w:rsid w:val="00254E28"/>
    <w:rsid w:val="00254F5B"/>
    <w:rsid w:val="0025525A"/>
    <w:rsid w:val="00255519"/>
    <w:rsid w:val="00255A2A"/>
    <w:rsid w:val="002562AF"/>
    <w:rsid w:val="00256E1A"/>
    <w:rsid w:val="0025741E"/>
    <w:rsid w:val="00257730"/>
    <w:rsid w:val="00257DD2"/>
    <w:rsid w:val="00260914"/>
    <w:rsid w:val="00260D6F"/>
    <w:rsid w:val="00260E52"/>
    <w:rsid w:val="00262DA2"/>
    <w:rsid w:val="00263015"/>
    <w:rsid w:val="00263253"/>
    <w:rsid w:val="002632C6"/>
    <w:rsid w:val="0026382C"/>
    <w:rsid w:val="00263AA7"/>
    <w:rsid w:val="002644ED"/>
    <w:rsid w:val="002651B6"/>
    <w:rsid w:val="00265B45"/>
    <w:rsid w:val="00265DF8"/>
    <w:rsid w:val="00266976"/>
    <w:rsid w:val="002669D0"/>
    <w:rsid w:val="00266D6D"/>
    <w:rsid w:val="00270EBD"/>
    <w:rsid w:val="002711B2"/>
    <w:rsid w:val="002718F0"/>
    <w:rsid w:val="00271AF3"/>
    <w:rsid w:val="00271F17"/>
    <w:rsid w:val="002726CE"/>
    <w:rsid w:val="00272A27"/>
    <w:rsid w:val="00272FAB"/>
    <w:rsid w:val="00273166"/>
    <w:rsid w:val="00273398"/>
    <w:rsid w:val="002734D5"/>
    <w:rsid w:val="00273C7A"/>
    <w:rsid w:val="002741A9"/>
    <w:rsid w:val="0027494C"/>
    <w:rsid w:val="00274992"/>
    <w:rsid w:val="002751BD"/>
    <w:rsid w:val="00275952"/>
    <w:rsid w:val="002766A9"/>
    <w:rsid w:val="00277D3F"/>
    <w:rsid w:val="002802DE"/>
    <w:rsid w:val="00280364"/>
    <w:rsid w:val="00280438"/>
    <w:rsid w:val="00280565"/>
    <w:rsid w:val="002805BB"/>
    <w:rsid w:val="0028080C"/>
    <w:rsid w:val="002810C0"/>
    <w:rsid w:val="0028118C"/>
    <w:rsid w:val="002813ED"/>
    <w:rsid w:val="002816F3"/>
    <w:rsid w:val="00281CAD"/>
    <w:rsid w:val="00282301"/>
    <w:rsid w:val="00282941"/>
    <w:rsid w:val="00282F22"/>
    <w:rsid w:val="0028367B"/>
    <w:rsid w:val="0028368D"/>
    <w:rsid w:val="00283967"/>
    <w:rsid w:val="00283BE4"/>
    <w:rsid w:val="00283F29"/>
    <w:rsid w:val="00284094"/>
    <w:rsid w:val="002842E2"/>
    <w:rsid w:val="002845F4"/>
    <w:rsid w:val="00284CB0"/>
    <w:rsid w:val="00285F26"/>
    <w:rsid w:val="002861EB"/>
    <w:rsid w:val="00286C4F"/>
    <w:rsid w:val="00290303"/>
    <w:rsid w:val="0029035F"/>
    <w:rsid w:val="00292136"/>
    <w:rsid w:val="00292736"/>
    <w:rsid w:val="00293270"/>
    <w:rsid w:val="00293350"/>
    <w:rsid w:val="00293977"/>
    <w:rsid w:val="00293E9B"/>
    <w:rsid w:val="00294183"/>
    <w:rsid w:val="002944EB"/>
    <w:rsid w:val="00294768"/>
    <w:rsid w:val="00294A76"/>
    <w:rsid w:val="002952B2"/>
    <w:rsid w:val="00295529"/>
    <w:rsid w:val="00295CE3"/>
    <w:rsid w:val="00296035"/>
    <w:rsid w:val="00296BE2"/>
    <w:rsid w:val="0029756C"/>
    <w:rsid w:val="002A01EB"/>
    <w:rsid w:val="002A0C6D"/>
    <w:rsid w:val="002A0ED9"/>
    <w:rsid w:val="002A1724"/>
    <w:rsid w:val="002A1B7F"/>
    <w:rsid w:val="002A298D"/>
    <w:rsid w:val="002A2996"/>
    <w:rsid w:val="002A2AAC"/>
    <w:rsid w:val="002A2D58"/>
    <w:rsid w:val="002A2DBE"/>
    <w:rsid w:val="002A3275"/>
    <w:rsid w:val="002A3531"/>
    <w:rsid w:val="002A3ABD"/>
    <w:rsid w:val="002A3CCB"/>
    <w:rsid w:val="002A4519"/>
    <w:rsid w:val="002A4F0F"/>
    <w:rsid w:val="002A5903"/>
    <w:rsid w:val="002A62F6"/>
    <w:rsid w:val="002A6A55"/>
    <w:rsid w:val="002A7293"/>
    <w:rsid w:val="002A79D9"/>
    <w:rsid w:val="002A7A6F"/>
    <w:rsid w:val="002B027F"/>
    <w:rsid w:val="002B0302"/>
    <w:rsid w:val="002B1132"/>
    <w:rsid w:val="002B19B1"/>
    <w:rsid w:val="002B1C40"/>
    <w:rsid w:val="002B2366"/>
    <w:rsid w:val="002B27AD"/>
    <w:rsid w:val="002B2F63"/>
    <w:rsid w:val="002B34EA"/>
    <w:rsid w:val="002B3F89"/>
    <w:rsid w:val="002B54F3"/>
    <w:rsid w:val="002B5786"/>
    <w:rsid w:val="002B5998"/>
    <w:rsid w:val="002C081A"/>
    <w:rsid w:val="002C0C61"/>
    <w:rsid w:val="002C0EEC"/>
    <w:rsid w:val="002C0F47"/>
    <w:rsid w:val="002C17B0"/>
    <w:rsid w:val="002C2676"/>
    <w:rsid w:val="002C2BAB"/>
    <w:rsid w:val="002C2E06"/>
    <w:rsid w:val="002C347E"/>
    <w:rsid w:val="002C39AC"/>
    <w:rsid w:val="002C4F27"/>
    <w:rsid w:val="002C5044"/>
    <w:rsid w:val="002C51A9"/>
    <w:rsid w:val="002C602C"/>
    <w:rsid w:val="002C6279"/>
    <w:rsid w:val="002C70AC"/>
    <w:rsid w:val="002D00F9"/>
    <w:rsid w:val="002D0207"/>
    <w:rsid w:val="002D0DFF"/>
    <w:rsid w:val="002D13F3"/>
    <w:rsid w:val="002D1AA5"/>
    <w:rsid w:val="002D1BC8"/>
    <w:rsid w:val="002D1D35"/>
    <w:rsid w:val="002D2CD0"/>
    <w:rsid w:val="002D2FF4"/>
    <w:rsid w:val="002D31C8"/>
    <w:rsid w:val="002D3B91"/>
    <w:rsid w:val="002D3CAB"/>
    <w:rsid w:val="002D4924"/>
    <w:rsid w:val="002D4B8B"/>
    <w:rsid w:val="002D58E8"/>
    <w:rsid w:val="002D598B"/>
    <w:rsid w:val="002D61C4"/>
    <w:rsid w:val="002D7470"/>
    <w:rsid w:val="002E076B"/>
    <w:rsid w:val="002E0BBC"/>
    <w:rsid w:val="002E103F"/>
    <w:rsid w:val="002E1458"/>
    <w:rsid w:val="002E174F"/>
    <w:rsid w:val="002E1DEC"/>
    <w:rsid w:val="002E1EA4"/>
    <w:rsid w:val="002E2452"/>
    <w:rsid w:val="002E2503"/>
    <w:rsid w:val="002E2CB2"/>
    <w:rsid w:val="002E33B8"/>
    <w:rsid w:val="002E36F5"/>
    <w:rsid w:val="002E3E08"/>
    <w:rsid w:val="002E40DD"/>
    <w:rsid w:val="002E4C8F"/>
    <w:rsid w:val="002E5227"/>
    <w:rsid w:val="002E59A5"/>
    <w:rsid w:val="002E5ED7"/>
    <w:rsid w:val="002E5F35"/>
    <w:rsid w:val="002E6206"/>
    <w:rsid w:val="002E6495"/>
    <w:rsid w:val="002E6C07"/>
    <w:rsid w:val="002E7148"/>
    <w:rsid w:val="002E7663"/>
    <w:rsid w:val="002F22FD"/>
    <w:rsid w:val="002F24AA"/>
    <w:rsid w:val="002F253D"/>
    <w:rsid w:val="002F3325"/>
    <w:rsid w:val="002F4188"/>
    <w:rsid w:val="002F4A24"/>
    <w:rsid w:val="002F51D5"/>
    <w:rsid w:val="002F5301"/>
    <w:rsid w:val="002F56D7"/>
    <w:rsid w:val="002F6410"/>
    <w:rsid w:val="002F6560"/>
    <w:rsid w:val="002F699D"/>
    <w:rsid w:val="002F70AB"/>
    <w:rsid w:val="002F7176"/>
    <w:rsid w:val="002F7C96"/>
    <w:rsid w:val="002F7E5C"/>
    <w:rsid w:val="003005AC"/>
    <w:rsid w:val="00300CCD"/>
    <w:rsid w:val="00300CD6"/>
    <w:rsid w:val="003010DC"/>
    <w:rsid w:val="0030178C"/>
    <w:rsid w:val="00301B29"/>
    <w:rsid w:val="00302E24"/>
    <w:rsid w:val="00302F5C"/>
    <w:rsid w:val="003039E7"/>
    <w:rsid w:val="00303A4D"/>
    <w:rsid w:val="00303DE5"/>
    <w:rsid w:val="00304430"/>
    <w:rsid w:val="00304769"/>
    <w:rsid w:val="0030481D"/>
    <w:rsid w:val="00305B01"/>
    <w:rsid w:val="0030694D"/>
    <w:rsid w:val="00306CBF"/>
    <w:rsid w:val="00306F8E"/>
    <w:rsid w:val="00307D35"/>
    <w:rsid w:val="00307E22"/>
    <w:rsid w:val="00310175"/>
    <w:rsid w:val="003106E8"/>
    <w:rsid w:val="00310A10"/>
    <w:rsid w:val="00310B0F"/>
    <w:rsid w:val="00310D33"/>
    <w:rsid w:val="00310E50"/>
    <w:rsid w:val="00311037"/>
    <w:rsid w:val="003119C3"/>
    <w:rsid w:val="00312268"/>
    <w:rsid w:val="0031321E"/>
    <w:rsid w:val="0031376F"/>
    <w:rsid w:val="0031399F"/>
    <w:rsid w:val="00313C11"/>
    <w:rsid w:val="00313CC1"/>
    <w:rsid w:val="0031446F"/>
    <w:rsid w:val="00314B92"/>
    <w:rsid w:val="0031528D"/>
    <w:rsid w:val="003154F8"/>
    <w:rsid w:val="0031597D"/>
    <w:rsid w:val="00316100"/>
    <w:rsid w:val="00316929"/>
    <w:rsid w:val="00317A6C"/>
    <w:rsid w:val="00317A94"/>
    <w:rsid w:val="00317D95"/>
    <w:rsid w:val="003203E4"/>
    <w:rsid w:val="00320841"/>
    <w:rsid w:val="00320CD7"/>
    <w:rsid w:val="003211F5"/>
    <w:rsid w:val="00321B2C"/>
    <w:rsid w:val="00321C6B"/>
    <w:rsid w:val="00322235"/>
    <w:rsid w:val="003226BA"/>
    <w:rsid w:val="00322BD5"/>
    <w:rsid w:val="003238BE"/>
    <w:rsid w:val="003238FD"/>
    <w:rsid w:val="00323A1D"/>
    <w:rsid w:val="00323CF2"/>
    <w:rsid w:val="00324C1B"/>
    <w:rsid w:val="00325EEC"/>
    <w:rsid w:val="003261C1"/>
    <w:rsid w:val="00326B87"/>
    <w:rsid w:val="0033044A"/>
    <w:rsid w:val="0033053A"/>
    <w:rsid w:val="003309FC"/>
    <w:rsid w:val="00330C9D"/>
    <w:rsid w:val="00330D4A"/>
    <w:rsid w:val="0033197D"/>
    <w:rsid w:val="00333A43"/>
    <w:rsid w:val="00334C34"/>
    <w:rsid w:val="003356FD"/>
    <w:rsid w:val="00335D2E"/>
    <w:rsid w:val="00336649"/>
    <w:rsid w:val="00336B00"/>
    <w:rsid w:val="00336F6A"/>
    <w:rsid w:val="003400CB"/>
    <w:rsid w:val="003401F6"/>
    <w:rsid w:val="003402B7"/>
    <w:rsid w:val="00340542"/>
    <w:rsid w:val="0034080F"/>
    <w:rsid w:val="0034083D"/>
    <w:rsid w:val="00340E29"/>
    <w:rsid w:val="00341213"/>
    <w:rsid w:val="003413C4"/>
    <w:rsid w:val="00341533"/>
    <w:rsid w:val="00341DF0"/>
    <w:rsid w:val="00342310"/>
    <w:rsid w:val="00342CA4"/>
    <w:rsid w:val="00342CD6"/>
    <w:rsid w:val="0034317D"/>
    <w:rsid w:val="003441FC"/>
    <w:rsid w:val="003442F7"/>
    <w:rsid w:val="003443C8"/>
    <w:rsid w:val="0034461F"/>
    <w:rsid w:val="00344695"/>
    <w:rsid w:val="00344F99"/>
    <w:rsid w:val="003451E7"/>
    <w:rsid w:val="00345E27"/>
    <w:rsid w:val="00346548"/>
    <w:rsid w:val="003467E5"/>
    <w:rsid w:val="003475F4"/>
    <w:rsid w:val="0034762B"/>
    <w:rsid w:val="00347E9C"/>
    <w:rsid w:val="00347EC7"/>
    <w:rsid w:val="0035003B"/>
    <w:rsid w:val="003501DA"/>
    <w:rsid w:val="00350284"/>
    <w:rsid w:val="003512BE"/>
    <w:rsid w:val="003516E5"/>
    <w:rsid w:val="00351731"/>
    <w:rsid w:val="00352339"/>
    <w:rsid w:val="00353290"/>
    <w:rsid w:val="003533AE"/>
    <w:rsid w:val="003536FE"/>
    <w:rsid w:val="00353ECD"/>
    <w:rsid w:val="003547E2"/>
    <w:rsid w:val="00356F79"/>
    <w:rsid w:val="00357240"/>
    <w:rsid w:val="0035758B"/>
    <w:rsid w:val="00360180"/>
    <w:rsid w:val="003603CA"/>
    <w:rsid w:val="003604BA"/>
    <w:rsid w:val="00360911"/>
    <w:rsid w:val="00360B94"/>
    <w:rsid w:val="00360D66"/>
    <w:rsid w:val="003615C6"/>
    <w:rsid w:val="003619B1"/>
    <w:rsid w:val="003619B9"/>
    <w:rsid w:val="00362C54"/>
    <w:rsid w:val="00362D48"/>
    <w:rsid w:val="00363233"/>
    <w:rsid w:val="003635FA"/>
    <w:rsid w:val="00363865"/>
    <w:rsid w:val="00364ADE"/>
    <w:rsid w:val="00364E8A"/>
    <w:rsid w:val="003671D5"/>
    <w:rsid w:val="003675D0"/>
    <w:rsid w:val="003678C8"/>
    <w:rsid w:val="00367BBF"/>
    <w:rsid w:val="0037011A"/>
    <w:rsid w:val="00370B96"/>
    <w:rsid w:val="00370D9F"/>
    <w:rsid w:val="00370EA2"/>
    <w:rsid w:val="00371110"/>
    <w:rsid w:val="00371374"/>
    <w:rsid w:val="0037177C"/>
    <w:rsid w:val="00371BD0"/>
    <w:rsid w:val="00371D19"/>
    <w:rsid w:val="00371ED3"/>
    <w:rsid w:val="003723F0"/>
    <w:rsid w:val="00372424"/>
    <w:rsid w:val="003729E6"/>
    <w:rsid w:val="003736FB"/>
    <w:rsid w:val="0037397F"/>
    <w:rsid w:val="00374A0C"/>
    <w:rsid w:val="00374B5C"/>
    <w:rsid w:val="0037566F"/>
    <w:rsid w:val="00375758"/>
    <w:rsid w:val="00376702"/>
    <w:rsid w:val="00376752"/>
    <w:rsid w:val="003767A9"/>
    <w:rsid w:val="00376C02"/>
    <w:rsid w:val="003770C4"/>
    <w:rsid w:val="00377579"/>
    <w:rsid w:val="00377862"/>
    <w:rsid w:val="00377ABF"/>
    <w:rsid w:val="00377F6A"/>
    <w:rsid w:val="003800DF"/>
    <w:rsid w:val="0038089A"/>
    <w:rsid w:val="00380FE9"/>
    <w:rsid w:val="0038185E"/>
    <w:rsid w:val="00381D7C"/>
    <w:rsid w:val="003821EE"/>
    <w:rsid w:val="00382241"/>
    <w:rsid w:val="0038258A"/>
    <w:rsid w:val="00382ABE"/>
    <w:rsid w:val="00382CE9"/>
    <w:rsid w:val="00383A63"/>
    <w:rsid w:val="0038483F"/>
    <w:rsid w:val="00384AA8"/>
    <w:rsid w:val="00385731"/>
    <w:rsid w:val="003859D8"/>
    <w:rsid w:val="00386008"/>
    <w:rsid w:val="0038716A"/>
    <w:rsid w:val="00387208"/>
    <w:rsid w:val="0038786B"/>
    <w:rsid w:val="00390B12"/>
    <w:rsid w:val="00390BEE"/>
    <w:rsid w:val="0039107A"/>
    <w:rsid w:val="0039149B"/>
    <w:rsid w:val="00391E1A"/>
    <w:rsid w:val="00392382"/>
    <w:rsid w:val="00392640"/>
    <w:rsid w:val="003936F0"/>
    <w:rsid w:val="00393857"/>
    <w:rsid w:val="00393BDF"/>
    <w:rsid w:val="00393D71"/>
    <w:rsid w:val="00393ECF"/>
    <w:rsid w:val="00394BCB"/>
    <w:rsid w:val="00394CCE"/>
    <w:rsid w:val="00394D33"/>
    <w:rsid w:val="00395B87"/>
    <w:rsid w:val="00396857"/>
    <w:rsid w:val="00396949"/>
    <w:rsid w:val="00396BEE"/>
    <w:rsid w:val="00396C2B"/>
    <w:rsid w:val="00396C87"/>
    <w:rsid w:val="00396D5F"/>
    <w:rsid w:val="00396FD5"/>
    <w:rsid w:val="003970F6"/>
    <w:rsid w:val="0039772A"/>
    <w:rsid w:val="003A0A07"/>
    <w:rsid w:val="003A1AEF"/>
    <w:rsid w:val="003A1B2C"/>
    <w:rsid w:val="003A1BAD"/>
    <w:rsid w:val="003A27A7"/>
    <w:rsid w:val="003A38EE"/>
    <w:rsid w:val="003A39F8"/>
    <w:rsid w:val="003A40A0"/>
    <w:rsid w:val="003A4190"/>
    <w:rsid w:val="003A47D0"/>
    <w:rsid w:val="003A4802"/>
    <w:rsid w:val="003A49C2"/>
    <w:rsid w:val="003A4BE9"/>
    <w:rsid w:val="003A4EE0"/>
    <w:rsid w:val="003A531B"/>
    <w:rsid w:val="003A559B"/>
    <w:rsid w:val="003A5959"/>
    <w:rsid w:val="003A667B"/>
    <w:rsid w:val="003A67CE"/>
    <w:rsid w:val="003A69CC"/>
    <w:rsid w:val="003A6CD4"/>
    <w:rsid w:val="003A6F15"/>
    <w:rsid w:val="003A72D0"/>
    <w:rsid w:val="003A72D4"/>
    <w:rsid w:val="003B0CBB"/>
    <w:rsid w:val="003B1421"/>
    <w:rsid w:val="003B1EA2"/>
    <w:rsid w:val="003B27A3"/>
    <w:rsid w:val="003B2D7F"/>
    <w:rsid w:val="003B3125"/>
    <w:rsid w:val="003B3A76"/>
    <w:rsid w:val="003B3D1C"/>
    <w:rsid w:val="003B3DCF"/>
    <w:rsid w:val="003B3DE2"/>
    <w:rsid w:val="003B3F2A"/>
    <w:rsid w:val="003B3F6F"/>
    <w:rsid w:val="003B441F"/>
    <w:rsid w:val="003B4508"/>
    <w:rsid w:val="003B4744"/>
    <w:rsid w:val="003B4936"/>
    <w:rsid w:val="003B55A9"/>
    <w:rsid w:val="003B59F6"/>
    <w:rsid w:val="003B5AA5"/>
    <w:rsid w:val="003B5B37"/>
    <w:rsid w:val="003B64F8"/>
    <w:rsid w:val="003B65A4"/>
    <w:rsid w:val="003C0BBF"/>
    <w:rsid w:val="003C0F2C"/>
    <w:rsid w:val="003C0F64"/>
    <w:rsid w:val="003C2E53"/>
    <w:rsid w:val="003C2F09"/>
    <w:rsid w:val="003C4C55"/>
    <w:rsid w:val="003C5777"/>
    <w:rsid w:val="003C5E87"/>
    <w:rsid w:val="003C6924"/>
    <w:rsid w:val="003C69CB"/>
    <w:rsid w:val="003C6ABD"/>
    <w:rsid w:val="003C764E"/>
    <w:rsid w:val="003D00EF"/>
    <w:rsid w:val="003D01B6"/>
    <w:rsid w:val="003D0B7C"/>
    <w:rsid w:val="003D1321"/>
    <w:rsid w:val="003D1B12"/>
    <w:rsid w:val="003D1D91"/>
    <w:rsid w:val="003D405F"/>
    <w:rsid w:val="003D4DC1"/>
    <w:rsid w:val="003D5007"/>
    <w:rsid w:val="003D50F2"/>
    <w:rsid w:val="003D5259"/>
    <w:rsid w:val="003D533E"/>
    <w:rsid w:val="003D5558"/>
    <w:rsid w:val="003D65F7"/>
    <w:rsid w:val="003D6716"/>
    <w:rsid w:val="003D6B03"/>
    <w:rsid w:val="003D6DF3"/>
    <w:rsid w:val="003D6F8C"/>
    <w:rsid w:val="003D7039"/>
    <w:rsid w:val="003D717B"/>
    <w:rsid w:val="003D7899"/>
    <w:rsid w:val="003D7D4F"/>
    <w:rsid w:val="003E1772"/>
    <w:rsid w:val="003E19FE"/>
    <w:rsid w:val="003E1AD7"/>
    <w:rsid w:val="003E1EBF"/>
    <w:rsid w:val="003E2170"/>
    <w:rsid w:val="003E2526"/>
    <w:rsid w:val="003E2622"/>
    <w:rsid w:val="003E2C72"/>
    <w:rsid w:val="003E2DF6"/>
    <w:rsid w:val="003E2E9B"/>
    <w:rsid w:val="003E3112"/>
    <w:rsid w:val="003E3910"/>
    <w:rsid w:val="003E3D7C"/>
    <w:rsid w:val="003E4A64"/>
    <w:rsid w:val="003E4F05"/>
    <w:rsid w:val="003E4F92"/>
    <w:rsid w:val="003E4FDD"/>
    <w:rsid w:val="003E5623"/>
    <w:rsid w:val="003E5D57"/>
    <w:rsid w:val="003E6595"/>
    <w:rsid w:val="003E65C0"/>
    <w:rsid w:val="003E66FA"/>
    <w:rsid w:val="003E67CA"/>
    <w:rsid w:val="003F029A"/>
    <w:rsid w:val="003F04CF"/>
    <w:rsid w:val="003F05C2"/>
    <w:rsid w:val="003F1BA9"/>
    <w:rsid w:val="003F2036"/>
    <w:rsid w:val="003F2239"/>
    <w:rsid w:val="003F236C"/>
    <w:rsid w:val="003F294A"/>
    <w:rsid w:val="003F39C3"/>
    <w:rsid w:val="003F4779"/>
    <w:rsid w:val="003F49D7"/>
    <w:rsid w:val="003F4CD2"/>
    <w:rsid w:val="003F5169"/>
    <w:rsid w:val="003F5616"/>
    <w:rsid w:val="003F65E3"/>
    <w:rsid w:val="003F6FA3"/>
    <w:rsid w:val="003F7749"/>
    <w:rsid w:val="003F7C8A"/>
    <w:rsid w:val="004006B7"/>
    <w:rsid w:val="00400EC9"/>
    <w:rsid w:val="00400F07"/>
    <w:rsid w:val="00402545"/>
    <w:rsid w:val="0040295F"/>
    <w:rsid w:val="004029DE"/>
    <w:rsid w:val="00403EBA"/>
    <w:rsid w:val="004041F8"/>
    <w:rsid w:val="00404262"/>
    <w:rsid w:val="0040482B"/>
    <w:rsid w:val="00405112"/>
    <w:rsid w:val="0040512F"/>
    <w:rsid w:val="00405197"/>
    <w:rsid w:val="00405A8B"/>
    <w:rsid w:val="0040667C"/>
    <w:rsid w:val="00407392"/>
    <w:rsid w:val="0041026E"/>
    <w:rsid w:val="004102FA"/>
    <w:rsid w:val="00411033"/>
    <w:rsid w:val="00412848"/>
    <w:rsid w:val="00412921"/>
    <w:rsid w:val="004136CF"/>
    <w:rsid w:val="00413AD7"/>
    <w:rsid w:val="00413CCF"/>
    <w:rsid w:val="004141ED"/>
    <w:rsid w:val="0041444A"/>
    <w:rsid w:val="00414AA7"/>
    <w:rsid w:val="0041630E"/>
    <w:rsid w:val="00416A84"/>
    <w:rsid w:val="004170D9"/>
    <w:rsid w:val="00417792"/>
    <w:rsid w:val="00417D51"/>
    <w:rsid w:val="00417E4C"/>
    <w:rsid w:val="00420236"/>
    <w:rsid w:val="00421224"/>
    <w:rsid w:val="004216DC"/>
    <w:rsid w:val="00421FC5"/>
    <w:rsid w:val="00422BD8"/>
    <w:rsid w:val="004233E3"/>
    <w:rsid w:val="004241B8"/>
    <w:rsid w:val="00424450"/>
    <w:rsid w:val="00424887"/>
    <w:rsid w:val="004248F8"/>
    <w:rsid w:val="00424914"/>
    <w:rsid w:val="00424BFD"/>
    <w:rsid w:val="00424EF9"/>
    <w:rsid w:val="00425587"/>
    <w:rsid w:val="00425A91"/>
    <w:rsid w:val="00425BE0"/>
    <w:rsid w:val="004268CA"/>
    <w:rsid w:val="00426C0D"/>
    <w:rsid w:val="00430590"/>
    <w:rsid w:val="00431AA8"/>
    <w:rsid w:val="00432504"/>
    <w:rsid w:val="00433531"/>
    <w:rsid w:val="00433773"/>
    <w:rsid w:val="00433ACA"/>
    <w:rsid w:val="00434BF6"/>
    <w:rsid w:val="00435A79"/>
    <w:rsid w:val="00435D5D"/>
    <w:rsid w:val="004362F2"/>
    <w:rsid w:val="00436D70"/>
    <w:rsid w:val="00436DA4"/>
    <w:rsid w:val="0043721F"/>
    <w:rsid w:val="00437BE3"/>
    <w:rsid w:val="00437CA0"/>
    <w:rsid w:val="00437EE2"/>
    <w:rsid w:val="004404C7"/>
    <w:rsid w:val="004406DD"/>
    <w:rsid w:val="00440763"/>
    <w:rsid w:val="00440ECB"/>
    <w:rsid w:val="004411E0"/>
    <w:rsid w:val="00441306"/>
    <w:rsid w:val="004414B6"/>
    <w:rsid w:val="00441E75"/>
    <w:rsid w:val="00442092"/>
    <w:rsid w:val="00442136"/>
    <w:rsid w:val="00442BDC"/>
    <w:rsid w:val="00442F73"/>
    <w:rsid w:val="00443E41"/>
    <w:rsid w:val="00444862"/>
    <w:rsid w:val="00445F43"/>
    <w:rsid w:val="004461C0"/>
    <w:rsid w:val="00446582"/>
    <w:rsid w:val="00446B32"/>
    <w:rsid w:val="00446C7F"/>
    <w:rsid w:val="00447430"/>
    <w:rsid w:val="00447F84"/>
    <w:rsid w:val="00450E08"/>
    <w:rsid w:val="0045124E"/>
    <w:rsid w:val="00451689"/>
    <w:rsid w:val="00451A98"/>
    <w:rsid w:val="004523FB"/>
    <w:rsid w:val="0045252C"/>
    <w:rsid w:val="0045286D"/>
    <w:rsid w:val="00452A53"/>
    <w:rsid w:val="00452D13"/>
    <w:rsid w:val="00453112"/>
    <w:rsid w:val="00453231"/>
    <w:rsid w:val="00453F24"/>
    <w:rsid w:val="00454664"/>
    <w:rsid w:val="00454F5C"/>
    <w:rsid w:val="004553FD"/>
    <w:rsid w:val="0045553E"/>
    <w:rsid w:val="00455887"/>
    <w:rsid w:val="00455EBF"/>
    <w:rsid w:val="00455EC0"/>
    <w:rsid w:val="0045635F"/>
    <w:rsid w:val="004563F3"/>
    <w:rsid w:val="00456523"/>
    <w:rsid w:val="00456607"/>
    <w:rsid w:val="004573D4"/>
    <w:rsid w:val="00457F77"/>
    <w:rsid w:val="00460139"/>
    <w:rsid w:val="00460431"/>
    <w:rsid w:val="00460EB5"/>
    <w:rsid w:val="004613A1"/>
    <w:rsid w:val="004614A7"/>
    <w:rsid w:val="00461B57"/>
    <w:rsid w:val="00461C34"/>
    <w:rsid w:val="00461C3B"/>
    <w:rsid w:val="004625E8"/>
    <w:rsid w:val="00463075"/>
    <w:rsid w:val="0046322E"/>
    <w:rsid w:val="00463FE4"/>
    <w:rsid w:val="0046430D"/>
    <w:rsid w:val="00464F21"/>
    <w:rsid w:val="004655F1"/>
    <w:rsid w:val="004655FA"/>
    <w:rsid w:val="004658B6"/>
    <w:rsid w:val="0046676B"/>
    <w:rsid w:val="00466AA1"/>
    <w:rsid w:val="0046744E"/>
    <w:rsid w:val="00467581"/>
    <w:rsid w:val="00470D4D"/>
    <w:rsid w:val="0047150E"/>
    <w:rsid w:val="0047162F"/>
    <w:rsid w:val="0047185D"/>
    <w:rsid w:val="00471D62"/>
    <w:rsid w:val="0047257C"/>
    <w:rsid w:val="004734EB"/>
    <w:rsid w:val="004737D4"/>
    <w:rsid w:val="00474C6C"/>
    <w:rsid w:val="004750A9"/>
    <w:rsid w:val="004750F1"/>
    <w:rsid w:val="00476EE6"/>
    <w:rsid w:val="00477630"/>
    <w:rsid w:val="0047793B"/>
    <w:rsid w:val="00477F91"/>
    <w:rsid w:val="00480267"/>
    <w:rsid w:val="00480527"/>
    <w:rsid w:val="004806D7"/>
    <w:rsid w:val="00480A40"/>
    <w:rsid w:val="004811EB"/>
    <w:rsid w:val="004819E9"/>
    <w:rsid w:val="00481AC1"/>
    <w:rsid w:val="00483143"/>
    <w:rsid w:val="0048377C"/>
    <w:rsid w:val="0048443B"/>
    <w:rsid w:val="00484676"/>
    <w:rsid w:val="004846E5"/>
    <w:rsid w:val="004848DB"/>
    <w:rsid w:val="0048492C"/>
    <w:rsid w:val="00484F68"/>
    <w:rsid w:val="004856A0"/>
    <w:rsid w:val="00485CF3"/>
    <w:rsid w:val="00486281"/>
    <w:rsid w:val="0048638A"/>
    <w:rsid w:val="004867D2"/>
    <w:rsid w:val="00486B93"/>
    <w:rsid w:val="0048716E"/>
    <w:rsid w:val="0049284B"/>
    <w:rsid w:val="00492A05"/>
    <w:rsid w:val="00492CDD"/>
    <w:rsid w:val="00492D37"/>
    <w:rsid w:val="00492F0A"/>
    <w:rsid w:val="004930DB"/>
    <w:rsid w:val="00493E04"/>
    <w:rsid w:val="0049460E"/>
    <w:rsid w:val="00494E2D"/>
    <w:rsid w:val="0049622D"/>
    <w:rsid w:val="004967B5"/>
    <w:rsid w:val="00496D89"/>
    <w:rsid w:val="00497CC4"/>
    <w:rsid w:val="00497DEF"/>
    <w:rsid w:val="004A045E"/>
    <w:rsid w:val="004A09EB"/>
    <w:rsid w:val="004A0E54"/>
    <w:rsid w:val="004A1641"/>
    <w:rsid w:val="004A16D8"/>
    <w:rsid w:val="004A23AE"/>
    <w:rsid w:val="004A30B9"/>
    <w:rsid w:val="004A4026"/>
    <w:rsid w:val="004A41B4"/>
    <w:rsid w:val="004A42F1"/>
    <w:rsid w:val="004A4837"/>
    <w:rsid w:val="004A591E"/>
    <w:rsid w:val="004A5E7C"/>
    <w:rsid w:val="004A5F24"/>
    <w:rsid w:val="004A6AA9"/>
    <w:rsid w:val="004A6E8A"/>
    <w:rsid w:val="004A7E61"/>
    <w:rsid w:val="004B05B8"/>
    <w:rsid w:val="004B0D95"/>
    <w:rsid w:val="004B1922"/>
    <w:rsid w:val="004B1B50"/>
    <w:rsid w:val="004B210C"/>
    <w:rsid w:val="004B227E"/>
    <w:rsid w:val="004B2BCA"/>
    <w:rsid w:val="004B2BCD"/>
    <w:rsid w:val="004B4B7B"/>
    <w:rsid w:val="004B4C72"/>
    <w:rsid w:val="004B4F23"/>
    <w:rsid w:val="004B4F60"/>
    <w:rsid w:val="004B5192"/>
    <w:rsid w:val="004B5201"/>
    <w:rsid w:val="004B5A92"/>
    <w:rsid w:val="004B5D98"/>
    <w:rsid w:val="004B604E"/>
    <w:rsid w:val="004B67A8"/>
    <w:rsid w:val="004B7023"/>
    <w:rsid w:val="004C003F"/>
    <w:rsid w:val="004C1060"/>
    <w:rsid w:val="004C1373"/>
    <w:rsid w:val="004C1E8D"/>
    <w:rsid w:val="004C2FB3"/>
    <w:rsid w:val="004C35FD"/>
    <w:rsid w:val="004C364D"/>
    <w:rsid w:val="004C3F13"/>
    <w:rsid w:val="004C5106"/>
    <w:rsid w:val="004C6A6D"/>
    <w:rsid w:val="004C6E3A"/>
    <w:rsid w:val="004C7476"/>
    <w:rsid w:val="004C7931"/>
    <w:rsid w:val="004C7F32"/>
    <w:rsid w:val="004D1150"/>
    <w:rsid w:val="004D1264"/>
    <w:rsid w:val="004D1A1E"/>
    <w:rsid w:val="004D26BF"/>
    <w:rsid w:val="004D27A9"/>
    <w:rsid w:val="004D3060"/>
    <w:rsid w:val="004D311E"/>
    <w:rsid w:val="004D38C6"/>
    <w:rsid w:val="004D3F19"/>
    <w:rsid w:val="004D4013"/>
    <w:rsid w:val="004D43E4"/>
    <w:rsid w:val="004D44D5"/>
    <w:rsid w:val="004D4BCF"/>
    <w:rsid w:val="004D50E5"/>
    <w:rsid w:val="004D5DD6"/>
    <w:rsid w:val="004D636D"/>
    <w:rsid w:val="004D7681"/>
    <w:rsid w:val="004D7CC5"/>
    <w:rsid w:val="004E19A6"/>
    <w:rsid w:val="004E238D"/>
    <w:rsid w:val="004E2B8E"/>
    <w:rsid w:val="004E3059"/>
    <w:rsid w:val="004E31A6"/>
    <w:rsid w:val="004E3D1F"/>
    <w:rsid w:val="004E3DD5"/>
    <w:rsid w:val="004E4179"/>
    <w:rsid w:val="004E430E"/>
    <w:rsid w:val="004E4B31"/>
    <w:rsid w:val="004E4B59"/>
    <w:rsid w:val="004E5102"/>
    <w:rsid w:val="004E51FA"/>
    <w:rsid w:val="004E635D"/>
    <w:rsid w:val="004E6415"/>
    <w:rsid w:val="004E66B0"/>
    <w:rsid w:val="004E6B29"/>
    <w:rsid w:val="004E6F97"/>
    <w:rsid w:val="004E7136"/>
    <w:rsid w:val="004E73ED"/>
    <w:rsid w:val="004E78B2"/>
    <w:rsid w:val="004F0D02"/>
    <w:rsid w:val="004F0E44"/>
    <w:rsid w:val="004F12B3"/>
    <w:rsid w:val="004F185D"/>
    <w:rsid w:val="004F24C4"/>
    <w:rsid w:val="004F2645"/>
    <w:rsid w:val="004F2675"/>
    <w:rsid w:val="004F2FF7"/>
    <w:rsid w:val="004F3888"/>
    <w:rsid w:val="004F43EA"/>
    <w:rsid w:val="004F55F4"/>
    <w:rsid w:val="004F5A49"/>
    <w:rsid w:val="004F5C22"/>
    <w:rsid w:val="004F6F29"/>
    <w:rsid w:val="004F6FDE"/>
    <w:rsid w:val="004F72D6"/>
    <w:rsid w:val="004F7853"/>
    <w:rsid w:val="004F7C36"/>
    <w:rsid w:val="00500786"/>
    <w:rsid w:val="00500A42"/>
    <w:rsid w:val="00500AEC"/>
    <w:rsid w:val="0050127B"/>
    <w:rsid w:val="005012B1"/>
    <w:rsid w:val="005020B4"/>
    <w:rsid w:val="0050223E"/>
    <w:rsid w:val="00502E5F"/>
    <w:rsid w:val="00503762"/>
    <w:rsid w:val="00503C61"/>
    <w:rsid w:val="00504DDC"/>
    <w:rsid w:val="005050BF"/>
    <w:rsid w:val="005053E4"/>
    <w:rsid w:val="005054B7"/>
    <w:rsid w:val="0050572A"/>
    <w:rsid w:val="00506972"/>
    <w:rsid w:val="00506B98"/>
    <w:rsid w:val="00506C3F"/>
    <w:rsid w:val="005079EF"/>
    <w:rsid w:val="0051007B"/>
    <w:rsid w:val="005102D6"/>
    <w:rsid w:val="00510626"/>
    <w:rsid w:val="00510714"/>
    <w:rsid w:val="00511396"/>
    <w:rsid w:val="0051186F"/>
    <w:rsid w:val="00512668"/>
    <w:rsid w:val="0051299A"/>
    <w:rsid w:val="00512A76"/>
    <w:rsid w:val="00513778"/>
    <w:rsid w:val="00513A2F"/>
    <w:rsid w:val="00513B02"/>
    <w:rsid w:val="00514489"/>
    <w:rsid w:val="00514720"/>
    <w:rsid w:val="005147D0"/>
    <w:rsid w:val="00514C97"/>
    <w:rsid w:val="00515BC1"/>
    <w:rsid w:val="00515D3C"/>
    <w:rsid w:val="00516A6E"/>
    <w:rsid w:val="00517B97"/>
    <w:rsid w:val="00517D93"/>
    <w:rsid w:val="005206B3"/>
    <w:rsid w:val="005207D7"/>
    <w:rsid w:val="005207DF"/>
    <w:rsid w:val="00521C44"/>
    <w:rsid w:val="00521D6A"/>
    <w:rsid w:val="00521DD8"/>
    <w:rsid w:val="005230FF"/>
    <w:rsid w:val="005231EA"/>
    <w:rsid w:val="00523268"/>
    <w:rsid w:val="005234D8"/>
    <w:rsid w:val="00523717"/>
    <w:rsid w:val="00524D53"/>
    <w:rsid w:val="0052652E"/>
    <w:rsid w:val="00526579"/>
    <w:rsid w:val="00526670"/>
    <w:rsid w:val="00526C18"/>
    <w:rsid w:val="0052722C"/>
    <w:rsid w:val="0052756D"/>
    <w:rsid w:val="00527D97"/>
    <w:rsid w:val="005302DC"/>
    <w:rsid w:val="00530AB3"/>
    <w:rsid w:val="00530AE7"/>
    <w:rsid w:val="005319C2"/>
    <w:rsid w:val="00531A0B"/>
    <w:rsid w:val="00532329"/>
    <w:rsid w:val="005326B7"/>
    <w:rsid w:val="00532863"/>
    <w:rsid w:val="00532F94"/>
    <w:rsid w:val="00533055"/>
    <w:rsid w:val="0053335C"/>
    <w:rsid w:val="0053370E"/>
    <w:rsid w:val="0053426F"/>
    <w:rsid w:val="005349DB"/>
    <w:rsid w:val="005360C3"/>
    <w:rsid w:val="00536202"/>
    <w:rsid w:val="005369BA"/>
    <w:rsid w:val="00536D13"/>
    <w:rsid w:val="00536D2E"/>
    <w:rsid w:val="0053737A"/>
    <w:rsid w:val="00537C02"/>
    <w:rsid w:val="005404D7"/>
    <w:rsid w:val="0054133F"/>
    <w:rsid w:val="0054144E"/>
    <w:rsid w:val="00541988"/>
    <w:rsid w:val="00541BB7"/>
    <w:rsid w:val="00541D34"/>
    <w:rsid w:val="005422A9"/>
    <w:rsid w:val="0054441F"/>
    <w:rsid w:val="00544436"/>
    <w:rsid w:val="0054480A"/>
    <w:rsid w:val="005449FA"/>
    <w:rsid w:val="00544BD9"/>
    <w:rsid w:val="00544D4A"/>
    <w:rsid w:val="0054546F"/>
    <w:rsid w:val="00545DB8"/>
    <w:rsid w:val="005464B4"/>
    <w:rsid w:val="00546A35"/>
    <w:rsid w:val="00546AC2"/>
    <w:rsid w:val="00546B5A"/>
    <w:rsid w:val="005473B0"/>
    <w:rsid w:val="00547A60"/>
    <w:rsid w:val="00550D52"/>
    <w:rsid w:val="00550D7A"/>
    <w:rsid w:val="00551115"/>
    <w:rsid w:val="00551BF9"/>
    <w:rsid w:val="00551C12"/>
    <w:rsid w:val="00552583"/>
    <w:rsid w:val="0055281C"/>
    <w:rsid w:val="00552C03"/>
    <w:rsid w:val="00553012"/>
    <w:rsid w:val="00553D2B"/>
    <w:rsid w:val="00553DD5"/>
    <w:rsid w:val="00553E9B"/>
    <w:rsid w:val="005541A7"/>
    <w:rsid w:val="005546F2"/>
    <w:rsid w:val="00554BA8"/>
    <w:rsid w:val="00554D38"/>
    <w:rsid w:val="00555256"/>
    <w:rsid w:val="005553E3"/>
    <w:rsid w:val="0055557F"/>
    <w:rsid w:val="00560A16"/>
    <w:rsid w:val="005618CF"/>
    <w:rsid w:val="0056198E"/>
    <w:rsid w:val="00561F4C"/>
    <w:rsid w:val="00562A86"/>
    <w:rsid w:val="005630F4"/>
    <w:rsid w:val="00563DB2"/>
    <w:rsid w:val="00563E72"/>
    <w:rsid w:val="00564246"/>
    <w:rsid w:val="005648D4"/>
    <w:rsid w:val="00565526"/>
    <w:rsid w:val="00565AF0"/>
    <w:rsid w:val="005665A3"/>
    <w:rsid w:val="0056663F"/>
    <w:rsid w:val="005666C8"/>
    <w:rsid w:val="00566EF0"/>
    <w:rsid w:val="005670F3"/>
    <w:rsid w:val="0056763E"/>
    <w:rsid w:val="005704A5"/>
    <w:rsid w:val="00570C6B"/>
    <w:rsid w:val="00570E40"/>
    <w:rsid w:val="0057169E"/>
    <w:rsid w:val="00571DAD"/>
    <w:rsid w:val="005727EC"/>
    <w:rsid w:val="005732E7"/>
    <w:rsid w:val="0057403D"/>
    <w:rsid w:val="00574191"/>
    <w:rsid w:val="005755A0"/>
    <w:rsid w:val="0057569D"/>
    <w:rsid w:val="00576AFF"/>
    <w:rsid w:val="00576D30"/>
    <w:rsid w:val="00577365"/>
    <w:rsid w:val="0057781C"/>
    <w:rsid w:val="00577868"/>
    <w:rsid w:val="00577DC1"/>
    <w:rsid w:val="00581E89"/>
    <w:rsid w:val="00581FC9"/>
    <w:rsid w:val="0058311E"/>
    <w:rsid w:val="00583485"/>
    <w:rsid w:val="00584240"/>
    <w:rsid w:val="005844B1"/>
    <w:rsid w:val="005851EE"/>
    <w:rsid w:val="005855D6"/>
    <w:rsid w:val="005856D7"/>
    <w:rsid w:val="00586B18"/>
    <w:rsid w:val="005870F9"/>
    <w:rsid w:val="0058710F"/>
    <w:rsid w:val="005877E4"/>
    <w:rsid w:val="005903A4"/>
    <w:rsid w:val="005910D0"/>
    <w:rsid w:val="0059132A"/>
    <w:rsid w:val="00591451"/>
    <w:rsid w:val="005919B5"/>
    <w:rsid w:val="00591DDE"/>
    <w:rsid w:val="00592450"/>
    <w:rsid w:val="00592F95"/>
    <w:rsid w:val="0059327C"/>
    <w:rsid w:val="005947FA"/>
    <w:rsid w:val="00594F6A"/>
    <w:rsid w:val="0059535F"/>
    <w:rsid w:val="005953D3"/>
    <w:rsid w:val="00595994"/>
    <w:rsid w:val="005967E9"/>
    <w:rsid w:val="00596939"/>
    <w:rsid w:val="005A01A8"/>
    <w:rsid w:val="005A01D5"/>
    <w:rsid w:val="005A04C8"/>
    <w:rsid w:val="005A0650"/>
    <w:rsid w:val="005A1BFA"/>
    <w:rsid w:val="005A1DDA"/>
    <w:rsid w:val="005A24BA"/>
    <w:rsid w:val="005A281E"/>
    <w:rsid w:val="005A2E38"/>
    <w:rsid w:val="005A315F"/>
    <w:rsid w:val="005A35C9"/>
    <w:rsid w:val="005A35DF"/>
    <w:rsid w:val="005A3B8B"/>
    <w:rsid w:val="005A493D"/>
    <w:rsid w:val="005A57A4"/>
    <w:rsid w:val="005A6642"/>
    <w:rsid w:val="005A6A4B"/>
    <w:rsid w:val="005A6ABD"/>
    <w:rsid w:val="005A6CD7"/>
    <w:rsid w:val="005A7010"/>
    <w:rsid w:val="005A76B6"/>
    <w:rsid w:val="005A7E06"/>
    <w:rsid w:val="005B0333"/>
    <w:rsid w:val="005B0347"/>
    <w:rsid w:val="005B052F"/>
    <w:rsid w:val="005B185A"/>
    <w:rsid w:val="005B1B96"/>
    <w:rsid w:val="005B1DA1"/>
    <w:rsid w:val="005B2184"/>
    <w:rsid w:val="005B29C8"/>
    <w:rsid w:val="005B2C9C"/>
    <w:rsid w:val="005B2DEC"/>
    <w:rsid w:val="005B34F7"/>
    <w:rsid w:val="005B3716"/>
    <w:rsid w:val="005B385E"/>
    <w:rsid w:val="005B38D5"/>
    <w:rsid w:val="005B38E0"/>
    <w:rsid w:val="005B4AEC"/>
    <w:rsid w:val="005B4E53"/>
    <w:rsid w:val="005B546C"/>
    <w:rsid w:val="005B5890"/>
    <w:rsid w:val="005B5AEE"/>
    <w:rsid w:val="005B648C"/>
    <w:rsid w:val="005B66C6"/>
    <w:rsid w:val="005B74D5"/>
    <w:rsid w:val="005B7889"/>
    <w:rsid w:val="005B7FF5"/>
    <w:rsid w:val="005C0577"/>
    <w:rsid w:val="005C0A6B"/>
    <w:rsid w:val="005C1D6C"/>
    <w:rsid w:val="005C2C40"/>
    <w:rsid w:val="005C3100"/>
    <w:rsid w:val="005C3737"/>
    <w:rsid w:val="005C4080"/>
    <w:rsid w:val="005C409F"/>
    <w:rsid w:val="005C410E"/>
    <w:rsid w:val="005C4C9D"/>
    <w:rsid w:val="005C4D12"/>
    <w:rsid w:val="005C4D5B"/>
    <w:rsid w:val="005C54EB"/>
    <w:rsid w:val="005C5935"/>
    <w:rsid w:val="005C5F39"/>
    <w:rsid w:val="005C6890"/>
    <w:rsid w:val="005C73E2"/>
    <w:rsid w:val="005C790E"/>
    <w:rsid w:val="005C7AEB"/>
    <w:rsid w:val="005C7DF7"/>
    <w:rsid w:val="005D00EE"/>
    <w:rsid w:val="005D0329"/>
    <w:rsid w:val="005D0997"/>
    <w:rsid w:val="005D0A72"/>
    <w:rsid w:val="005D0E50"/>
    <w:rsid w:val="005D0EC4"/>
    <w:rsid w:val="005D332D"/>
    <w:rsid w:val="005D3ECA"/>
    <w:rsid w:val="005D4587"/>
    <w:rsid w:val="005D508C"/>
    <w:rsid w:val="005D5D4D"/>
    <w:rsid w:val="005D6521"/>
    <w:rsid w:val="005D7AF0"/>
    <w:rsid w:val="005D7BCE"/>
    <w:rsid w:val="005D7F11"/>
    <w:rsid w:val="005D7F80"/>
    <w:rsid w:val="005E0680"/>
    <w:rsid w:val="005E12AD"/>
    <w:rsid w:val="005E1DB8"/>
    <w:rsid w:val="005E20EA"/>
    <w:rsid w:val="005E22B3"/>
    <w:rsid w:val="005E25BB"/>
    <w:rsid w:val="005E3293"/>
    <w:rsid w:val="005E434A"/>
    <w:rsid w:val="005E4B19"/>
    <w:rsid w:val="005E57F7"/>
    <w:rsid w:val="005E58B2"/>
    <w:rsid w:val="005E5C9E"/>
    <w:rsid w:val="005E638C"/>
    <w:rsid w:val="005E6C41"/>
    <w:rsid w:val="005E6D6A"/>
    <w:rsid w:val="005E7D24"/>
    <w:rsid w:val="005E7DA6"/>
    <w:rsid w:val="005F04DC"/>
    <w:rsid w:val="005F14B6"/>
    <w:rsid w:val="005F164A"/>
    <w:rsid w:val="005F2046"/>
    <w:rsid w:val="005F20A1"/>
    <w:rsid w:val="005F22FB"/>
    <w:rsid w:val="005F2B85"/>
    <w:rsid w:val="005F31D0"/>
    <w:rsid w:val="005F3498"/>
    <w:rsid w:val="005F3DE3"/>
    <w:rsid w:val="005F4279"/>
    <w:rsid w:val="005F44EB"/>
    <w:rsid w:val="005F53C7"/>
    <w:rsid w:val="005F5E4E"/>
    <w:rsid w:val="005F623E"/>
    <w:rsid w:val="005F6F79"/>
    <w:rsid w:val="005F74F6"/>
    <w:rsid w:val="005F7820"/>
    <w:rsid w:val="006004F6"/>
    <w:rsid w:val="0060097E"/>
    <w:rsid w:val="00600AB5"/>
    <w:rsid w:val="006014FC"/>
    <w:rsid w:val="006023C9"/>
    <w:rsid w:val="0060254A"/>
    <w:rsid w:val="00602CB0"/>
    <w:rsid w:val="00602F51"/>
    <w:rsid w:val="00603819"/>
    <w:rsid w:val="00603A2F"/>
    <w:rsid w:val="00604B34"/>
    <w:rsid w:val="00604DA7"/>
    <w:rsid w:val="0060535F"/>
    <w:rsid w:val="00605758"/>
    <w:rsid w:val="0060598B"/>
    <w:rsid w:val="00605A0B"/>
    <w:rsid w:val="00605A33"/>
    <w:rsid w:val="00606313"/>
    <w:rsid w:val="00606FFC"/>
    <w:rsid w:val="00607AE9"/>
    <w:rsid w:val="006110B7"/>
    <w:rsid w:val="00612327"/>
    <w:rsid w:val="00613013"/>
    <w:rsid w:val="006130C4"/>
    <w:rsid w:val="00613C68"/>
    <w:rsid w:val="00613CCB"/>
    <w:rsid w:val="00614484"/>
    <w:rsid w:val="00614546"/>
    <w:rsid w:val="00615012"/>
    <w:rsid w:val="006161B2"/>
    <w:rsid w:val="0061670C"/>
    <w:rsid w:val="00616908"/>
    <w:rsid w:val="00616990"/>
    <w:rsid w:val="00616FA1"/>
    <w:rsid w:val="00617012"/>
    <w:rsid w:val="006204BC"/>
    <w:rsid w:val="0062067C"/>
    <w:rsid w:val="006206B5"/>
    <w:rsid w:val="0062087E"/>
    <w:rsid w:val="006209B7"/>
    <w:rsid w:val="00620B1C"/>
    <w:rsid w:val="00620E68"/>
    <w:rsid w:val="00621622"/>
    <w:rsid w:val="00621CCD"/>
    <w:rsid w:val="00621F6E"/>
    <w:rsid w:val="006229A9"/>
    <w:rsid w:val="00622B60"/>
    <w:rsid w:val="00622CEF"/>
    <w:rsid w:val="00622CFF"/>
    <w:rsid w:val="0062393E"/>
    <w:rsid w:val="00624070"/>
    <w:rsid w:val="0062443A"/>
    <w:rsid w:val="00624481"/>
    <w:rsid w:val="00625DB7"/>
    <w:rsid w:val="00626FD0"/>
    <w:rsid w:val="00627355"/>
    <w:rsid w:val="00627712"/>
    <w:rsid w:val="00630541"/>
    <w:rsid w:val="006306D9"/>
    <w:rsid w:val="00630821"/>
    <w:rsid w:val="00630984"/>
    <w:rsid w:val="00630B3E"/>
    <w:rsid w:val="0063108A"/>
    <w:rsid w:val="0063141C"/>
    <w:rsid w:val="00631F11"/>
    <w:rsid w:val="00632405"/>
    <w:rsid w:val="00632A04"/>
    <w:rsid w:val="00633E80"/>
    <w:rsid w:val="00633EBC"/>
    <w:rsid w:val="00633EBE"/>
    <w:rsid w:val="00634017"/>
    <w:rsid w:val="006342E3"/>
    <w:rsid w:val="00634796"/>
    <w:rsid w:val="00634DC7"/>
    <w:rsid w:val="006351DF"/>
    <w:rsid w:val="00635286"/>
    <w:rsid w:val="006376A5"/>
    <w:rsid w:val="00637E90"/>
    <w:rsid w:val="006404A0"/>
    <w:rsid w:val="00640C41"/>
    <w:rsid w:val="006413DA"/>
    <w:rsid w:val="006416B3"/>
    <w:rsid w:val="00641A49"/>
    <w:rsid w:val="00641AD2"/>
    <w:rsid w:val="00641EEC"/>
    <w:rsid w:val="00642186"/>
    <w:rsid w:val="0064218E"/>
    <w:rsid w:val="006425B6"/>
    <w:rsid w:val="006427F2"/>
    <w:rsid w:val="006428D2"/>
    <w:rsid w:val="00643051"/>
    <w:rsid w:val="006439E4"/>
    <w:rsid w:val="00643C97"/>
    <w:rsid w:val="00644353"/>
    <w:rsid w:val="00644A2B"/>
    <w:rsid w:val="006456EC"/>
    <w:rsid w:val="00647624"/>
    <w:rsid w:val="00650575"/>
    <w:rsid w:val="0065083C"/>
    <w:rsid w:val="00650903"/>
    <w:rsid w:val="00650BCB"/>
    <w:rsid w:val="00650F0D"/>
    <w:rsid w:val="00650F68"/>
    <w:rsid w:val="00651240"/>
    <w:rsid w:val="0065147B"/>
    <w:rsid w:val="0065216C"/>
    <w:rsid w:val="006521C6"/>
    <w:rsid w:val="0065227B"/>
    <w:rsid w:val="006522C9"/>
    <w:rsid w:val="00652AC4"/>
    <w:rsid w:val="00652E53"/>
    <w:rsid w:val="00653041"/>
    <w:rsid w:val="0065345C"/>
    <w:rsid w:val="006534AF"/>
    <w:rsid w:val="006541E7"/>
    <w:rsid w:val="0065460B"/>
    <w:rsid w:val="00654B96"/>
    <w:rsid w:val="00655335"/>
    <w:rsid w:val="006561EE"/>
    <w:rsid w:val="006565B8"/>
    <w:rsid w:val="00656641"/>
    <w:rsid w:val="006572A6"/>
    <w:rsid w:val="00657735"/>
    <w:rsid w:val="0066032A"/>
    <w:rsid w:val="006606D8"/>
    <w:rsid w:val="00660899"/>
    <w:rsid w:val="00661272"/>
    <w:rsid w:val="006616FE"/>
    <w:rsid w:val="006618B8"/>
    <w:rsid w:val="006619D2"/>
    <w:rsid w:val="00661E53"/>
    <w:rsid w:val="006621A4"/>
    <w:rsid w:val="0066298D"/>
    <w:rsid w:val="00662A2C"/>
    <w:rsid w:val="00662B26"/>
    <w:rsid w:val="00663591"/>
    <w:rsid w:val="00663C57"/>
    <w:rsid w:val="00664C5D"/>
    <w:rsid w:val="00664E58"/>
    <w:rsid w:val="00665093"/>
    <w:rsid w:val="0066557B"/>
    <w:rsid w:val="006659C1"/>
    <w:rsid w:val="006661A8"/>
    <w:rsid w:val="0066665C"/>
    <w:rsid w:val="00666E75"/>
    <w:rsid w:val="0067081D"/>
    <w:rsid w:val="00670EE9"/>
    <w:rsid w:val="006712D7"/>
    <w:rsid w:val="006721F5"/>
    <w:rsid w:val="00672B37"/>
    <w:rsid w:val="0067351C"/>
    <w:rsid w:val="00673D25"/>
    <w:rsid w:val="00674C25"/>
    <w:rsid w:val="00674C2A"/>
    <w:rsid w:val="006751C1"/>
    <w:rsid w:val="00675281"/>
    <w:rsid w:val="00675459"/>
    <w:rsid w:val="006761EC"/>
    <w:rsid w:val="00676215"/>
    <w:rsid w:val="006764D9"/>
    <w:rsid w:val="00676E59"/>
    <w:rsid w:val="00676E61"/>
    <w:rsid w:val="00680301"/>
    <w:rsid w:val="0068114A"/>
    <w:rsid w:val="006838BA"/>
    <w:rsid w:val="00683D4F"/>
    <w:rsid w:val="00683F47"/>
    <w:rsid w:val="006841F0"/>
    <w:rsid w:val="00684299"/>
    <w:rsid w:val="00684318"/>
    <w:rsid w:val="006843B9"/>
    <w:rsid w:val="0068466A"/>
    <w:rsid w:val="006858D1"/>
    <w:rsid w:val="00685AB0"/>
    <w:rsid w:val="006867FC"/>
    <w:rsid w:val="0068695E"/>
    <w:rsid w:val="00686C91"/>
    <w:rsid w:val="00686EA2"/>
    <w:rsid w:val="0068722C"/>
    <w:rsid w:val="00687B1D"/>
    <w:rsid w:val="00687BA2"/>
    <w:rsid w:val="00687F33"/>
    <w:rsid w:val="00690D74"/>
    <w:rsid w:val="00691E8C"/>
    <w:rsid w:val="00691FE3"/>
    <w:rsid w:val="00691FF9"/>
    <w:rsid w:val="00692447"/>
    <w:rsid w:val="006937FC"/>
    <w:rsid w:val="006940AA"/>
    <w:rsid w:val="00694498"/>
    <w:rsid w:val="006956A1"/>
    <w:rsid w:val="0069576F"/>
    <w:rsid w:val="006967A3"/>
    <w:rsid w:val="006968E6"/>
    <w:rsid w:val="00696C21"/>
    <w:rsid w:val="00696D99"/>
    <w:rsid w:val="006973EE"/>
    <w:rsid w:val="00697815"/>
    <w:rsid w:val="006A098A"/>
    <w:rsid w:val="006A0B50"/>
    <w:rsid w:val="006A148F"/>
    <w:rsid w:val="006A1878"/>
    <w:rsid w:val="006A201B"/>
    <w:rsid w:val="006A2EDD"/>
    <w:rsid w:val="006A3B86"/>
    <w:rsid w:val="006A42BD"/>
    <w:rsid w:val="006A42C5"/>
    <w:rsid w:val="006A49DA"/>
    <w:rsid w:val="006A4B16"/>
    <w:rsid w:val="006A5365"/>
    <w:rsid w:val="006A614E"/>
    <w:rsid w:val="006A6B50"/>
    <w:rsid w:val="006A6BAB"/>
    <w:rsid w:val="006A6F7C"/>
    <w:rsid w:val="006A79BA"/>
    <w:rsid w:val="006A7A48"/>
    <w:rsid w:val="006B07D5"/>
    <w:rsid w:val="006B0F91"/>
    <w:rsid w:val="006B10C3"/>
    <w:rsid w:val="006B1136"/>
    <w:rsid w:val="006B13CE"/>
    <w:rsid w:val="006B1B1C"/>
    <w:rsid w:val="006B20EC"/>
    <w:rsid w:val="006B230E"/>
    <w:rsid w:val="006B2F3F"/>
    <w:rsid w:val="006B3433"/>
    <w:rsid w:val="006B4065"/>
    <w:rsid w:val="006B42B5"/>
    <w:rsid w:val="006B48CE"/>
    <w:rsid w:val="006B4C37"/>
    <w:rsid w:val="006B538D"/>
    <w:rsid w:val="006B5EA2"/>
    <w:rsid w:val="006B6398"/>
    <w:rsid w:val="006B67A3"/>
    <w:rsid w:val="006B71B4"/>
    <w:rsid w:val="006B7F16"/>
    <w:rsid w:val="006C0AC2"/>
    <w:rsid w:val="006C0CF6"/>
    <w:rsid w:val="006C1345"/>
    <w:rsid w:val="006C157D"/>
    <w:rsid w:val="006C1859"/>
    <w:rsid w:val="006C1B1E"/>
    <w:rsid w:val="006C262D"/>
    <w:rsid w:val="006C28E5"/>
    <w:rsid w:val="006C294D"/>
    <w:rsid w:val="006C38AE"/>
    <w:rsid w:val="006C3B20"/>
    <w:rsid w:val="006C4049"/>
    <w:rsid w:val="006C49BC"/>
    <w:rsid w:val="006C4A0D"/>
    <w:rsid w:val="006C50D4"/>
    <w:rsid w:val="006C5D2C"/>
    <w:rsid w:val="006C62A1"/>
    <w:rsid w:val="006C62CB"/>
    <w:rsid w:val="006C64A9"/>
    <w:rsid w:val="006C6F70"/>
    <w:rsid w:val="006C7214"/>
    <w:rsid w:val="006D18B6"/>
    <w:rsid w:val="006D19BB"/>
    <w:rsid w:val="006D1A91"/>
    <w:rsid w:val="006D1F59"/>
    <w:rsid w:val="006D283B"/>
    <w:rsid w:val="006D2D1F"/>
    <w:rsid w:val="006D2FF5"/>
    <w:rsid w:val="006D3506"/>
    <w:rsid w:val="006D3A61"/>
    <w:rsid w:val="006D3CF6"/>
    <w:rsid w:val="006D4440"/>
    <w:rsid w:val="006D44DA"/>
    <w:rsid w:val="006D53C9"/>
    <w:rsid w:val="006D5AE1"/>
    <w:rsid w:val="006D6C33"/>
    <w:rsid w:val="006D75B9"/>
    <w:rsid w:val="006D75C5"/>
    <w:rsid w:val="006D7E6B"/>
    <w:rsid w:val="006E0757"/>
    <w:rsid w:val="006E0F10"/>
    <w:rsid w:val="006E145D"/>
    <w:rsid w:val="006E2245"/>
    <w:rsid w:val="006E2A56"/>
    <w:rsid w:val="006E2F27"/>
    <w:rsid w:val="006E3517"/>
    <w:rsid w:val="006E3D6A"/>
    <w:rsid w:val="006E3F1E"/>
    <w:rsid w:val="006E4DE4"/>
    <w:rsid w:val="006E50C9"/>
    <w:rsid w:val="006E5477"/>
    <w:rsid w:val="006E5A90"/>
    <w:rsid w:val="006E6259"/>
    <w:rsid w:val="006E641F"/>
    <w:rsid w:val="006E6D63"/>
    <w:rsid w:val="006E7323"/>
    <w:rsid w:val="006E773E"/>
    <w:rsid w:val="006E7D85"/>
    <w:rsid w:val="006E7D86"/>
    <w:rsid w:val="006F1CEF"/>
    <w:rsid w:val="006F1F3A"/>
    <w:rsid w:val="006F2753"/>
    <w:rsid w:val="006F29F3"/>
    <w:rsid w:val="006F300A"/>
    <w:rsid w:val="006F3279"/>
    <w:rsid w:val="006F3329"/>
    <w:rsid w:val="006F397E"/>
    <w:rsid w:val="006F3A96"/>
    <w:rsid w:val="006F3B1C"/>
    <w:rsid w:val="006F5D60"/>
    <w:rsid w:val="006F5F64"/>
    <w:rsid w:val="006F614A"/>
    <w:rsid w:val="006F6165"/>
    <w:rsid w:val="006F6553"/>
    <w:rsid w:val="006F6A81"/>
    <w:rsid w:val="006F7B82"/>
    <w:rsid w:val="00700C3C"/>
    <w:rsid w:val="00700DA9"/>
    <w:rsid w:val="00701602"/>
    <w:rsid w:val="00701ABB"/>
    <w:rsid w:val="00701CFB"/>
    <w:rsid w:val="00701EBF"/>
    <w:rsid w:val="007026FB"/>
    <w:rsid w:val="00702ADB"/>
    <w:rsid w:val="00702AE3"/>
    <w:rsid w:val="00702B93"/>
    <w:rsid w:val="007032A7"/>
    <w:rsid w:val="007036DD"/>
    <w:rsid w:val="00703B00"/>
    <w:rsid w:val="00703D4E"/>
    <w:rsid w:val="00704634"/>
    <w:rsid w:val="00704A5B"/>
    <w:rsid w:val="00705100"/>
    <w:rsid w:val="007059F4"/>
    <w:rsid w:val="00705D67"/>
    <w:rsid w:val="0070611E"/>
    <w:rsid w:val="0070736E"/>
    <w:rsid w:val="007077B6"/>
    <w:rsid w:val="00707BF6"/>
    <w:rsid w:val="007101AA"/>
    <w:rsid w:val="00710329"/>
    <w:rsid w:val="0071064E"/>
    <w:rsid w:val="0071151B"/>
    <w:rsid w:val="00711922"/>
    <w:rsid w:val="00711970"/>
    <w:rsid w:val="00711A00"/>
    <w:rsid w:val="0071276B"/>
    <w:rsid w:val="007132A7"/>
    <w:rsid w:val="00713F64"/>
    <w:rsid w:val="00714993"/>
    <w:rsid w:val="00715B7A"/>
    <w:rsid w:val="00715E80"/>
    <w:rsid w:val="00716642"/>
    <w:rsid w:val="007166BC"/>
    <w:rsid w:val="00716BFA"/>
    <w:rsid w:val="0071760F"/>
    <w:rsid w:val="00717691"/>
    <w:rsid w:val="00717B52"/>
    <w:rsid w:val="00717C67"/>
    <w:rsid w:val="00717EF4"/>
    <w:rsid w:val="00720723"/>
    <w:rsid w:val="00720D71"/>
    <w:rsid w:val="00720D96"/>
    <w:rsid w:val="0072181D"/>
    <w:rsid w:val="00721A42"/>
    <w:rsid w:val="0072223D"/>
    <w:rsid w:val="007229CD"/>
    <w:rsid w:val="00722C1F"/>
    <w:rsid w:val="00722DD2"/>
    <w:rsid w:val="00722F8C"/>
    <w:rsid w:val="00723750"/>
    <w:rsid w:val="00723F1E"/>
    <w:rsid w:val="00724312"/>
    <w:rsid w:val="007248F9"/>
    <w:rsid w:val="007253F8"/>
    <w:rsid w:val="00725447"/>
    <w:rsid w:val="00725527"/>
    <w:rsid w:val="00726522"/>
    <w:rsid w:val="007267CD"/>
    <w:rsid w:val="0072753A"/>
    <w:rsid w:val="00727877"/>
    <w:rsid w:val="00727F23"/>
    <w:rsid w:val="00730028"/>
    <w:rsid w:val="007305AF"/>
    <w:rsid w:val="00730C65"/>
    <w:rsid w:val="007314B8"/>
    <w:rsid w:val="00731552"/>
    <w:rsid w:val="00731EBB"/>
    <w:rsid w:val="007323BA"/>
    <w:rsid w:val="007326B2"/>
    <w:rsid w:val="00732A0D"/>
    <w:rsid w:val="00732AD8"/>
    <w:rsid w:val="00733AF2"/>
    <w:rsid w:val="00733C56"/>
    <w:rsid w:val="00733EEB"/>
    <w:rsid w:val="007346BA"/>
    <w:rsid w:val="00734857"/>
    <w:rsid w:val="00734BB1"/>
    <w:rsid w:val="00734E6E"/>
    <w:rsid w:val="00734FAE"/>
    <w:rsid w:val="00736901"/>
    <w:rsid w:val="00736CE9"/>
    <w:rsid w:val="00737705"/>
    <w:rsid w:val="007378D8"/>
    <w:rsid w:val="00737DA2"/>
    <w:rsid w:val="007409EF"/>
    <w:rsid w:val="0074128F"/>
    <w:rsid w:val="00741C2E"/>
    <w:rsid w:val="007420AD"/>
    <w:rsid w:val="007431DE"/>
    <w:rsid w:val="00743DF0"/>
    <w:rsid w:val="00744333"/>
    <w:rsid w:val="00745243"/>
    <w:rsid w:val="007454AE"/>
    <w:rsid w:val="00745718"/>
    <w:rsid w:val="00745EF9"/>
    <w:rsid w:val="0075095E"/>
    <w:rsid w:val="00750A28"/>
    <w:rsid w:val="00750BC0"/>
    <w:rsid w:val="007517BC"/>
    <w:rsid w:val="0075194B"/>
    <w:rsid w:val="00751D32"/>
    <w:rsid w:val="00751E6E"/>
    <w:rsid w:val="00752911"/>
    <w:rsid w:val="007529C3"/>
    <w:rsid w:val="00752EA0"/>
    <w:rsid w:val="00752F48"/>
    <w:rsid w:val="00753A2F"/>
    <w:rsid w:val="00754D74"/>
    <w:rsid w:val="0075548F"/>
    <w:rsid w:val="0075598F"/>
    <w:rsid w:val="00755FC9"/>
    <w:rsid w:val="00756590"/>
    <w:rsid w:val="00756A10"/>
    <w:rsid w:val="007573DC"/>
    <w:rsid w:val="00760FF5"/>
    <w:rsid w:val="0076102B"/>
    <w:rsid w:val="00761CD0"/>
    <w:rsid w:val="0076214C"/>
    <w:rsid w:val="007628D0"/>
    <w:rsid w:val="0076291F"/>
    <w:rsid w:val="00763B9F"/>
    <w:rsid w:val="00763CAF"/>
    <w:rsid w:val="007641CF"/>
    <w:rsid w:val="007646F5"/>
    <w:rsid w:val="0076485D"/>
    <w:rsid w:val="007648F8"/>
    <w:rsid w:val="00764B95"/>
    <w:rsid w:val="00764E06"/>
    <w:rsid w:val="0076542B"/>
    <w:rsid w:val="00765638"/>
    <w:rsid w:val="00765761"/>
    <w:rsid w:val="007657EB"/>
    <w:rsid w:val="00765A87"/>
    <w:rsid w:val="00765CFB"/>
    <w:rsid w:val="00766543"/>
    <w:rsid w:val="00766BF3"/>
    <w:rsid w:val="007675DC"/>
    <w:rsid w:val="007678C1"/>
    <w:rsid w:val="00767E4C"/>
    <w:rsid w:val="00767EE9"/>
    <w:rsid w:val="0077031F"/>
    <w:rsid w:val="00771B6C"/>
    <w:rsid w:val="00771F31"/>
    <w:rsid w:val="00771FA3"/>
    <w:rsid w:val="0077296F"/>
    <w:rsid w:val="00772DBE"/>
    <w:rsid w:val="007730DE"/>
    <w:rsid w:val="007741A9"/>
    <w:rsid w:val="0077699F"/>
    <w:rsid w:val="00776B31"/>
    <w:rsid w:val="00776CBD"/>
    <w:rsid w:val="00776E7B"/>
    <w:rsid w:val="00776F5C"/>
    <w:rsid w:val="007778F6"/>
    <w:rsid w:val="00777CAB"/>
    <w:rsid w:val="007803E2"/>
    <w:rsid w:val="00780427"/>
    <w:rsid w:val="00780551"/>
    <w:rsid w:val="00780808"/>
    <w:rsid w:val="00780DEC"/>
    <w:rsid w:val="00781336"/>
    <w:rsid w:val="00781533"/>
    <w:rsid w:val="0078328C"/>
    <w:rsid w:val="007832C6"/>
    <w:rsid w:val="00783706"/>
    <w:rsid w:val="007847E7"/>
    <w:rsid w:val="00785846"/>
    <w:rsid w:val="00786492"/>
    <w:rsid w:val="00786807"/>
    <w:rsid w:val="00786A70"/>
    <w:rsid w:val="00787E89"/>
    <w:rsid w:val="00790094"/>
    <w:rsid w:val="007900C2"/>
    <w:rsid w:val="007902C2"/>
    <w:rsid w:val="00791A87"/>
    <w:rsid w:val="00791B14"/>
    <w:rsid w:val="007928E0"/>
    <w:rsid w:val="00792B06"/>
    <w:rsid w:val="00792E48"/>
    <w:rsid w:val="00792EF9"/>
    <w:rsid w:val="007933DE"/>
    <w:rsid w:val="00793EDA"/>
    <w:rsid w:val="007940A5"/>
    <w:rsid w:val="00794233"/>
    <w:rsid w:val="0079461F"/>
    <w:rsid w:val="0079509A"/>
    <w:rsid w:val="00796297"/>
    <w:rsid w:val="007969F7"/>
    <w:rsid w:val="00796CE7"/>
    <w:rsid w:val="00797EAE"/>
    <w:rsid w:val="007A0005"/>
    <w:rsid w:val="007A00C3"/>
    <w:rsid w:val="007A0122"/>
    <w:rsid w:val="007A091B"/>
    <w:rsid w:val="007A0B36"/>
    <w:rsid w:val="007A1789"/>
    <w:rsid w:val="007A1A9C"/>
    <w:rsid w:val="007A22A9"/>
    <w:rsid w:val="007A246C"/>
    <w:rsid w:val="007A29FB"/>
    <w:rsid w:val="007A39A1"/>
    <w:rsid w:val="007A3C98"/>
    <w:rsid w:val="007A3E28"/>
    <w:rsid w:val="007A40B8"/>
    <w:rsid w:val="007A423D"/>
    <w:rsid w:val="007A4295"/>
    <w:rsid w:val="007A449A"/>
    <w:rsid w:val="007A4A9C"/>
    <w:rsid w:val="007A4F08"/>
    <w:rsid w:val="007A4F92"/>
    <w:rsid w:val="007A55C4"/>
    <w:rsid w:val="007A56C2"/>
    <w:rsid w:val="007A582D"/>
    <w:rsid w:val="007A7227"/>
    <w:rsid w:val="007A7404"/>
    <w:rsid w:val="007A792D"/>
    <w:rsid w:val="007B00EA"/>
    <w:rsid w:val="007B0450"/>
    <w:rsid w:val="007B0635"/>
    <w:rsid w:val="007B0B1F"/>
    <w:rsid w:val="007B0F74"/>
    <w:rsid w:val="007B1145"/>
    <w:rsid w:val="007B1B1B"/>
    <w:rsid w:val="007B3274"/>
    <w:rsid w:val="007B3A83"/>
    <w:rsid w:val="007B42AD"/>
    <w:rsid w:val="007B4430"/>
    <w:rsid w:val="007B46AC"/>
    <w:rsid w:val="007B4A41"/>
    <w:rsid w:val="007B4CFF"/>
    <w:rsid w:val="007B4F23"/>
    <w:rsid w:val="007B5002"/>
    <w:rsid w:val="007B6669"/>
    <w:rsid w:val="007B723D"/>
    <w:rsid w:val="007B73C3"/>
    <w:rsid w:val="007B75EB"/>
    <w:rsid w:val="007B7C4F"/>
    <w:rsid w:val="007C0826"/>
    <w:rsid w:val="007C0E36"/>
    <w:rsid w:val="007C1815"/>
    <w:rsid w:val="007C1A60"/>
    <w:rsid w:val="007C1B09"/>
    <w:rsid w:val="007C2799"/>
    <w:rsid w:val="007C386C"/>
    <w:rsid w:val="007C3DC6"/>
    <w:rsid w:val="007C4844"/>
    <w:rsid w:val="007C5089"/>
    <w:rsid w:val="007C5759"/>
    <w:rsid w:val="007C661E"/>
    <w:rsid w:val="007C69AE"/>
    <w:rsid w:val="007C7D71"/>
    <w:rsid w:val="007C7F3E"/>
    <w:rsid w:val="007C7FF1"/>
    <w:rsid w:val="007D01E8"/>
    <w:rsid w:val="007D0295"/>
    <w:rsid w:val="007D10AE"/>
    <w:rsid w:val="007D19C6"/>
    <w:rsid w:val="007D1C61"/>
    <w:rsid w:val="007D1E3D"/>
    <w:rsid w:val="007D1EF4"/>
    <w:rsid w:val="007D3DC3"/>
    <w:rsid w:val="007D3ECF"/>
    <w:rsid w:val="007D3F35"/>
    <w:rsid w:val="007D40CC"/>
    <w:rsid w:val="007D414C"/>
    <w:rsid w:val="007D41F6"/>
    <w:rsid w:val="007D4449"/>
    <w:rsid w:val="007D44F1"/>
    <w:rsid w:val="007D4509"/>
    <w:rsid w:val="007D4876"/>
    <w:rsid w:val="007D4F00"/>
    <w:rsid w:val="007D4FCD"/>
    <w:rsid w:val="007D5CDF"/>
    <w:rsid w:val="007D648C"/>
    <w:rsid w:val="007D64E2"/>
    <w:rsid w:val="007D6739"/>
    <w:rsid w:val="007D6859"/>
    <w:rsid w:val="007D6926"/>
    <w:rsid w:val="007D6D5B"/>
    <w:rsid w:val="007D726A"/>
    <w:rsid w:val="007D726B"/>
    <w:rsid w:val="007D745D"/>
    <w:rsid w:val="007D74FC"/>
    <w:rsid w:val="007D7966"/>
    <w:rsid w:val="007E136B"/>
    <w:rsid w:val="007E178F"/>
    <w:rsid w:val="007E1B5A"/>
    <w:rsid w:val="007E1BAE"/>
    <w:rsid w:val="007E1D79"/>
    <w:rsid w:val="007E1DD3"/>
    <w:rsid w:val="007E2AA8"/>
    <w:rsid w:val="007E32FA"/>
    <w:rsid w:val="007E3DD8"/>
    <w:rsid w:val="007E42D8"/>
    <w:rsid w:val="007E4409"/>
    <w:rsid w:val="007E5967"/>
    <w:rsid w:val="007E5CFA"/>
    <w:rsid w:val="007E5FA0"/>
    <w:rsid w:val="007E6000"/>
    <w:rsid w:val="007E6789"/>
    <w:rsid w:val="007E6CB5"/>
    <w:rsid w:val="007E6EF2"/>
    <w:rsid w:val="007E78D6"/>
    <w:rsid w:val="007F01B6"/>
    <w:rsid w:val="007F039B"/>
    <w:rsid w:val="007F0CE8"/>
    <w:rsid w:val="007F15E6"/>
    <w:rsid w:val="007F171C"/>
    <w:rsid w:val="007F1BD6"/>
    <w:rsid w:val="007F22CD"/>
    <w:rsid w:val="007F2545"/>
    <w:rsid w:val="007F26EE"/>
    <w:rsid w:val="007F2FA4"/>
    <w:rsid w:val="007F31F5"/>
    <w:rsid w:val="007F47B4"/>
    <w:rsid w:val="007F51F9"/>
    <w:rsid w:val="007F52DA"/>
    <w:rsid w:val="007F5606"/>
    <w:rsid w:val="007F5608"/>
    <w:rsid w:val="007F579F"/>
    <w:rsid w:val="007F691B"/>
    <w:rsid w:val="007F6958"/>
    <w:rsid w:val="007F71D0"/>
    <w:rsid w:val="007F7800"/>
    <w:rsid w:val="008001A5"/>
    <w:rsid w:val="008002D6"/>
    <w:rsid w:val="00800579"/>
    <w:rsid w:val="00800CF3"/>
    <w:rsid w:val="00800D0D"/>
    <w:rsid w:val="00800F54"/>
    <w:rsid w:val="0080131F"/>
    <w:rsid w:val="0080357E"/>
    <w:rsid w:val="008038F3"/>
    <w:rsid w:val="0080397A"/>
    <w:rsid w:val="0080429A"/>
    <w:rsid w:val="00804B91"/>
    <w:rsid w:val="00804C8B"/>
    <w:rsid w:val="00805A35"/>
    <w:rsid w:val="008063CD"/>
    <w:rsid w:val="00806607"/>
    <w:rsid w:val="00806CDC"/>
    <w:rsid w:val="00810672"/>
    <w:rsid w:val="0081116B"/>
    <w:rsid w:val="008113D9"/>
    <w:rsid w:val="00811755"/>
    <w:rsid w:val="00811C11"/>
    <w:rsid w:val="00811CEA"/>
    <w:rsid w:val="00812003"/>
    <w:rsid w:val="00812CC8"/>
    <w:rsid w:val="0081316F"/>
    <w:rsid w:val="008135BE"/>
    <w:rsid w:val="008143DC"/>
    <w:rsid w:val="00814A30"/>
    <w:rsid w:val="008161BC"/>
    <w:rsid w:val="008161C6"/>
    <w:rsid w:val="0081655F"/>
    <w:rsid w:val="008167B8"/>
    <w:rsid w:val="00816999"/>
    <w:rsid w:val="008173A1"/>
    <w:rsid w:val="008176F8"/>
    <w:rsid w:val="0081791F"/>
    <w:rsid w:val="00817F12"/>
    <w:rsid w:val="00817F3C"/>
    <w:rsid w:val="00820619"/>
    <w:rsid w:val="008206F8"/>
    <w:rsid w:val="0082073F"/>
    <w:rsid w:val="00820FCE"/>
    <w:rsid w:val="0082109E"/>
    <w:rsid w:val="00821332"/>
    <w:rsid w:val="0082174C"/>
    <w:rsid w:val="00821CE6"/>
    <w:rsid w:val="008222C5"/>
    <w:rsid w:val="008228FA"/>
    <w:rsid w:val="00823A10"/>
    <w:rsid w:val="008248E1"/>
    <w:rsid w:val="00824F3F"/>
    <w:rsid w:val="00824FA2"/>
    <w:rsid w:val="00825456"/>
    <w:rsid w:val="00825A77"/>
    <w:rsid w:val="00825A96"/>
    <w:rsid w:val="008260F4"/>
    <w:rsid w:val="008270C5"/>
    <w:rsid w:val="0082744C"/>
    <w:rsid w:val="00827757"/>
    <w:rsid w:val="00827833"/>
    <w:rsid w:val="00827864"/>
    <w:rsid w:val="008279F6"/>
    <w:rsid w:val="008302C2"/>
    <w:rsid w:val="00830C77"/>
    <w:rsid w:val="00830CDF"/>
    <w:rsid w:val="00831046"/>
    <w:rsid w:val="0083145C"/>
    <w:rsid w:val="00831634"/>
    <w:rsid w:val="00831B5F"/>
    <w:rsid w:val="00831D12"/>
    <w:rsid w:val="00831DEA"/>
    <w:rsid w:val="00833606"/>
    <w:rsid w:val="00833F4F"/>
    <w:rsid w:val="008342C1"/>
    <w:rsid w:val="00834551"/>
    <w:rsid w:val="0083497D"/>
    <w:rsid w:val="00834C61"/>
    <w:rsid w:val="00834DD4"/>
    <w:rsid w:val="00834E00"/>
    <w:rsid w:val="00834ECF"/>
    <w:rsid w:val="00836F53"/>
    <w:rsid w:val="008376C3"/>
    <w:rsid w:val="008379FB"/>
    <w:rsid w:val="00837C2F"/>
    <w:rsid w:val="008401A7"/>
    <w:rsid w:val="00840470"/>
    <w:rsid w:val="008426E9"/>
    <w:rsid w:val="00842C0E"/>
    <w:rsid w:val="008431BC"/>
    <w:rsid w:val="0084352E"/>
    <w:rsid w:val="008436A3"/>
    <w:rsid w:val="00843FF3"/>
    <w:rsid w:val="00844825"/>
    <w:rsid w:val="008448BF"/>
    <w:rsid w:val="0084742F"/>
    <w:rsid w:val="00847654"/>
    <w:rsid w:val="00847C8C"/>
    <w:rsid w:val="00850E34"/>
    <w:rsid w:val="00851098"/>
    <w:rsid w:val="00851533"/>
    <w:rsid w:val="00851DF9"/>
    <w:rsid w:val="00852596"/>
    <w:rsid w:val="00852606"/>
    <w:rsid w:val="00852D8A"/>
    <w:rsid w:val="008530D8"/>
    <w:rsid w:val="00853127"/>
    <w:rsid w:val="008543CC"/>
    <w:rsid w:val="00855075"/>
    <w:rsid w:val="008551F1"/>
    <w:rsid w:val="00855C49"/>
    <w:rsid w:val="00856823"/>
    <w:rsid w:val="00856B3D"/>
    <w:rsid w:val="00856E71"/>
    <w:rsid w:val="00857A1D"/>
    <w:rsid w:val="008600ED"/>
    <w:rsid w:val="00860BF4"/>
    <w:rsid w:val="00860DC5"/>
    <w:rsid w:val="00861335"/>
    <w:rsid w:val="00861D76"/>
    <w:rsid w:val="00862813"/>
    <w:rsid w:val="00864015"/>
    <w:rsid w:val="00864138"/>
    <w:rsid w:val="0086424A"/>
    <w:rsid w:val="00864338"/>
    <w:rsid w:val="00864428"/>
    <w:rsid w:val="00864481"/>
    <w:rsid w:val="008648D4"/>
    <w:rsid w:val="00864928"/>
    <w:rsid w:val="00865458"/>
    <w:rsid w:val="008658CE"/>
    <w:rsid w:val="00865B47"/>
    <w:rsid w:val="00865EB3"/>
    <w:rsid w:val="0086627E"/>
    <w:rsid w:val="00866654"/>
    <w:rsid w:val="00866F10"/>
    <w:rsid w:val="00867480"/>
    <w:rsid w:val="008676EB"/>
    <w:rsid w:val="00867A35"/>
    <w:rsid w:val="00867AF7"/>
    <w:rsid w:val="00867CCD"/>
    <w:rsid w:val="00867FDE"/>
    <w:rsid w:val="008700AE"/>
    <w:rsid w:val="00870380"/>
    <w:rsid w:val="008704B7"/>
    <w:rsid w:val="008705B2"/>
    <w:rsid w:val="00871034"/>
    <w:rsid w:val="00871210"/>
    <w:rsid w:val="008712A2"/>
    <w:rsid w:val="008714A4"/>
    <w:rsid w:val="00872108"/>
    <w:rsid w:val="00872991"/>
    <w:rsid w:val="00872F10"/>
    <w:rsid w:val="00874AFA"/>
    <w:rsid w:val="00874FEB"/>
    <w:rsid w:val="00875032"/>
    <w:rsid w:val="00875251"/>
    <w:rsid w:val="00875282"/>
    <w:rsid w:val="00875C0D"/>
    <w:rsid w:val="00875D4E"/>
    <w:rsid w:val="00875E0F"/>
    <w:rsid w:val="00876101"/>
    <w:rsid w:val="00876BDB"/>
    <w:rsid w:val="00876EE5"/>
    <w:rsid w:val="00877455"/>
    <w:rsid w:val="0087761F"/>
    <w:rsid w:val="00880B31"/>
    <w:rsid w:val="00881E72"/>
    <w:rsid w:val="00882400"/>
    <w:rsid w:val="00882717"/>
    <w:rsid w:val="00882BB2"/>
    <w:rsid w:val="00883305"/>
    <w:rsid w:val="008848E3"/>
    <w:rsid w:val="0088499D"/>
    <w:rsid w:val="00884DC2"/>
    <w:rsid w:val="008853B6"/>
    <w:rsid w:val="0088552E"/>
    <w:rsid w:val="00885807"/>
    <w:rsid w:val="008860D7"/>
    <w:rsid w:val="00887A0A"/>
    <w:rsid w:val="0089000D"/>
    <w:rsid w:val="0089015D"/>
    <w:rsid w:val="008903D7"/>
    <w:rsid w:val="00890461"/>
    <w:rsid w:val="008912AF"/>
    <w:rsid w:val="00892780"/>
    <w:rsid w:val="00892A48"/>
    <w:rsid w:val="00892C7D"/>
    <w:rsid w:val="00892D7D"/>
    <w:rsid w:val="0089341C"/>
    <w:rsid w:val="00894553"/>
    <w:rsid w:val="00894A83"/>
    <w:rsid w:val="00894E7B"/>
    <w:rsid w:val="0089550D"/>
    <w:rsid w:val="0089609A"/>
    <w:rsid w:val="0089672E"/>
    <w:rsid w:val="00896774"/>
    <w:rsid w:val="0089693D"/>
    <w:rsid w:val="00896CB9"/>
    <w:rsid w:val="00896D08"/>
    <w:rsid w:val="00897644"/>
    <w:rsid w:val="00897960"/>
    <w:rsid w:val="008A0526"/>
    <w:rsid w:val="008A09C9"/>
    <w:rsid w:val="008A0A83"/>
    <w:rsid w:val="008A133D"/>
    <w:rsid w:val="008A1704"/>
    <w:rsid w:val="008A17B1"/>
    <w:rsid w:val="008A25FD"/>
    <w:rsid w:val="008A2855"/>
    <w:rsid w:val="008A2C40"/>
    <w:rsid w:val="008A3ADA"/>
    <w:rsid w:val="008A3C07"/>
    <w:rsid w:val="008A3DF5"/>
    <w:rsid w:val="008A402A"/>
    <w:rsid w:val="008A4832"/>
    <w:rsid w:val="008A4AC2"/>
    <w:rsid w:val="008A553E"/>
    <w:rsid w:val="008A5E66"/>
    <w:rsid w:val="008A5F1D"/>
    <w:rsid w:val="008A664D"/>
    <w:rsid w:val="008A6A45"/>
    <w:rsid w:val="008A6CB9"/>
    <w:rsid w:val="008A6DF7"/>
    <w:rsid w:val="008A7707"/>
    <w:rsid w:val="008A7E6D"/>
    <w:rsid w:val="008A7FEA"/>
    <w:rsid w:val="008B0197"/>
    <w:rsid w:val="008B05F2"/>
    <w:rsid w:val="008B0F7D"/>
    <w:rsid w:val="008B1C17"/>
    <w:rsid w:val="008B23EC"/>
    <w:rsid w:val="008B2B98"/>
    <w:rsid w:val="008B2DF1"/>
    <w:rsid w:val="008B331C"/>
    <w:rsid w:val="008B3FBF"/>
    <w:rsid w:val="008B4121"/>
    <w:rsid w:val="008B438F"/>
    <w:rsid w:val="008B48AC"/>
    <w:rsid w:val="008B4918"/>
    <w:rsid w:val="008B4999"/>
    <w:rsid w:val="008B58C2"/>
    <w:rsid w:val="008B58F8"/>
    <w:rsid w:val="008B5D99"/>
    <w:rsid w:val="008B7DD1"/>
    <w:rsid w:val="008B7F1D"/>
    <w:rsid w:val="008C0B74"/>
    <w:rsid w:val="008C24DE"/>
    <w:rsid w:val="008C2645"/>
    <w:rsid w:val="008C2EF2"/>
    <w:rsid w:val="008C33A5"/>
    <w:rsid w:val="008C3D1F"/>
    <w:rsid w:val="008C44AB"/>
    <w:rsid w:val="008C4607"/>
    <w:rsid w:val="008C4CE7"/>
    <w:rsid w:val="008C4DA2"/>
    <w:rsid w:val="008C5804"/>
    <w:rsid w:val="008C589F"/>
    <w:rsid w:val="008C58A7"/>
    <w:rsid w:val="008C5995"/>
    <w:rsid w:val="008C5D60"/>
    <w:rsid w:val="008C5F06"/>
    <w:rsid w:val="008C6989"/>
    <w:rsid w:val="008C7021"/>
    <w:rsid w:val="008D04BC"/>
    <w:rsid w:val="008D0AF7"/>
    <w:rsid w:val="008D0D78"/>
    <w:rsid w:val="008D1057"/>
    <w:rsid w:val="008D1223"/>
    <w:rsid w:val="008D15DC"/>
    <w:rsid w:val="008D200A"/>
    <w:rsid w:val="008D298E"/>
    <w:rsid w:val="008D2B5A"/>
    <w:rsid w:val="008D2E33"/>
    <w:rsid w:val="008D37D8"/>
    <w:rsid w:val="008D5567"/>
    <w:rsid w:val="008D5E4A"/>
    <w:rsid w:val="008D6ECE"/>
    <w:rsid w:val="008D72C1"/>
    <w:rsid w:val="008D7334"/>
    <w:rsid w:val="008E0454"/>
    <w:rsid w:val="008E0775"/>
    <w:rsid w:val="008E1CED"/>
    <w:rsid w:val="008E255B"/>
    <w:rsid w:val="008E2C71"/>
    <w:rsid w:val="008E3923"/>
    <w:rsid w:val="008E3B78"/>
    <w:rsid w:val="008E494C"/>
    <w:rsid w:val="008E4A25"/>
    <w:rsid w:val="008E50C2"/>
    <w:rsid w:val="008E523A"/>
    <w:rsid w:val="008E5497"/>
    <w:rsid w:val="008E5BEF"/>
    <w:rsid w:val="008E5C4D"/>
    <w:rsid w:val="008E7433"/>
    <w:rsid w:val="008E7C8E"/>
    <w:rsid w:val="008F00C4"/>
    <w:rsid w:val="008F01B8"/>
    <w:rsid w:val="008F031D"/>
    <w:rsid w:val="008F0CC2"/>
    <w:rsid w:val="008F0D07"/>
    <w:rsid w:val="008F1129"/>
    <w:rsid w:val="008F125F"/>
    <w:rsid w:val="008F162C"/>
    <w:rsid w:val="008F17E5"/>
    <w:rsid w:val="008F18CB"/>
    <w:rsid w:val="008F1B23"/>
    <w:rsid w:val="008F269B"/>
    <w:rsid w:val="008F299F"/>
    <w:rsid w:val="008F3205"/>
    <w:rsid w:val="008F45E5"/>
    <w:rsid w:val="008F4792"/>
    <w:rsid w:val="008F4FB3"/>
    <w:rsid w:val="008F5DA4"/>
    <w:rsid w:val="008F66A0"/>
    <w:rsid w:val="008F681D"/>
    <w:rsid w:val="008F6D6E"/>
    <w:rsid w:val="008F6F17"/>
    <w:rsid w:val="008F75E3"/>
    <w:rsid w:val="00900981"/>
    <w:rsid w:val="009011D1"/>
    <w:rsid w:val="00901320"/>
    <w:rsid w:val="009023A2"/>
    <w:rsid w:val="0090273F"/>
    <w:rsid w:val="0090438E"/>
    <w:rsid w:val="009047D8"/>
    <w:rsid w:val="00904C74"/>
    <w:rsid w:val="009055FC"/>
    <w:rsid w:val="00905715"/>
    <w:rsid w:val="00905FB7"/>
    <w:rsid w:val="0090696B"/>
    <w:rsid w:val="00907CD6"/>
    <w:rsid w:val="00907D5E"/>
    <w:rsid w:val="00910448"/>
    <w:rsid w:val="00910588"/>
    <w:rsid w:val="00910A1A"/>
    <w:rsid w:val="00910F65"/>
    <w:rsid w:val="009117DB"/>
    <w:rsid w:val="00911CE2"/>
    <w:rsid w:val="00912073"/>
    <w:rsid w:val="00912605"/>
    <w:rsid w:val="00912A7F"/>
    <w:rsid w:val="00912B75"/>
    <w:rsid w:val="00912B7A"/>
    <w:rsid w:val="00912C95"/>
    <w:rsid w:val="00913D03"/>
    <w:rsid w:val="00913E18"/>
    <w:rsid w:val="00914068"/>
    <w:rsid w:val="009144A8"/>
    <w:rsid w:val="00914C4D"/>
    <w:rsid w:val="00914D54"/>
    <w:rsid w:val="00915288"/>
    <w:rsid w:val="0091534F"/>
    <w:rsid w:val="0091587E"/>
    <w:rsid w:val="009158D0"/>
    <w:rsid w:val="00915A45"/>
    <w:rsid w:val="009160FC"/>
    <w:rsid w:val="00916C39"/>
    <w:rsid w:val="00916F21"/>
    <w:rsid w:val="00917995"/>
    <w:rsid w:val="0092069E"/>
    <w:rsid w:val="00920E8A"/>
    <w:rsid w:val="009211B9"/>
    <w:rsid w:val="0092129A"/>
    <w:rsid w:val="009216BB"/>
    <w:rsid w:val="00921BEB"/>
    <w:rsid w:val="0092243A"/>
    <w:rsid w:val="0092262D"/>
    <w:rsid w:val="00922845"/>
    <w:rsid w:val="00922EAB"/>
    <w:rsid w:val="00923CFC"/>
    <w:rsid w:val="00924BAD"/>
    <w:rsid w:val="00925161"/>
    <w:rsid w:val="0092573F"/>
    <w:rsid w:val="009265F0"/>
    <w:rsid w:val="00926714"/>
    <w:rsid w:val="009269AB"/>
    <w:rsid w:val="00926A04"/>
    <w:rsid w:val="00927AA8"/>
    <w:rsid w:val="00927B41"/>
    <w:rsid w:val="00927C53"/>
    <w:rsid w:val="00927CE4"/>
    <w:rsid w:val="00927E72"/>
    <w:rsid w:val="00930C23"/>
    <w:rsid w:val="00931135"/>
    <w:rsid w:val="00931E56"/>
    <w:rsid w:val="00932193"/>
    <w:rsid w:val="009323D2"/>
    <w:rsid w:val="009326C6"/>
    <w:rsid w:val="00932858"/>
    <w:rsid w:val="00932869"/>
    <w:rsid w:val="00932D44"/>
    <w:rsid w:val="00932FFD"/>
    <w:rsid w:val="00933078"/>
    <w:rsid w:val="009338A7"/>
    <w:rsid w:val="009346BB"/>
    <w:rsid w:val="0093604D"/>
    <w:rsid w:val="0093605F"/>
    <w:rsid w:val="00936112"/>
    <w:rsid w:val="009362E0"/>
    <w:rsid w:val="00936B98"/>
    <w:rsid w:val="00936F90"/>
    <w:rsid w:val="00937635"/>
    <w:rsid w:val="00937DA2"/>
    <w:rsid w:val="009402C2"/>
    <w:rsid w:val="00940612"/>
    <w:rsid w:val="0094147F"/>
    <w:rsid w:val="00941625"/>
    <w:rsid w:val="009421E3"/>
    <w:rsid w:val="0094279E"/>
    <w:rsid w:val="00942848"/>
    <w:rsid w:val="009441DD"/>
    <w:rsid w:val="009444D4"/>
    <w:rsid w:val="0094465C"/>
    <w:rsid w:val="009454BE"/>
    <w:rsid w:val="009463AE"/>
    <w:rsid w:val="009466AB"/>
    <w:rsid w:val="00946CAA"/>
    <w:rsid w:val="00947259"/>
    <w:rsid w:val="009473F4"/>
    <w:rsid w:val="009475C4"/>
    <w:rsid w:val="00950889"/>
    <w:rsid w:val="00950A99"/>
    <w:rsid w:val="00950C2F"/>
    <w:rsid w:val="00950CD2"/>
    <w:rsid w:val="00950FE5"/>
    <w:rsid w:val="00951031"/>
    <w:rsid w:val="009510BD"/>
    <w:rsid w:val="00951438"/>
    <w:rsid w:val="00951EE0"/>
    <w:rsid w:val="009520AF"/>
    <w:rsid w:val="00953B40"/>
    <w:rsid w:val="00954EEB"/>
    <w:rsid w:val="009552BC"/>
    <w:rsid w:val="0095618D"/>
    <w:rsid w:val="00956591"/>
    <w:rsid w:val="009566DB"/>
    <w:rsid w:val="0095670C"/>
    <w:rsid w:val="00956CB8"/>
    <w:rsid w:val="00956D34"/>
    <w:rsid w:val="00957409"/>
    <w:rsid w:val="00957C84"/>
    <w:rsid w:val="00957EEE"/>
    <w:rsid w:val="00957F1E"/>
    <w:rsid w:val="0096047F"/>
    <w:rsid w:val="00960D21"/>
    <w:rsid w:val="0096106C"/>
    <w:rsid w:val="00961304"/>
    <w:rsid w:val="00961A47"/>
    <w:rsid w:val="00961B10"/>
    <w:rsid w:val="00961B66"/>
    <w:rsid w:val="009620C3"/>
    <w:rsid w:val="00964E7C"/>
    <w:rsid w:val="00966DA4"/>
    <w:rsid w:val="009701B3"/>
    <w:rsid w:val="00970A1D"/>
    <w:rsid w:val="0097144C"/>
    <w:rsid w:val="0097159B"/>
    <w:rsid w:val="00971B95"/>
    <w:rsid w:val="0097239F"/>
    <w:rsid w:val="009728C6"/>
    <w:rsid w:val="00972918"/>
    <w:rsid w:val="00972D84"/>
    <w:rsid w:val="00972DA4"/>
    <w:rsid w:val="00972FFE"/>
    <w:rsid w:val="009736E2"/>
    <w:rsid w:val="00973AB1"/>
    <w:rsid w:val="009747D5"/>
    <w:rsid w:val="00975485"/>
    <w:rsid w:val="009760E0"/>
    <w:rsid w:val="0097659C"/>
    <w:rsid w:val="009776F4"/>
    <w:rsid w:val="009777D1"/>
    <w:rsid w:val="009804F2"/>
    <w:rsid w:val="00981074"/>
    <w:rsid w:val="00981248"/>
    <w:rsid w:val="009825D4"/>
    <w:rsid w:val="00982B19"/>
    <w:rsid w:val="0098384D"/>
    <w:rsid w:val="00983B39"/>
    <w:rsid w:val="00984296"/>
    <w:rsid w:val="009842E9"/>
    <w:rsid w:val="00984484"/>
    <w:rsid w:val="0098466F"/>
    <w:rsid w:val="00984AA5"/>
    <w:rsid w:val="00986E14"/>
    <w:rsid w:val="009870A3"/>
    <w:rsid w:val="009872EA"/>
    <w:rsid w:val="00987656"/>
    <w:rsid w:val="00987A08"/>
    <w:rsid w:val="00987E88"/>
    <w:rsid w:val="00990092"/>
    <w:rsid w:val="009911E8"/>
    <w:rsid w:val="009919BF"/>
    <w:rsid w:val="009919C8"/>
    <w:rsid w:val="00991D13"/>
    <w:rsid w:val="009920BC"/>
    <w:rsid w:val="009922E1"/>
    <w:rsid w:val="00992FE5"/>
    <w:rsid w:val="00993021"/>
    <w:rsid w:val="009932E7"/>
    <w:rsid w:val="00994389"/>
    <w:rsid w:val="00994E31"/>
    <w:rsid w:val="00994ECC"/>
    <w:rsid w:val="00994F4B"/>
    <w:rsid w:val="00995429"/>
    <w:rsid w:val="00995E06"/>
    <w:rsid w:val="00997446"/>
    <w:rsid w:val="00997460"/>
    <w:rsid w:val="009979F1"/>
    <w:rsid w:val="00997F77"/>
    <w:rsid w:val="009A02D5"/>
    <w:rsid w:val="009A03B7"/>
    <w:rsid w:val="009A0A0D"/>
    <w:rsid w:val="009A13DB"/>
    <w:rsid w:val="009A15D4"/>
    <w:rsid w:val="009A2CE8"/>
    <w:rsid w:val="009A302F"/>
    <w:rsid w:val="009A30B3"/>
    <w:rsid w:val="009A3480"/>
    <w:rsid w:val="009A38DB"/>
    <w:rsid w:val="009A3C98"/>
    <w:rsid w:val="009A4BE6"/>
    <w:rsid w:val="009A54C8"/>
    <w:rsid w:val="009A5C12"/>
    <w:rsid w:val="009A5F4E"/>
    <w:rsid w:val="009A6011"/>
    <w:rsid w:val="009A66CB"/>
    <w:rsid w:val="009A6F71"/>
    <w:rsid w:val="009A7011"/>
    <w:rsid w:val="009A7012"/>
    <w:rsid w:val="009B0516"/>
    <w:rsid w:val="009B0A0C"/>
    <w:rsid w:val="009B0C8F"/>
    <w:rsid w:val="009B18A3"/>
    <w:rsid w:val="009B19AA"/>
    <w:rsid w:val="009B1E83"/>
    <w:rsid w:val="009B2061"/>
    <w:rsid w:val="009B2136"/>
    <w:rsid w:val="009B270E"/>
    <w:rsid w:val="009B2922"/>
    <w:rsid w:val="009B305B"/>
    <w:rsid w:val="009B31ED"/>
    <w:rsid w:val="009B39D5"/>
    <w:rsid w:val="009B3F02"/>
    <w:rsid w:val="009B479E"/>
    <w:rsid w:val="009B57F6"/>
    <w:rsid w:val="009B6BBF"/>
    <w:rsid w:val="009B6D60"/>
    <w:rsid w:val="009B70AE"/>
    <w:rsid w:val="009B7970"/>
    <w:rsid w:val="009C0098"/>
    <w:rsid w:val="009C056C"/>
    <w:rsid w:val="009C08DE"/>
    <w:rsid w:val="009C1262"/>
    <w:rsid w:val="009C158A"/>
    <w:rsid w:val="009C19D6"/>
    <w:rsid w:val="009C2107"/>
    <w:rsid w:val="009C215C"/>
    <w:rsid w:val="009C31B1"/>
    <w:rsid w:val="009C33C3"/>
    <w:rsid w:val="009C3B2A"/>
    <w:rsid w:val="009C3C9F"/>
    <w:rsid w:val="009C4384"/>
    <w:rsid w:val="009C4D15"/>
    <w:rsid w:val="009C6207"/>
    <w:rsid w:val="009C67E5"/>
    <w:rsid w:val="009C6C4E"/>
    <w:rsid w:val="009C7378"/>
    <w:rsid w:val="009C7928"/>
    <w:rsid w:val="009D0142"/>
    <w:rsid w:val="009D0468"/>
    <w:rsid w:val="009D04C3"/>
    <w:rsid w:val="009D06CE"/>
    <w:rsid w:val="009D17D1"/>
    <w:rsid w:val="009D1A47"/>
    <w:rsid w:val="009D1B00"/>
    <w:rsid w:val="009D22AA"/>
    <w:rsid w:val="009D271E"/>
    <w:rsid w:val="009D2B01"/>
    <w:rsid w:val="009D3EA9"/>
    <w:rsid w:val="009D4375"/>
    <w:rsid w:val="009D4C91"/>
    <w:rsid w:val="009D4F29"/>
    <w:rsid w:val="009D591F"/>
    <w:rsid w:val="009D5A84"/>
    <w:rsid w:val="009D69B1"/>
    <w:rsid w:val="009D6AE8"/>
    <w:rsid w:val="009D6E26"/>
    <w:rsid w:val="009E10A7"/>
    <w:rsid w:val="009E1B75"/>
    <w:rsid w:val="009E1FFF"/>
    <w:rsid w:val="009E23D9"/>
    <w:rsid w:val="009E25C0"/>
    <w:rsid w:val="009E2A9D"/>
    <w:rsid w:val="009E3581"/>
    <w:rsid w:val="009E3752"/>
    <w:rsid w:val="009E3835"/>
    <w:rsid w:val="009E56B6"/>
    <w:rsid w:val="009E6527"/>
    <w:rsid w:val="009E6C10"/>
    <w:rsid w:val="009E7466"/>
    <w:rsid w:val="009E7482"/>
    <w:rsid w:val="009E76B5"/>
    <w:rsid w:val="009E771B"/>
    <w:rsid w:val="009E791B"/>
    <w:rsid w:val="009E7EBA"/>
    <w:rsid w:val="009F09B7"/>
    <w:rsid w:val="009F0A07"/>
    <w:rsid w:val="009F0B32"/>
    <w:rsid w:val="009F0B74"/>
    <w:rsid w:val="009F1319"/>
    <w:rsid w:val="009F1558"/>
    <w:rsid w:val="009F1672"/>
    <w:rsid w:val="009F1ECC"/>
    <w:rsid w:val="009F1FB0"/>
    <w:rsid w:val="009F21DC"/>
    <w:rsid w:val="009F25D9"/>
    <w:rsid w:val="009F2A50"/>
    <w:rsid w:val="009F2BB2"/>
    <w:rsid w:val="009F2E83"/>
    <w:rsid w:val="009F3591"/>
    <w:rsid w:val="009F3A91"/>
    <w:rsid w:val="009F3FDD"/>
    <w:rsid w:val="009F49C8"/>
    <w:rsid w:val="009F4D6E"/>
    <w:rsid w:val="009F4F6E"/>
    <w:rsid w:val="009F517A"/>
    <w:rsid w:val="009F5CAF"/>
    <w:rsid w:val="009F5FA8"/>
    <w:rsid w:val="009F6222"/>
    <w:rsid w:val="009F7582"/>
    <w:rsid w:val="009F7E61"/>
    <w:rsid w:val="00A004AC"/>
    <w:rsid w:val="00A008AC"/>
    <w:rsid w:val="00A00A04"/>
    <w:rsid w:val="00A00B5D"/>
    <w:rsid w:val="00A01190"/>
    <w:rsid w:val="00A0172B"/>
    <w:rsid w:val="00A01AE3"/>
    <w:rsid w:val="00A0216C"/>
    <w:rsid w:val="00A0221F"/>
    <w:rsid w:val="00A02708"/>
    <w:rsid w:val="00A02C86"/>
    <w:rsid w:val="00A02F35"/>
    <w:rsid w:val="00A03154"/>
    <w:rsid w:val="00A0356D"/>
    <w:rsid w:val="00A035EE"/>
    <w:rsid w:val="00A03701"/>
    <w:rsid w:val="00A04CBF"/>
    <w:rsid w:val="00A04F26"/>
    <w:rsid w:val="00A04F6B"/>
    <w:rsid w:val="00A04FCA"/>
    <w:rsid w:val="00A059FD"/>
    <w:rsid w:val="00A05DCD"/>
    <w:rsid w:val="00A069BA"/>
    <w:rsid w:val="00A06B57"/>
    <w:rsid w:val="00A07CA6"/>
    <w:rsid w:val="00A07F0F"/>
    <w:rsid w:val="00A10FFF"/>
    <w:rsid w:val="00A11050"/>
    <w:rsid w:val="00A113FE"/>
    <w:rsid w:val="00A11B7A"/>
    <w:rsid w:val="00A120C2"/>
    <w:rsid w:val="00A120FA"/>
    <w:rsid w:val="00A12D9A"/>
    <w:rsid w:val="00A13192"/>
    <w:rsid w:val="00A136DF"/>
    <w:rsid w:val="00A13A60"/>
    <w:rsid w:val="00A13DD7"/>
    <w:rsid w:val="00A14012"/>
    <w:rsid w:val="00A1445C"/>
    <w:rsid w:val="00A1568A"/>
    <w:rsid w:val="00A15707"/>
    <w:rsid w:val="00A1578C"/>
    <w:rsid w:val="00A1586C"/>
    <w:rsid w:val="00A15C40"/>
    <w:rsid w:val="00A16A71"/>
    <w:rsid w:val="00A1772C"/>
    <w:rsid w:val="00A1777E"/>
    <w:rsid w:val="00A17DE1"/>
    <w:rsid w:val="00A2034F"/>
    <w:rsid w:val="00A216A8"/>
    <w:rsid w:val="00A21839"/>
    <w:rsid w:val="00A218FB"/>
    <w:rsid w:val="00A21A49"/>
    <w:rsid w:val="00A21CC8"/>
    <w:rsid w:val="00A21D56"/>
    <w:rsid w:val="00A21DD4"/>
    <w:rsid w:val="00A21E54"/>
    <w:rsid w:val="00A225ED"/>
    <w:rsid w:val="00A227F4"/>
    <w:rsid w:val="00A22D5F"/>
    <w:rsid w:val="00A23487"/>
    <w:rsid w:val="00A23A20"/>
    <w:rsid w:val="00A24F9E"/>
    <w:rsid w:val="00A2514B"/>
    <w:rsid w:val="00A253A2"/>
    <w:rsid w:val="00A25B32"/>
    <w:rsid w:val="00A261C6"/>
    <w:rsid w:val="00A2736D"/>
    <w:rsid w:val="00A3077B"/>
    <w:rsid w:val="00A30D8D"/>
    <w:rsid w:val="00A30EE1"/>
    <w:rsid w:val="00A323B2"/>
    <w:rsid w:val="00A3262A"/>
    <w:rsid w:val="00A32BFC"/>
    <w:rsid w:val="00A33862"/>
    <w:rsid w:val="00A3397D"/>
    <w:rsid w:val="00A339DF"/>
    <w:rsid w:val="00A34340"/>
    <w:rsid w:val="00A34392"/>
    <w:rsid w:val="00A34425"/>
    <w:rsid w:val="00A345E7"/>
    <w:rsid w:val="00A34851"/>
    <w:rsid w:val="00A34D8D"/>
    <w:rsid w:val="00A35190"/>
    <w:rsid w:val="00A352A8"/>
    <w:rsid w:val="00A3557A"/>
    <w:rsid w:val="00A35C49"/>
    <w:rsid w:val="00A367F4"/>
    <w:rsid w:val="00A36B00"/>
    <w:rsid w:val="00A37A3B"/>
    <w:rsid w:val="00A4125D"/>
    <w:rsid w:val="00A41F7E"/>
    <w:rsid w:val="00A420A4"/>
    <w:rsid w:val="00A43027"/>
    <w:rsid w:val="00A43042"/>
    <w:rsid w:val="00A431D9"/>
    <w:rsid w:val="00A434E2"/>
    <w:rsid w:val="00A43DE6"/>
    <w:rsid w:val="00A4466B"/>
    <w:rsid w:val="00A4472F"/>
    <w:rsid w:val="00A44DB0"/>
    <w:rsid w:val="00A46733"/>
    <w:rsid w:val="00A46E4C"/>
    <w:rsid w:val="00A478CA"/>
    <w:rsid w:val="00A47E0B"/>
    <w:rsid w:val="00A500BF"/>
    <w:rsid w:val="00A50295"/>
    <w:rsid w:val="00A50538"/>
    <w:rsid w:val="00A50903"/>
    <w:rsid w:val="00A52B1A"/>
    <w:rsid w:val="00A53601"/>
    <w:rsid w:val="00A53D64"/>
    <w:rsid w:val="00A5490A"/>
    <w:rsid w:val="00A55187"/>
    <w:rsid w:val="00A55246"/>
    <w:rsid w:val="00A55F4E"/>
    <w:rsid w:val="00A56240"/>
    <w:rsid w:val="00A569E0"/>
    <w:rsid w:val="00A56A4F"/>
    <w:rsid w:val="00A56C96"/>
    <w:rsid w:val="00A56D07"/>
    <w:rsid w:val="00A56F8A"/>
    <w:rsid w:val="00A57391"/>
    <w:rsid w:val="00A5774A"/>
    <w:rsid w:val="00A578A5"/>
    <w:rsid w:val="00A61B0B"/>
    <w:rsid w:val="00A62146"/>
    <w:rsid w:val="00A623DB"/>
    <w:rsid w:val="00A62557"/>
    <w:rsid w:val="00A627F4"/>
    <w:rsid w:val="00A634A6"/>
    <w:rsid w:val="00A63542"/>
    <w:rsid w:val="00A635F4"/>
    <w:rsid w:val="00A63F1F"/>
    <w:rsid w:val="00A64ED6"/>
    <w:rsid w:val="00A66CB1"/>
    <w:rsid w:val="00A66D7B"/>
    <w:rsid w:val="00A6702A"/>
    <w:rsid w:val="00A67442"/>
    <w:rsid w:val="00A67819"/>
    <w:rsid w:val="00A6783C"/>
    <w:rsid w:val="00A709CD"/>
    <w:rsid w:val="00A714C5"/>
    <w:rsid w:val="00A72374"/>
    <w:rsid w:val="00A723D8"/>
    <w:rsid w:val="00A7255D"/>
    <w:rsid w:val="00A72A69"/>
    <w:rsid w:val="00A72C15"/>
    <w:rsid w:val="00A72DA8"/>
    <w:rsid w:val="00A73948"/>
    <w:rsid w:val="00A73B88"/>
    <w:rsid w:val="00A73FD5"/>
    <w:rsid w:val="00A7436C"/>
    <w:rsid w:val="00A7471F"/>
    <w:rsid w:val="00A74923"/>
    <w:rsid w:val="00A75189"/>
    <w:rsid w:val="00A754AA"/>
    <w:rsid w:val="00A764F7"/>
    <w:rsid w:val="00A777FB"/>
    <w:rsid w:val="00A77E2D"/>
    <w:rsid w:val="00A80431"/>
    <w:rsid w:val="00A80ED2"/>
    <w:rsid w:val="00A81176"/>
    <w:rsid w:val="00A8118C"/>
    <w:rsid w:val="00A8219C"/>
    <w:rsid w:val="00A826C8"/>
    <w:rsid w:val="00A8288A"/>
    <w:rsid w:val="00A82B79"/>
    <w:rsid w:val="00A82C1A"/>
    <w:rsid w:val="00A82D63"/>
    <w:rsid w:val="00A82EE8"/>
    <w:rsid w:val="00A82F2F"/>
    <w:rsid w:val="00A835C6"/>
    <w:rsid w:val="00A838CA"/>
    <w:rsid w:val="00A8390D"/>
    <w:rsid w:val="00A83B58"/>
    <w:rsid w:val="00A83BEE"/>
    <w:rsid w:val="00A83F8D"/>
    <w:rsid w:val="00A84704"/>
    <w:rsid w:val="00A84954"/>
    <w:rsid w:val="00A855EE"/>
    <w:rsid w:val="00A87634"/>
    <w:rsid w:val="00A90B57"/>
    <w:rsid w:val="00A910C2"/>
    <w:rsid w:val="00A91380"/>
    <w:rsid w:val="00A91A25"/>
    <w:rsid w:val="00A91A85"/>
    <w:rsid w:val="00A91EC5"/>
    <w:rsid w:val="00A93349"/>
    <w:rsid w:val="00A93B74"/>
    <w:rsid w:val="00A93FD7"/>
    <w:rsid w:val="00A943B3"/>
    <w:rsid w:val="00A946C5"/>
    <w:rsid w:val="00A948AF"/>
    <w:rsid w:val="00A948C6"/>
    <w:rsid w:val="00A94995"/>
    <w:rsid w:val="00A96C56"/>
    <w:rsid w:val="00A97081"/>
    <w:rsid w:val="00A973E5"/>
    <w:rsid w:val="00A976C9"/>
    <w:rsid w:val="00A97F43"/>
    <w:rsid w:val="00AA026A"/>
    <w:rsid w:val="00AA09E4"/>
    <w:rsid w:val="00AA0F33"/>
    <w:rsid w:val="00AA126A"/>
    <w:rsid w:val="00AA13D2"/>
    <w:rsid w:val="00AA1B12"/>
    <w:rsid w:val="00AA1B4D"/>
    <w:rsid w:val="00AA1E0A"/>
    <w:rsid w:val="00AA1E99"/>
    <w:rsid w:val="00AA1F5B"/>
    <w:rsid w:val="00AA28B8"/>
    <w:rsid w:val="00AA2EBA"/>
    <w:rsid w:val="00AA31D4"/>
    <w:rsid w:val="00AA398D"/>
    <w:rsid w:val="00AA3A79"/>
    <w:rsid w:val="00AA4AC7"/>
    <w:rsid w:val="00AA4C2A"/>
    <w:rsid w:val="00AA522C"/>
    <w:rsid w:val="00AA56E4"/>
    <w:rsid w:val="00AA5885"/>
    <w:rsid w:val="00AA6100"/>
    <w:rsid w:val="00AB0268"/>
    <w:rsid w:val="00AB03DD"/>
    <w:rsid w:val="00AB0D83"/>
    <w:rsid w:val="00AB0E1E"/>
    <w:rsid w:val="00AB145B"/>
    <w:rsid w:val="00AB1DF8"/>
    <w:rsid w:val="00AB23C5"/>
    <w:rsid w:val="00AB2FC0"/>
    <w:rsid w:val="00AB3A81"/>
    <w:rsid w:val="00AB3B73"/>
    <w:rsid w:val="00AB40B4"/>
    <w:rsid w:val="00AB4ECB"/>
    <w:rsid w:val="00AB5453"/>
    <w:rsid w:val="00AB5BC0"/>
    <w:rsid w:val="00AB6185"/>
    <w:rsid w:val="00AB62B1"/>
    <w:rsid w:val="00AB6B1A"/>
    <w:rsid w:val="00AB7515"/>
    <w:rsid w:val="00AC0C12"/>
    <w:rsid w:val="00AC0F2E"/>
    <w:rsid w:val="00AC1041"/>
    <w:rsid w:val="00AC170B"/>
    <w:rsid w:val="00AC1B24"/>
    <w:rsid w:val="00AC1FB1"/>
    <w:rsid w:val="00AC22DC"/>
    <w:rsid w:val="00AC288B"/>
    <w:rsid w:val="00AC2B51"/>
    <w:rsid w:val="00AC2BA8"/>
    <w:rsid w:val="00AC2BCA"/>
    <w:rsid w:val="00AC3314"/>
    <w:rsid w:val="00AC3A49"/>
    <w:rsid w:val="00AC3CD6"/>
    <w:rsid w:val="00AC4070"/>
    <w:rsid w:val="00AC40F4"/>
    <w:rsid w:val="00AC48D2"/>
    <w:rsid w:val="00AC5076"/>
    <w:rsid w:val="00AC5D85"/>
    <w:rsid w:val="00AC66C0"/>
    <w:rsid w:val="00AC6D3F"/>
    <w:rsid w:val="00AC708A"/>
    <w:rsid w:val="00AC75FD"/>
    <w:rsid w:val="00AC77F4"/>
    <w:rsid w:val="00AC7896"/>
    <w:rsid w:val="00AC7D18"/>
    <w:rsid w:val="00AC7FA3"/>
    <w:rsid w:val="00AD0135"/>
    <w:rsid w:val="00AD07A2"/>
    <w:rsid w:val="00AD1131"/>
    <w:rsid w:val="00AD13A3"/>
    <w:rsid w:val="00AD18A6"/>
    <w:rsid w:val="00AD1969"/>
    <w:rsid w:val="00AD1F35"/>
    <w:rsid w:val="00AD2C70"/>
    <w:rsid w:val="00AD2E8F"/>
    <w:rsid w:val="00AD2F70"/>
    <w:rsid w:val="00AD45C4"/>
    <w:rsid w:val="00AD4965"/>
    <w:rsid w:val="00AD5CB9"/>
    <w:rsid w:val="00AD5EA7"/>
    <w:rsid w:val="00AD6003"/>
    <w:rsid w:val="00AD6183"/>
    <w:rsid w:val="00AD6244"/>
    <w:rsid w:val="00AD624B"/>
    <w:rsid w:val="00AD6253"/>
    <w:rsid w:val="00AD653D"/>
    <w:rsid w:val="00AD697A"/>
    <w:rsid w:val="00AD6D95"/>
    <w:rsid w:val="00AD6E26"/>
    <w:rsid w:val="00AD718F"/>
    <w:rsid w:val="00AD73B0"/>
    <w:rsid w:val="00AD768A"/>
    <w:rsid w:val="00AE01B3"/>
    <w:rsid w:val="00AE0E1D"/>
    <w:rsid w:val="00AE16E2"/>
    <w:rsid w:val="00AE1753"/>
    <w:rsid w:val="00AE1BB7"/>
    <w:rsid w:val="00AE1C8E"/>
    <w:rsid w:val="00AE2014"/>
    <w:rsid w:val="00AE259A"/>
    <w:rsid w:val="00AE3739"/>
    <w:rsid w:val="00AE3772"/>
    <w:rsid w:val="00AE3C53"/>
    <w:rsid w:val="00AE3CDF"/>
    <w:rsid w:val="00AE4180"/>
    <w:rsid w:val="00AE478C"/>
    <w:rsid w:val="00AE48D8"/>
    <w:rsid w:val="00AE52C8"/>
    <w:rsid w:val="00AE556D"/>
    <w:rsid w:val="00AE5B00"/>
    <w:rsid w:val="00AE5C25"/>
    <w:rsid w:val="00AE5D35"/>
    <w:rsid w:val="00AE6B9B"/>
    <w:rsid w:val="00AE77A3"/>
    <w:rsid w:val="00AE795A"/>
    <w:rsid w:val="00AE7E99"/>
    <w:rsid w:val="00AF0525"/>
    <w:rsid w:val="00AF05F6"/>
    <w:rsid w:val="00AF1D76"/>
    <w:rsid w:val="00AF20B9"/>
    <w:rsid w:val="00AF2263"/>
    <w:rsid w:val="00AF238E"/>
    <w:rsid w:val="00AF2959"/>
    <w:rsid w:val="00AF2C5D"/>
    <w:rsid w:val="00AF2D45"/>
    <w:rsid w:val="00AF2F1B"/>
    <w:rsid w:val="00AF3076"/>
    <w:rsid w:val="00AF33AD"/>
    <w:rsid w:val="00AF47EB"/>
    <w:rsid w:val="00AF4843"/>
    <w:rsid w:val="00AF48DD"/>
    <w:rsid w:val="00AF4E13"/>
    <w:rsid w:val="00AF5295"/>
    <w:rsid w:val="00AF54F0"/>
    <w:rsid w:val="00AF6833"/>
    <w:rsid w:val="00AF6D0F"/>
    <w:rsid w:val="00AF6D15"/>
    <w:rsid w:val="00AF6D90"/>
    <w:rsid w:val="00AF7739"/>
    <w:rsid w:val="00AF7915"/>
    <w:rsid w:val="00AF7B90"/>
    <w:rsid w:val="00B012E2"/>
    <w:rsid w:val="00B0179A"/>
    <w:rsid w:val="00B01B5A"/>
    <w:rsid w:val="00B024EF"/>
    <w:rsid w:val="00B028C8"/>
    <w:rsid w:val="00B0308E"/>
    <w:rsid w:val="00B03550"/>
    <w:rsid w:val="00B03B46"/>
    <w:rsid w:val="00B04733"/>
    <w:rsid w:val="00B053FF"/>
    <w:rsid w:val="00B06EE5"/>
    <w:rsid w:val="00B06F89"/>
    <w:rsid w:val="00B0766B"/>
    <w:rsid w:val="00B07A87"/>
    <w:rsid w:val="00B10490"/>
    <w:rsid w:val="00B10914"/>
    <w:rsid w:val="00B10A22"/>
    <w:rsid w:val="00B10C3F"/>
    <w:rsid w:val="00B1120B"/>
    <w:rsid w:val="00B12013"/>
    <w:rsid w:val="00B12045"/>
    <w:rsid w:val="00B1212B"/>
    <w:rsid w:val="00B1241A"/>
    <w:rsid w:val="00B12C7C"/>
    <w:rsid w:val="00B1345C"/>
    <w:rsid w:val="00B13543"/>
    <w:rsid w:val="00B13774"/>
    <w:rsid w:val="00B13859"/>
    <w:rsid w:val="00B138BA"/>
    <w:rsid w:val="00B13FAD"/>
    <w:rsid w:val="00B13FC0"/>
    <w:rsid w:val="00B1554C"/>
    <w:rsid w:val="00B1562A"/>
    <w:rsid w:val="00B15D72"/>
    <w:rsid w:val="00B16588"/>
    <w:rsid w:val="00B16D6A"/>
    <w:rsid w:val="00B17717"/>
    <w:rsid w:val="00B177B0"/>
    <w:rsid w:val="00B17B68"/>
    <w:rsid w:val="00B20D69"/>
    <w:rsid w:val="00B212D5"/>
    <w:rsid w:val="00B21450"/>
    <w:rsid w:val="00B21805"/>
    <w:rsid w:val="00B2198E"/>
    <w:rsid w:val="00B21FCF"/>
    <w:rsid w:val="00B22182"/>
    <w:rsid w:val="00B221FE"/>
    <w:rsid w:val="00B22941"/>
    <w:rsid w:val="00B24400"/>
    <w:rsid w:val="00B245C9"/>
    <w:rsid w:val="00B246DB"/>
    <w:rsid w:val="00B24C7A"/>
    <w:rsid w:val="00B2505F"/>
    <w:rsid w:val="00B25160"/>
    <w:rsid w:val="00B253B8"/>
    <w:rsid w:val="00B25A5A"/>
    <w:rsid w:val="00B25C88"/>
    <w:rsid w:val="00B26097"/>
    <w:rsid w:val="00B260E8"/>
    <w:rsid w:val="00B261EE"/>
    <w:rsid w:val="00B26291"/>
    <w:rsid w:val="00B2644E"/>
    <w:rsid w:val="00B26787"/>
    <w:rsid w:val="00B267DC"/>
    <w:rsid w:val="00B26825"/>
    <w:rsid w:val="00B27101"/>
    <w:rsid w:val="00B27385"/>
    <w:rsid w:val="00B275F1"/>
    <w:rsid w:val="00B3090A"/>
    <w:rsid w:val="00B30AD5"/>
    <w:rsid w:val="00B315F7"/>
    <w:rsid w:val="00B32727"/>
    <w:rsid w:val="00B3292C"/>
    <w:rsid w:val="00B33055"/>
    <w:rsid w:val="00B333C7"/>
    <w:rsid w:val="00B33DD5"/>
    <w:rsid w:val="00B34930"/>
    <w:rsid w:val="00B34A90"/>
    <w:rsid w:val="00B3515B"/>
    <w:rsid w:val="00B35573"/>
    <w:rsid w:val="00B3577B"/>
    <w:rsid w:val="00B35BC5"/>
    <w:rsid w:val="00B37BAF"/>
    <w:rsid w:val="00B4018D"/>
    <w:rsid w:val="00B4049A"/>
    <w:rsid w:val="00B406B0"/>
    <w:rsid w:val="00B40E2D"/>
    <w:rsid w:val="00B412EA"/>
    <w:rsid w:val="00B41319"/>
    <w:rsid w:val="00B41845"/>
    <w:rsid w:val="00B41F5C"/>
    <w:rsid w:val="00B424D9"/>
    <w:rsid w:val="00B433B6"/>
    <w:rsid w:val="00B43654"/>
    <w:rsid w:val="00B43996"/>
    <w:rsid w:val="00B44C02"/>
    <w:rsid w:val="00B44C1A"/>
    <w:rsid w:val="00B44EA3"/>
    <w:rsid w:val="00B45322"/>
    <w:rsid w:val="00B4568C"/>
    <w:rsid w:val="00B45EE7"/>
    <w:rsid w:val="00B46666"/>
    <w:rsid w:val="00B47572"/>
    <w:rsid w:val="00B47B04"/>
    <w:rsid w:val="00B50B40"/>
    <w:rsid w:val="00B50F2E"/>
    <w:rsid w:val="00B51B9B"/>
    <w:rsid w:val="00B522BA"/>
    <w:rsid w:val="00B5261A"/>
    <w:rsid w:val="00B5276A"/>
    <w:rsid w:val="00B529B7"/>
    <w:rsid w:val="00B5348B"/>
    <w:rsid w:val="00B535DE"/>
    <w:rsid w:val="00B535E5"/>
    <w:rsid w:val="00B55226"/>
    <w:rsid w:val="00B5546A"/>
    <w:rsid w:val="00B5562A"/>
    <w:rsid w:val="00B55875"/>
    <w:rsid w:val="00B560C5"/>
    <w:rsid w:val="00B5643D"/>
    <w:rsid w:val="00B564C2"/>
    <w:rsid w:val="00B56D75"/>
    <w:rsid w:val="00B571F8"/>
    <w:rsid w:val="00B5720F"/>
    <w:rsid w:val="00B57524"/>
    <w:rsid w:val="00B576D4"/>
    <w:rsid w:val="00B57BC0"/>
    <w:rsid w:val="00B601B5"/>
    <w:rsid w:val="00B61B13"/>
    <w:rsid w:val="00B62399"/>
    <w:rsid w:val="00B62EF6"/>
    <w:rsid w:val="00B6336A"/>
    <w:rsid w:val="00B6355A"/>
    <w:rsid w:val="00B63997"/>
    <w:rsid w:val="00B63D1A"/>
    <w:rsid w:val="00B640A6"/>
    <w:rsid w:val="00B64711"/>
    <w:rsid w:val="00B64A6F"/>
    <w:rsid w:val="00B65342"/>
    <w:rsid w:val="00B65A7E"/>
    <w:rsid w:val="00B66250"/>
    <w:rsid w:val="00B6627E"/>
    <w:rsid w:val="00B664AB"/>
    <w:rsid w:val="00B664FF"/>
    <w:rsid w:val="00B66947"/>
    <w:rsid w:val="00B674CE"/>
    <w:rsid w:val="00B67525"/>
    <w:rsid w:val="00B67545"/>
    <w:rsid w:val="00B67675"/>
    <w:rsid w:val="00B70782"/>
    <w:rsid w:val="00B70837"/>
    <w:rsid w:val="00B70DF6"/>
    <w:rsid w:val="00B71EBD"/>
    <w:rsid w:val="00B72B88"/>
    <w:rsid w:val="00B73737"/>
    <w:rsid w:val="00B737B8"/>
    <w:rsid w:val="00B73DED"/>
    <w:rsid w:val="00B73E94"/>
    <w:rsid w:val="00B746AB"/>
    <w:rsid w:val="00B74956"/>
    <w:rsid w:val="00B74E95"/>
    <w:rsid w:val="00B75260"/>
    <w:rsid w:val="00B75728"/>
    <w:rsid w:val="00B75886"/>
    <w:rsid w:val="00B75A37"/>
    <w:rsid w:val="00B75FEB"/>
    <w:rsid w:val="00B760B6"/>
    <w:rsid w:val="00B761EC"/>
    <w:rsid w:val="00B76316"/>
    <w:rsid w:val="00B7717B"/>
    <w:rsid w:val="00B7766D"/>
    <w:rsid w:val="00B77BB0"/>
    <w:rsid w:val="00B81075"/>
    <w:rsid w:val="00B8130E"/>
    <w:rsid w:val="00B81F8E"/>
    <w:rsid w:val="00B8208B"/>
    <w:rsid w:val="00B82114"/>
    <w:rsid w:val="00B823F6"/>
    <w:rsid w:val="00B82692"/>
    <w:rsid w:val="00B826B1"/>
    <w:rsid w:val="00B82934"/>
    <w:rsid w:val="00B82BE0"/>
    <w:rsid w:val="00B83501"/>
    <w:rsid w:val="00B83D07"/>
    <w:rsid w:val="00B8423C"/>
    <w:rsid w:val="00B84250"/>
    <w:rsid w:val="00B84BA1"/>
    <w:rsid w:val="00B8501C"/>
    <w:rsid w:val="00B8650C"/>
    <w:rsid w:val="00B8663A"/>
    <w:rsid w:val="00B86B98"/>
    <w:rsid w:val="00B86C2E"/>
    <w:rsid w:val="00B8736F"/>
    <w:rsid w:val="00B874B0"/>
    <w:rsid w:val="00B900F4"/>
    <w:rsid w:val="00B903D1"/>
    <w:rsid w:val="00B906B7"/>
    <w:rsid w:val="00B9110E"/>
    <w:rsid w:val="00B9190A"/>
    <w:rsid w:val="00B91EEC"/>
    <w:rsid w:val="00B91F03"/>
    <w:rsid w:val="00B92E58"/>
    <w:rsid w:val="00B92FB4"/>
    <w:rsid w:val="00B937C3"/>
    <w:rsid w:val="00B93BA5"/>
    <w:rsid w:val="00B93CE3"/>
    <w:rsid w:val="00B94174"/>
    <w:rsid w:val="00B94208"/>
    <w:rsid w:val="00B94847"/>
    <w:rsid w:val="00B94DE1"/>
    <w:rsid w:val="00B95104"/>
    <w:rsid w:val="00B9544E"/>
    <w:rsid w:val="00B95752"/>
    <w:rsid w:val="00B9610F"/>
    <w:rsid w:val="00B963C0"/>
    <w:rsid w:val="00B96ABF"/>
    <w:rsid w:val="00B96B75"/>
    <w:rsid w:val="00B976B4"/>
    <w:rsid w:val="00B97C8B"/>
    <w:rsid w:val="00B97F24"/>
    <w:rsid w:val="00BA1303"/>
    <w:rsid w:val="00BA2382"/>
    <w:rsid w:val="00BA28CF"/>
    <w:rsid w:val="00BA3AB5"/>
    <w:rsid w:val="00BA4B19"/>
    <w:rsid w:val="00BA50D8"/>
    <w:rsid w:val="00BA5A69"/>
    <w:rsid w:val="00BA6074"/>
    <w:rsid w:val="00BA6A72"/>
    <w:rsid w:val="00BB0964"/>
    <w:rsid w:val="00BB0C6A"/>
    <w:rsid w:val="00BB0E80"/>
    <w:rsid w:val="00BB195A"/>
    <w:rsid w:val="00BB27FB"/>
    <w:rsid w:val="00BB28F6"/>
    <w:rsid w:val="00BB2C39"/>
    <w:rsid w:val="00BB3063"/>
    <w:rsid w:val="00BB3E66"/>
    <w:rsid w:val="00BB48F8"/>
    <w:rsid w:val="00BB5A93"/>
    <w:rsid w:val="00BB60E9"/>
    <w:rsid w:val="00BB638A"/>
    <w:rsid w:val="00BB69E1"/>
    <w:rsid w:val="00BB71C0"/>
    <w:rsid w:val="00BB779D"/>
    <w:rsid w:val="00BC0B65"/>
    <w:rsid w:val="00BC0FE0"/>
    <w:rsid w:val="00BC127A"/>
    <w:rsid w:val="00BC259D"/>
    <w:rsid w:val="00BC2655"/>
    <w:rsid w:val="00BC2B22"/>
    <w:rsid w:val="00BC3447"/>
    <w:rsid w:val="00BC446B"/>
    <w:rsid w:val="00BC451B"/>
    <w:rsid w:val="00BC4F45"/>
    <w:rsid w:val="00BC5FB7"/>
    <w:rsid w:val="00BC624F"/>
    <w:rsid w:val="00BC677A"/>
    <w:rsid w:val="00BC6F46"/>
    <w:rsid w:val="00BC79FA"/>
    <w:rsid w:val="00BC7C2B"/>
    <w:rsid w:val="00BD183F"/>
    <w:rsid w:val="00BD22C2"/>
    <w:rsid w:val="00BD27EC"/>
    <w:rsid w:val="00BD2832"/>
    <w:rsid w:val="00BD2A3A"/>
    <w:rsid w:val="00BD3399"/>
    <w:rsid w:val="00BD351A"/>
    <w:rsid w:val="00BD3596"/>
    <w:rsid w:val="00BD456B"/>
    <w:rsid w:val="00BD4B07"/>
    <w:rsid w:val="00BD4EB3"/>
    <w:rsid w:val="00BD5C50"/>
    <w:rsid w:val="00BD6346"/>
    <w:rsid w:val="00BD6DF8"/>
    <w:rsid w:val="00BD7210"/>
    <w:rsid w:val="00BD7615"/>
    <w:rsid w:val="00BD7988"/>
    <w:rsid w:val="00BD7A61"/>
    <w:rsid w:val="00BD7D2F"/>
    <w:rsid w:val="00BE0282"/>
    <w:rsid w:val="00BE0628"/>
    <w:rsid w:val="00BE17DF"/>
    <w:rsid w:val="00BE2B0A"/>
    <w:rsid w:val="00BE2B63"/>
    <w:rsid w:val="00BE31A6"/>
    <w:rsid w:val="00BE3BDA"/>
    <w:rsid w:val="00BE3CCB"/>
    <w:rsid w:val="00BE3E45"/>
    <w:rsid w:val="00BE4254"/>
    <w:rsid w:val="00BE4370"/>
    <w:rsid w:val="00BE498D"/>
    <w:rsid w:val="00BE4A5B"/>
    <w:rsid w:val="00BE4D30"/>
    <w:rsid w:val="00BE5808"/>
    <w:rsid w:val="00BE6085"/>
    <w:rsid w:val="00BE68A0"/>
    <w:rsid w:val="00BE76C7"/>
    <w:rsid w:val="00BE77DE"/>
    <w:rsid w:val="00BE7931"/>
    <w:rsid w:val="00BE7BDA"/>
    <w:rsid w:val="00BE7EFB"/>
    <w:rsid w:val="00BF007C"/>
    <w:rsid w:val="00BF03AE"/>
    <w:rsid w:val="00BF07D8"/>
    <w:rsid w:val="00BF0BFE"/>
    <w:rsid w:val="00BF0F23"/>
    <w:rsid w:val="00BF234B"/>
    <w:rsid w:val="00BF2F94"/>
    <w:rsid w:val="00BF4619"/>
    <w:rsid w:val="00BF54CB"/>
    <w:rsid w:val="00BF608D"/>
    <w:rsid w:val="00BF6091"/>
    <w:rsid w:val="00BF657A"/>
    <w:rsid w:val="00BF6696"/>
    <w:rsid w:val="00BF6D47"/>
    <w:rsid w:val="00BF705D"/>
    <w:rsid w:val="00BF75BB"/>
    <w:rsid w:val="00BF7841"/>
    <w:rsid w:val="00C00703"/>
    <w:rsid w:val="00C0102A"/>
    <w:rsid w:val="00C0105F"/>
    <w:rsid w:val="00C02054"/>
    <w:rsid w:val="00C02D64"/>
    <w:rsid w:val="00C031E0"/>
    <w:rsid w:val="00C03BB9"/>
    <w:rsid w:val="00C03D24"/>
    <w:rsid w:val="00C03DA8"/>
    <w:rsid w:val="00C03F08"/>
    <w:rsid w:val="00C0452A"/>
    <w:rsid w:val="00C046E6"/>
    <w:rsid w:val="00C05380"/>
    <w:rsid w:val="00C069C9"/>
    <w:rsid w:val="00C079DA"/>
    <w:rsid w:val="00C11708"/>
    <w:rsid w:val="00C1186B"/>
    <w:rsid w:val="00C12E43"/>
    <w:rsid w:val="00C13161"/>
    <w:rsid w:val="00C132EB"/>
    <w:rsid w:val="00C13A60"/>
    <w:rsid w:val="00C13CE2"/>
    <w:rsid w:val="00C13D2E"/>
    <w:rsid w:val="00C14152"/>
    <w:rsid w:val="00C1458F"/>
    <w:rsid w:val="00C14E1A"/>
    <w:rsid w:val="00C151E8"/>
    <w:rsid w:val="00C153CA"/>
    <w:rsid w:val="00C154C4"/>
    <w:rsid w:val="00C1583E"/>
    <w:rsid w:val="00C15EEE"/>
    <w:rsid w:val="00C16031"/>
    <w:rsid w:val="00C167D4"/>
    <w:rsid w:val="00C16DE6"/>
    <w:rsid w:val="00C17DC2"/>
    <w:rsid w:val="00C20027"/>
    <w:rsid w:val="00C2080B"/>
    <w:rsid w:val="00C20A4A"/>
    <w:rsid w:val="00C20A73"/>
    <w:rsid w:val="00C2123D"/>
    <w:rsid w:val="00C21606"/>
    <w:rsid w:val="00C21D14"/>
    <w:rsid w:val="00C22450"/>
    <w:rsid w:val="00C224A7"/>
    <w:rsid w:val="00C22A9D"/>
    <w:rsid w:val="00C23261"/>
    <w:rsid w:val="00C2341A"/>
    <w:rsid w:val="00C234F9"/>
    <w:rsid w:val="00C23C74"/>
    <w:rsid w:val="00C243FA"/>
    <w:rsid w:val="00C24599"/>
    <w:rsid w:val="00C24F82"/>
    <w:rsid w:val="00C25174"/>
    <w:rsid w:val="00C25A88"/>
    <w:rsid w:val="00C25BC3"/>
    <w:rsid w:val="00C25CB7"/>
    <w:rsid w:val="00C2638B"/>
    <w:rsid w:val="00C2667A"/>
    <w:rsid w:val="00C26929"/>
    <w:rsid w:val="00C274A7"/>
    <w:rsid w:val="00C27D8A"/>
    <w:rsid w:val="00C30415"/>
    <w:rsid w:val="00C308C1"/>
    <w:rsid w:val="00C30CCB"/>
    <w:rsid w:val="00C30D14"/>
    <w:rsid w:val="00C30FBD"/>
    <w:rsid w:val="00C31221"/>
    <w:rsid w:val="00C31370"/>
    <w:rsid w:val="00C32652"/>
    <w:rsid w:val="00C32E4B"/>
    <w:rsid w:val="00C3328E"/>
    <w:rsid w:val="00C337D2"/>
    <w:rsid w:val="00C33827"/>
    <w:rsid w:val="00C3390F"/>
    <w:rsid w:val="00C33B5B"/>
    <w:rsid w:val="00C33CF7"/>
    <w:rsid w:val="00C33EBD"/>
    <w:rsid w:val="00C340A3"/>
    <w:rsid w:val="00C350C3"/>
    <w:rsid w:val="00C35BE3"/>
    <w:rsid w:val="00C36125"/>
    <w:rsid w:val="00C36768"/>
    <w:rsid w:val="00C3763B"/>
    <w:rsid w:val="00C403FE"/>
    <w:rsid w:val="00C407FB"/>
    <w:rsid w:val="00C40BCA"/>
    <w:rsid w:val="00C40DA7"/>
    <w:rsid w:val="00C41199"/>
    <w:rsid w:val="00C41A0A"/>
    <w:rsid w:val="00C41EBA"/>
    <w:rsid w:val="00C41F3A"/>
    <w:rsid w:val="00C4289F"/>
    <w:rsid w:val="00C42E79"/>
    <w:rsid w:val="00C43E75"/>
    <w:rsid w:val="00C43EA2"/>
    <w:rsid w:val="00C445C9"/>
    <w:rsid w:val="00C44A99"/>
    <w:rsid w:val="00C44CD9"/>
    <w:rsid w:val="00C44F8A"/>
    <w:rsid w:val="00C45362"/>
    <w:rsid w:val="00C45507"/>
    <w:rsid w:val="00C45515"/>
    <w:rsid w:val="00C4558B"/>
    <w:rsid w:val="00C45A4D"/>
    <w:rsid w:val="00C462AF"/>
    <w:rsid w:val="00C467C7"/>
    <w:rsid w:val="00C470AA"/>
    <w:rsid w:val="00C47256"/>
    <w:rsid w:val="00C47308"/>
    <w:rsid w:val="00C4747C"/>
    <w:rsid w:val="00C47E19"/>
    <w:rsid w:val="00C502C8"/>
    <w:rsid w:val="00C5038E"/>
    <w:rsid w:val="00C50EE2"/>
    <w:rsid w:val="00C51C4F"/>
    <w:rsid w:val="00C51D96"/>
    <w:rsid w:val="00C524D8"/>
    <w:rsid w:val="00C526F0"/>
    <w:rsid w:val="00C52A65"/>
    <w:rsid w:val="00C52A80"/>
    <w:rsid w:val="00C52DBD"/>
    <w:rsid w:val="00C53886"/>
    <w:rsid w:val="00C538AB"/>
    <w:rsid w:val="00C5394C"/>
    <w:rsid w:val="00C54321"/>
    <w:rsid w:val="00C54DCB"/>
    <w:rsid w:val="00C55245"/>
    <w:rsid w:val="00C5530D"/>
    <w:rsid w:val="00C559BC"/>
    <w:rsid w:val="00C55E2A"/>
    <w:rsid w:val="00C55F1C"/>
    <w:rsid w:val="00C55F94"/>
    <w:rsid w:val="00C562D2"/>
    <w:rsid w:val="00C564D9"/>
    <w:rsid w:val="00C571AA"/>
    <w:rsid w:val="00C571EB"/>
    <w:rsid w:val="00C572C2"/>
    <w:rsid w:val="00C57721"/>
    <w:rsid w:val="00C57E4F"/>
    <w:rsid w:val="00C60B35"/>
    <w:rsid w:val="00C60EB7"/>
    <w:rsid w:val="00C60FB0"/>
    <w:rsid w:val="00C62194"/>
    <w:rsid w:val="00C6309F"/>
    <w:rsid w:val="00C63482"/>
    <w:rsid w:val="00C63D8E"/>
    <w:rsid w:val="00C63FAE"/>
    <w:rsid w:val="00C64347"/>
    <w:rsid w:val="00C64BBD"/>
    <w:rsid w:val="00C65144"/>
    <w:rsid w:val="00C655EF"/>
    <w:rsid w:val="00C65840"/>
    <w:rsid w:val="00C66606"/>
    <w:rsid w:val="00C669A6"/>
    <w:rsid w:val="00C66C66"/>
    <w:rsid w:val="00C66D03"/>
    <w:rsid w:val="00C67157"/>
    <w:rsid w:val="00C672C9"/>
    <w:rsid w:val="00C70D55"/>
    <w:rsid w:val="00C71158"/>
    <w:rsid w:val="00C7129D"/>
    <w:rsid w:val="00C7205B"/>
    <w:rsid w:val="00C7261E"/>
    <w:rsid w:val="00C727CD"/>
    <w:rsid w:val="00C72D31"/>
    <w:rsid w:val="00C73BA2"/>
    <w:rsid w:val="00C74FFA"/>
    <w:rsid w:val="00C753C4"/>
    <w:rsid w:val="00C75AD5"/>
    <w:rsid w:val="00C75CBE"/>
    <w:rsid w:val="00C762A0"/>
    <w:rsid w:val="00C76DB8"/>
    <w:rsid w:val="00C77580"/>
    <w:rsid w:val="00C80444"/>
    <w:rsid w:val="00C80715"/>
    <w:rsid w:val="00C80923"/>
    <w:rsid w:val="00C80B73"/>
    <w:rsid w:val="00C80F72"/>
    <w:rsid w:val="00C812FE"/>
    <w:rsid w:val="00C81833"/>
    <w:rsid w:val="00C821E3"/>
    <w:rsid w:val="00C82227"/>
    <w:rsid w:val="00C822A7"/>
    <w:rsid w:val="00C823D5"/>
    <w:rsid w:val="00C8243A"/>
    <w:rsid w:val="00C82B35"/>
    <w:rsid w:val="00C82C0C"/>
    <w:rsid w:val="00C83C6A"/>
    <w:rsid w:val="00C84094"/>
    <w:rsid w:val="00C841A2"/>
    <w:rsid w:val="00C8476C"/>
    <w:rsid w:val="00C85962"/>
    <w:rsid w:val="00C8607E"/>
    <w:rsid w:val="00C87B92"/>
    <w:rsid w:val="00C87BE2"/>
    <w:rsid w:val="00C9075E"/>
    <w:rsid w:val="00C92003"/>
    <w:rsid w:val="00C92AB8"/>
    <w:rsid w:val="00C9378F"/>
    <w:rsid w:val="00C9389D"/>
    <w:rsid w:val="00C93C92"/>
    <w:rsid w:val="00C9488D"/>
    <w:rsid w:val="00C94F6A"/>
    <w:rsid w:val="00C950BB"/>
    <w:rsid w:val="00C953F4"/>
    <w:rsid w:val="00C95D4E"/>
    <w:rsid w:val="00C95F8E"/>
    <w:rsid w:val="00C961F2"/>
    <w:rsid w:val="00C963D7"/>
    <w:rsid w:val="00C96829"/>
    <w:rsid w:val="00C9728F"/>
    <w:rsid w:val="00C97A2E"/>
    <w:rsid w:val="00C97BBD"/>
    <w:rsid w:val="00C97F15"/>
    <w:rsid w:val="00CA0454"/>
    <w:rsid w:val="00CA075A"/>
    <w:rsid w:val="00CA0A49"/>
    <w:rsid w:val="00CA0C56"/>
    <w:rsid w:val="00CA0DB7"/>
    <w:rsid w:val="00CA3B06"/>
    <w:rsid w:val="00CA456C"/>
    <w:rsid w:val="00CA46D5"/>
    <w:rsid w:val="00CA5064"/>
    <w:rsid w:val="00CA537E"/>
    <w:rsid w:val="00CA5493"/>
    <w:rsid w:val="00CA6543"/>
    <w:rsid w:val="00CA6752"/>
    <w:rsid w:val="00CA6873"/>
    <w:rsid w:val="00CA7DE7"/>
    <w:rsid w:val="00CB0360"/>
    <w:rsid w:val="00CB042E"/>
    <w:rsid w:val="00CB1720"/>
    <w:rsid w:val="00CB24C3"/>
    <w:rsid w:val="00CB2DD8"/>
    <w:rsid w:val="00CB31A3"/>
    <w:rsid w:val="00CB32D0"/>
    <w:rsid w:val="00CB36B4"/>
    <w:rsid w:val="00CB39CB"/>
    <w:rsid w:val="00CB3DEE"/>
    <w:rsid w:val="00CB3E03"/>
    <w:rsid w:val="00CB46C7"/>
    <w:rsid w:val="00CB4748"/>
    <w:rsid w:val="00CB49FE"/>
    <w:rsid w:val="00CB4E25"/>
    <w:rsid w:val="00CB5069"/>
    <w:rsid w:val="00CB57D1"/>
    <w:rsid w:val="00CB5D9C"/>
    <w:rsid w:val="00CB7847"/>
    <w:rsid w:val="00CC03F8"/>
    <w:rsid w:val="00CC0456"/>
    <w:rsid w:val="00CC0B0D"/>
    <w:rsid w:val="00CC136E"/>
    <w:rsid w:val="00CC1C3E"/>
    <w:rsid w:val="00CC230D"/>
    <w:rsid w:val="00CC2853"/>
    <w:rsid w:val="00CC3692"/>
    <w:rsid w:val="00CC3DE8"/>
    <w:rsid w:val="00CC450F"/>
    <w:rsid w:val="00CC566B"/>
    <w:rsid w:val="00CC5918"/>
    <w:rsid w:val="00CC5F7E"/>
    <w:rsid w:val="00CC6098"/>
    <w:rsid w:val="00CC6659"/>
    <w:rsid w:val="00CC69D8"/>
    <w:rsid w:val="00CC7CA1"/>
    <w:rsid w:val="00CC7D39"/>
    <w:rsid w:val="00CC7DB2"/>
    <w:rsid w:val="00CD0E9A"/>
    <w:rsid w:val="00CD259E"/>
    <w:rsid w:val="00CD2736"/>
    <w:rsid w:val="00CD37D5"/>
    <w:rsid w:val="00CD3D76"/>
    <w:rsid w:val="00CD4431"/>
    <w:rsid w:val="00CD4C84"/>
    <w:rsid w:val="00CD6338"/>
    <w:rsid w:val="00CD68C1"/>
    <w:rsid w:val="00CD6CCE"/>
    <w:rsid w:val="00CD7D2B"/>
    <w:rsid w:val="00CE032C"/>
    <w:rsid w:val="00CE04EA"/>
    <w:rsid w:val="00CE0511"/>
    <w:rsid w:val="00CE06D0"/>
    <w:rsid w:val="00CE0FD8"/>
    <w:rsid w:val="00CE1EBB"/>
    <w:rsid w:val="00CE25E9"/>
    <w:rsid w:val="00CE264A"/>
    <w:rsid w:val="00CE42F0"/>
    <w:rsid w:val="00CE4562"/>
    <w:rsid w:val="00CE4D08"/>
    <w:rsid w:val="00CE4EF5"/>
    <w:rsid w:val="00CE5436"/>
    <w:rsid w:val="00CE5444"/>
    <w:rsid w:val="00CE5DFD"/>
    <w:rsid w:val="00CE610F"/>
    <w:rsid w:val="00CE6555"/>
    <w:rsid w:val="00CE6892"/>
    <w:rsid w:val="00CE6B08"/>
    <w:rsid w:val="00CE6EDB"/>
    <w:rsid w:val="00CE6F70"/>
    <w:rsid w:val="00CE7433"/>
    <w:rsid w:val="00CE7875"/>
    <w:rsid w:val="00CF0023"/>
    <w:rsid w:val="00CF03CA"/>
    <w:rsid w:val="00CF05C3"/>
    <w:rsid w:val="00CF0686"/>
    <w:rsid w:val="00CF0784"/>
    <w:rsid w:val="00CF0BD1"/>
    <w:rsid w:val="00CF12B4"/>
    <w:rsid w:val="00CF14D1"/>
    <w:rsid w:val="00CF15A5"/>
    <w:rsid w:val="00CF1BC6"/>
    <w:rsid w:val="00CF1C6F"/>
    <w:rsid w:val="00CF21CF"/>
    <w:rsid w:val="00CF2C9D"/>
    <w:rsid w:val="00CF2E5F"/>
    <w:rsid w:val="00CF304E"/>
    <w:rsid w:val="00CF43E3"/>
    <w:rsid w:val="00CF5870"/>
    <w:rsid w:val="00CF660A"/>
    <w:rsid w:val="00CF6E6F"/>
    <w:rsid w:val="00D0048D"/>
    <w:rsid w:val="00D00A3D"/>
    <w:rsid w:val="00D00B3E"/>
    <w:rsid w:val="00D012A0"/>
    <w:rsid w:val="00D01A14"/>
    <w:rsid w:val="00D01AF5"/>
    <w:rsid w:val="00D02380"/>
    <w:rsid w:val="00D0248E"/>
    <w:rsid w:val="00D02552"/>
    <w:rsid w:val="00D02601"/>
    <w:rsid w:val="00D030CB"/>
    <w:rsid w:val="00D031C3"/>
    <w:rsid w:val="00D03773"/>
    <w:rsid w:val="00D03E72"/>
    <w:rsid w:val="00D03F32"/>
    <w:rsid w:val="00D0429F"/>
    <w:rsid w:val="00D047CA"/>
    <w:rsid w:val="00D04A32"/>
    <w:rsid w:val="00D06355"/>
    <w:rsid w:val="00D065C9"/>
    <w:rsid w:val="00D06AC2"/>
    <w:rsid w:val="00D06FD8"/>
    <w:rsid w:val="00D0730E"/>
    <w:rsid w:val="00D075E8"/>
    <w:rsid w:val="00D07CAE"/>
    <w:rsid w:val="00D07F12"/>
    <w:rsid w:val="00D1012F"/>
    <w:rsid w:val="00D10408"/>
    <w:rsid w:val="00D110D5"/>
    <w:rsid w:val="00D1124C"/>
    <w:rsid w:val="00D11B49"/>
    <w:rsid w:val="00D12758"/>
    <w:rsid w:val="00D12AA3"/>
    <w:rsid w:val="00D12DCA"/>
    <w:rsid w:val="00D13133"/>
    <w:rsid w:val="00D13255"/>
    <w:rsid w:val="00D1336B"/>
    <w:rsid w:val="00D13F2D"/>
    <w:rsid w:val="00D14860"/>
    <w:rsid w:val="00D15124"/>
    <w:rsid w:val="00D153EE"/>
    <w:rsid w:val="00D15B0A"/>
    <w:rsid w:val="00D16889"/>
    <w:rsid w:val="00D16D32"/>
    <w:rsid w:val="00D17556"/>
    <w:rsid w:val="00D17901"/>
    <w:rsid w:val="00D17ECA"/>
    <w:rsid w:val="00D20A25"/>
    <w:rsid w:val="00D20BFD"/>
    <w:rsid w:val="00D20F59"/>
    <w:rsid w:val="00D20FE7"/>
    <w:rsid w:val="00D21B07"/>
    <w:rsid w:val="00D21B92"/>
    <w:rsid w:val="00D2247A"/>
    <w:rsid w:val="00D23472"/>
    <w:rsid w:val="00D23BA6"/>
    <w:rsid w:val="00D25934"/>
    <w:rsid w:val="00D25E4A"/>
    <w:rsid w:val="00D26D40"/>
    <w:rsid w:val="00D26D8A"/>
    <w:rsid w:val="00D302BF"/>
    <w:rsid w:val="00D32079"/>
    <w:rsid w:val="00D32649"/>
    <w:rsid w:val="00D32C9B"/>
    <w:rsid w:val="00D33225"/>
    <w:rsid w:val="00D33737"/>
    <w:rsid w:val="00D33749"/>
    <w:rsid w:val="00D33FCD"/>
    <w:rsid w:val="00D345E6"/>
    <w:rsid w:val="00D34C3D"/>
    <w:rsid w:val="00D34E7E"/>
    <w:rsid w:val="00D3567B"/>
    <w:rsid w:val="00D3637F"/>
    <w:rsid w:val="00D373CD"/>
    <w:rsid w:val="00D400A2"/>
    <w:rsid w:val="00D409AD"/>
    <w:rsid w:val="00D40A40"/>
    <w:rsid w:val="00D40F44"/>
    <w:rsid w:val="00D41B72"/>
    <w:rsid w:val="00D4265E"/>
    <w:rsid w:val="00D42F29"/>
    <w:rsid w:val="00D4367F"/>
    <w:rsid w:val="00D43E1B"/>
    <w:rsid w:val="00D43F9F"/>
    <w:rsid w:val="00D44697"/>
    <w:rsid w:val="00D44C2A"/>
    <w:rsid w:val="00D44F62"/>
    <w:rsid w:val="00D45205"/>
    <w:rsid w:val="00D4555A"/>
    <w:rsid w:val="00D45E37"/>
    <w:rsid w:val="00D45EB4"/>
    <w:rsid w:val="00D462E0"/>
    <w:rsid w:val="00D467B0"/>
    <w:rsid w:val="00D46883"/>
    <w:rsid w:val="00D46D30"/>
    <w:rsid w:val="00D47985"/>
    <w:rsid w:val="00D506F0"/>
    <w:rsid w:val="00D513DF"/>
    <w:rsid w:val="00D51B73"/>
    <w:rsid w:val="00D51B86"/>
    <w:rsid w:val="00D526E0"/>
    <w:rsid w:val="00D53571"/>
    <w:rsid w:val="00D53930"/>
    <w:rsid w:val="00D542D5"/>
    <w:rsid w:val="00D54309"/>
    <w:rsid w:val="00D55266"/>
    <w:rsid w:val="00D55B09"/>
    <w:rsid w:val="00D55BF4"/>
    <w:rsid w:val="00D55D6B"/>
    <w:rsid w:val="00D5625E"/>
    <w:rsid w:val="00D5662C"/>
    <w:rsid w:val="00D56B0D"/>
    <w:rsid w:val="00D56F37"/>
    <w:rsid w:val="00D56F81"/>
    <w:rsid w:val="00D573B5"/>
    <w:rsid w:val="00D57752"/>
    <w:rsid w:val="00D57C57"/>
    <w:rsid w:val="00D60D6B"/>
    <w:rsid w:val="00D61216"/>
    <w:rsid w:val="00D61B13"/>
    <w:rsid w:val="00D62220"/>
    <w:rsid w:val="00D62357"/>
    <w:rsid w:val="00D630AB"/>
    <w:rsid w:val="00D6399C"/>
    <w:rsid w:val="00D639A0"/>
    <w:rsid w:val="00D64654"/>
    <w:rsid w:val="00D64882"/>
    <w:rsid w:val="00D6491F"/>
    <w:rsid w:val="00D64E11"/>
    <w:rsid w:val="00D64E32"/>
    <w:rsid w:val="00D64FA7"/>
    <w:rsid w:val="00D651E5"/>
    <w:rsid w:val="00D657CE"/>
    <w:rsid w:val="00D65A68"/>
    <w:rsid w:val="00D662A7"/>
    <w:rsid w:val="00D674E7"/>
    <w:rsid w:val="00D67647"/>
    <w:rsid w:val="00D67AC9"/>
    <w:rsid w:val="00D70B5C"/>
    <w:rsid w:val="00D70D3E"/>
    <w:rsid w:val="00D71F8F"/>
    <w:rsid w:val="00D72414"/>
    <w:rsid w:val="00D729B3"/>
    <w:rsid w:val="00D72E85"/>
    <w:rsid w:val="00D72E8D"/>
    <w:rsid w:val="00D73BAC"/>
    <w:rsid w:val="00D73D5C"/>
    <w:rsid w:val="00D73FFC"/>
    <w:rsid w:val="00D740EA"/>
    <w:rsid w:val="00D74A8F"/>
    <w:rsid w:val="00D756D4"/>
    <w:rsid w:val="00D75E81"/>
    <w:rsid w:val="00D76C8E"/>
    <w:rsid w:val="00D76D31"/>
    <w:rsid w:val="00D77687"/>
    <w:rsid w:val="00D800A2"/>
    <w:rsid w:val="00D805B7"/>
    <w:rsid w:val="00D80919"/>
    <w:rsid w:val="00D80947"/>
    <w:rsid w:val="00D81B5D"/>
    <w:rsid w:val="00D82A88"/>
    <w:rsid w:val="00D82C3A"/>
    <w:rsid w:val="00D83504"/>
    <w:rsid w:val="00D83F16"/>
    <w:rsid w:val="00D840E3"/>
    <w:rsid w:val="00D860A9"/>
    <w:rsid w:val="00D86484"/>
    <w:rsid w:val="00D87238"/>
    <w:rsid w:val="00D87369"/>
    <w:rsid w:val="00D8778B"/>
    <w:rsid w:val="00D91060"/>
    <w:rsid w:val="00D92085"/>
    <w:rsid w:val="00D92341"/>
    <w:rsid w:val="00D93098"/>
    <w:rsid w:val="00D93ACB"/>
    <w:rsid w:val="00D93F9E"/>
    <w:rsid w:val="00D94059"/>
    <w:rsid w:val="00D95C53"/>
    <w:rsid w:val="00D95F1E"/>
    <w:rsid w:val="00D96466"/>
    <w:rsid w:val="00D9684E"/>
    <w:rsid w:val="00D96865"/>
    <w:rsid w:val="00D96D3E"/>
    <w:rsid w:val="00D96EB3"/>
    <w:rsid w:val="00D974CB"/>
    <w:rsid w:val="00D97551"/>
    <w:rsid w:val="00DA0C6A"/>
    <w:rsid w:val="00DA103B"/>
    <w:rsid w:val="00DA1A08"/>
    <w:rsid w:val="00DA20C6"/>
    <w:rsid w:val="00DA2548"/>
    <w:rsid w:val="00DA26B2"/>
    <w:rsid w:val="00DA31F6"/>
    <w:rsid w:val="00DA3B28"/>
    <w:rsid w:val="00DA480A"/>
    <w:rsid w:val="00DA5A3D"/>
    <w:rsid w:val="00DA5C21"/>
    <w:rsid w:val="00DA6717"/>
    <w:rsid w:val="00DA6F41"/>
    <w:rsid w:val="00DA78DF"/>
    <w:rsid w:val="00DA79E0"/>
    <w:rsid w:val="00DB0465"/>
    <w:rsid w:val="00DB0A84"/>
    <w:rsid w:val="00DB11D5"/>
    <w:rsid w:val="00DB13F8"/>
    <w:rsid w:val="00DB2951"/>
    <w:rsid w:val="00DB29F4"/>
    <w:rsid w:val="00DB2AB5"/>
    <w:rsid w:val="00DB3C9D"/>
    <w:rsid w:val="00DB41EB"/>
    <w:rsid w:val="00DB4404"/>
    <w:rsid w:val="00DB4520"/>
    <w:rsid w:val="00DB45F2"/>
    <w:rsid w:val="00DB48C3"/>
    <w:rsid w:val="00DB49C8"/>
    <w:rsid w:val="00DB4ED4"/>
    <w:rsid w:val="00DB4EEE"/>
    <w:rsid w:val="00DB60C3"/>
    <w:rsid w:val="00DB643D"/>
    <w:rsid w:val="00DB66C3"/>
    <w:rsid w:val="00DB6AAE"/>
    <w:rsid w:val="00DB6BD4"/>
    <w:rsid w:val="00DB6DD7"/>
    <w:rsid w:val="00DB796C"/>
    <w:rsid w:val="00DB7D41"/>
    <w:rsid w:val="00DB7FAA"/>
    <w:rsid w:val="00DC0032"/>
    <w:rsid w:val="00DC0B2E"/>
    <w:rsid w:val="00DC1760"/>
    <w:rsid w:val="00DC190F"/>
    <w:rsid w:val="00DC1EA9"/>
    <w:rsid w:val="00DC1F17"/>
    <w:rsid w:val="00DC2543"/>
    <w:rsid w:val="00DC28AC"/>
    <w:rsid w:val="00DC2A01"/>
    <w:rsid w:val="00DC2AD1"/>
    <w:rsid w:val="00DC2E78"/>
    <w:rsid w:val="00DC4C84"/>
    <w:rsid w:val="00DC6067"/>
    <w:rsid w:val="00DC62C6"/>
    <w:rsid w:val="00DC6972"/>
    <w:rsid w:val="00DC6A47"/>
    <w:rsid w:val="00DC6FF2"/>
    <w:rsid w:val="00DC7735"/>
    <w:rsid w:val="00DC79C7"/>
    <w:rsid w:val="00DD003D"/>
    <w:rsid w:val="00DD0268"/>
    <w:rsid w:val="00DD03CB"/>
    <w:rsid w:val="00DD08B1"/>
    <w:rsid w:val="00DD09A5"/>
    <w:rsid w:val="00DD0A7F"/>
    <w:rsid w:val="00DD0BCC"/>
    <w:rsid w:val="00DD0C2E"/>
    <w:rsid w:val="00DD19F7"/>
    <w:rsid w:val="00DD1F6E"/>
    <w:rsid w:val="00DD2BA9"/>
    <w:rsid w:val="00DD30D7"/>
    <w:rsid w:val="00DD344B"/>
    <w:rsid w:val="00DD354F"/>
    <w:rsid w:val="00DD3BCD"/>
    <w:rsid w:val="00DD44A2"/>
    <w:rsid w:val="00DD4C09"/>
    <w:rsid w:val="00DD536E"/>
    <w:rsid w:val="00DD58AC"/>
    <w:rsid w:val="00DD5905"/>
    <w:rsid w:val="00DD591F"/>
    <w:rsid w:val="00DD5E41"/>
    <w:rsid w:val="00DD6209"/>
    <w:rsid w:val="00DD675B"/>
    <w:rsid w:val="00DD67BA"/>
    <w:rsid w:val="00DD73BF"/>
    <w:rsid w:val="00DD76C1"/>
    <w:rsid w:val="00DD78A9"/>
    <w:rsid w:val="00DE0840"/>
    <w:rsid w:val="00DE197A"/>
    <w:rsid w:val="00DE265A"/>
    <w:rsid w:val="00DE30E0"/>
    <w:rsid w:val="00DE3158"/>
    <w:rsid w:val="00DE363C"/>
    <w:rsid w:val="00DE3DC5"/>
    <w:rsid w:val="00DE42A6"/>
    <w:rsid w:val="00DE4358"/>
    <w:rsid w:val="00DE5A6A"/>
    <w:rsid w:val="00DE5A96"/>
    <w:rsid w:val="00DE5BCE"/>
    <w:rsid w:val="00DE5E75"/>
    <w:rsid w:val="00DE6403"/>
    <w:rsid w:val="00DE67A3"/>
    <w:rsid w:val="00DE6C8B"/>
    <w:rsid w:val="00DE70D9"/>
    <w:rsid w:val="00DF014C"/>
    <w:rsid w:val="00DF04FA"/>
    <w:rsid w:val="00DF0DD4"/>
    <w:rsid w:val="00DF0FC1"/>
    <w:rsid w:val="00DF15D3"/>
    <w:rsid w:val="00DF1880"/>
    <w:rsid w:val="00DF1AE0"/>
    <w:rsid w:val="00DF2022"/>
    <w:rsid w:val="00DF26B8"/>
    <w:rsid w:val="00DF38DF"/>
    <w:rsid w:val="00DF44B7"/>
    <w:rsid w:val="00DF4706"/>
    <w:rsid w:val="00DF4BCA"/>
    <w:rsid w:val="00DF4E4E"/>
    <w:rsid w:val="00DF54B7"/>
    <w:rsid w:val="00DF55AD"/>
    <w:rsid w:val="00DF5922"/>
    <w:rsid w:val="00DF66EE"/>
    <w:rsid w:val="00DF6B55"/>
    <w:rsid w:val="00DF6EFD"/>
    <w:rsid w:val="00DF768E"/>
    <w:rsid w:val="00DF784D"/>
    <w:rsid w:val="00DF7BA9"/>
    <w:rsid w:val="00DF7D45"/>
    <w:rsid w:val="00DF7FC2"/>
    <w:rsid w:val="00E00701"/>
    <w:rsid w:val="00E00E7D"/>
    <w:rsid w:val="00E01018"/>
    <w:rsid w:val="00E01249"/>
    <w:rsid w:val="00E017C9"/>
    <w:rsid w:val="00E01967"/>
    <w:rsid w:val="00E01C2E"/>
    <w:rsid w:val="00E01D4B"/>
    <w:rsid w:val="00E0240F"/>
    <w:rsid w:val="00E02F6F"/>
    <w:rsid w:val="00E034E7"/>
    <w:rsid w:val="00E035C3"/>
    <w:rsid w:val="00E0458A"/>
    <w:rsid w:val="00E076B5"/>
    <w:rsid w:val="00E10357"/>
    <w:rsid w:val="00E10B60"/>
    <w:rsid w:val="00E117A9"/>
    <w:rsid w:val="00E119BD"/>
    <w:rsid w:val="00E126D7"/>
    <w:rsid w:val="00E12737"/>
    <w:rsid w:val="00E12903"/>
    <w:rsid w:val="00E12B6E"/>
    <w:rsid w:val="00E1477C"/>
    <w:rsid w:val="00E148CA"/>
    <w:rsid w:val="00E14A7B"/>
    <w:rsid w:val="00E14D27"/>
    <w:rsid w:val="00E151B5"/>
    <w:rsid w:val="00E15440"/>
    <w:rsid w:val="00E156B8"/>
    <w:rsid w:val="00E1585D"/>
    <w:rsid w:val="00E15E40"/>
    <w:rsid w:val="00E15E7D"/>
    <w:rsid w:val="00E160EC"/>
    <w:rsid w:val="00E1615A"/>
    <w:rsid w:val="00E16628"/>
    <w:rsid w:val="00E167BC"/>
    <w:rsid w:val="00E16F85"/>
    <w:rsid w:val="00E1780A"/>
    <w:rsid w:val="00E17A2E"/>
    <w:rsid w:val="00E17BA4"/>
    <w:rsid w:val="00E20AE3"/>
    <w:rsid w:val="00E20E51"/>
    <w:rsid w:val="00E20F6F"/>
    <w:rsid w:val="00E2146D"/>
    <w:rsid w:val="00E21A19"/>
    <w:rsid w:val="00E22DD0"/>
    <w:rsid w:val="00E22F88"/>
    <w:rsid w:val="00E23CD5"/>
    <w:rsid w:val="00E23E95"/>
    <w:rsid w:val="00E24129"/>
    <w:rsid w:val="00E24B52"/>
    <w:rsid w:val="00E24BC0"/>
    <w:rsid w:val="00E24D4A"/>
    <w:rsid w:val="00E258AA"/>
    <w:rsid w:val="00E25AA1"/>
    <w:rsid w:val="00E25BDB"/>
    <w:rsid w:val="00E266E5"/>
    <w:rsid w:val="00E269CB"/>
    <w:rsid w:val="00E276D1"/>
    <w:rsid w:val="00E2775F"/>
    <w:rsid w:val="00E27E7F"/>
    <w:rsid w:val="00E30362"/>
    <w:rsid w:val="00E304BC"/>
    <w:rsid w:val="00E308F7"/>
    <w:rsid w:val="00E3096C"/>
    <w:rsid w:val="00E312DF"/>
    <w:rsid w:val="00E31A8B"/>
    <w:rsid w:val="00E31B9F"/>
    <w:rsid w:val="00E31DF6"/>
    <w:rsid w:val="00E31E4A"/>
    <w:rsid w:val="00E32E25"/>
    <w:rsid w:val="00E3454D"/>
    <w:rsid w:val="00E345B8"/>
    <w:rsid w:val="00E3462E"/>
    <w:rsid w:val="00E349E0"/>
    <w:rsid w:val="00E34B57"/>
    <w:rsid w:val="00E3517E"/>
    <w:rsid w:val="00E35989"/>
    <w:rsid w:val="00E3601C"/>
    <w:rsid w:val="00E36090"/>
    <w:rsid w:val="00E3645E"/>
    <w:rsid w:val="00E366B4"/>
    <w:rsid w:val="00E3682A"/>
    <w:rsid w:val="00E36C26"/>
    <w:rsid w:val="00E36D20"/>
    <w:rsid w:val="00E36ECD"/>
    <w:rsid w:val="00E37546"/>
    <w:rsid w:val="00E40084"/>
    <w:rsid w:val="00E404E3"/>
    <w:rsid w:val="00E405AE"/>
    <w:rsid w:val="00E40904"/>
    <w:rsid w:val="00E40F76"/>
    <w:rsid w:val="00E41627"/>
    <w:rsid w:val="00E41B9A"/>
    <w:rsid w:val="00E42992"/>
    <w:rsid w:val="00E42EDC"/>
    <w:rsid w:val="00E4310F"/>
    <w:rsid w:val="00E436E6"/>
    <w:rsid w:val="00E4373E"/>
    <w:rsid w:val="00E43887"/>
    <w:rsid w:val="00E438CF"/>
    <w:rsid w:val="00E43EF7"/>
    <w:rsid w:val="00E43FBF"/>
    <w:rsid w:val="00E442D1"/>
    <w:rsid w:val="00E4539D"/>
    <w:rsid w:val="00E45C42"/>
    <w:rsid w:val="00E4698C"/>
    <w:rsid w:val="00E46EB8"/>
    <w:rsid w:val="00E47428"/>
    <w:rsid w:val="00E4788A"/>
    <w:rsid w:val="00E47EB7"/>
    <w:rsid w:val="00E510C3"/>
    <w:rsid w:val="00E51E15"/>
    <w:rsid w:val="00E52343"/>
    <w:rsid w:val="00E5293E"/>
    <w:rsid w:val="00E52982"/>
    <w:rsid w:val="00E52D96"/>
    <w:rsid w:val="00E534F8"/>
    <w:rsid w:val="00E5368C"/>
    <w:rsid w:val="00E53ECA"/>
    <w:rsid w:val="00E5430B"/>
    <w:rsid w:val="00E54EA7"/>
    <w:rsid w:val="00E5520E"/>
    <w:rsid w:val="00E55383"/>
    <w:rsid w:val="00E55718"/>
    <w:rsid w:val="00E566B2"/>
    <w:rsid w:val="00E569A7"/>
    <w:rsid w:val="00E56CA3"/>
    <w:rsid w:val="00E57512"/>
    <w:rsid w:val="00E5752B"/>
    <w:rsid w:val="00E609E5"/>
    <w:rsid w:val="00E60BB5"/>
    <w:rsid w:val="00E610E7"/>
    <w:rsid w:val="00E61627"/>
    <w:rsid w:val="00E622EE"/>
    <w:rsid w:val="00E62837"/>
    <w:rsid w:val="00E630D6"/>
    <w:rsid w:val="00E631A1"/>
    <w:rsid w:val="00E63286"/>
    <w:rsid w:val="00E63357"/>
    <w:rsid w:val="00E63780"/>
    <w:rsid w:val="00E64876"/>
    <w:rsid w:val="00E64E62"/>
    <w:rsid w:val="00E64FA2"/>
    <w:rsid w:val="00E6546A"/>
    <w:rsid w:val="00E65C72"/>
    <w:rsid w:val="00E65F96"/>
    <w:rsid w:val="00E6643F"/>
    <w:rsid w:val="00E664AE"/>
    <w:rsid w:val="00E66705"/>
    <w:rsid w:val="00E66E65"/>
    <w:rsid w:val="00E67376"/>
    <w:rsid w:val="00E706B2"/>
    <w:rsid w:val="00E7146C"/>
    <w:rsid w:val="00E71686"/>
    <w:rsid w:val="00E7192E"/>
    <w:rsid w:val="00E71DAC"/>
    <w:rsid w:val="00E7211F"/>
    <w:rsid w:val="00E73008"/>
    <w:rsid w:val="00E73177"/>
    <w:rsid w:val="00E731A6"/>
    <w:rsid w:val="00E742E4"/>
    <w:rsid w:val="00E759E1"/>
    <w:rsid w:val="00E75AD2"/>
    <w:rsid w:val="00E76114"/>
    <w:rsid w:val="00E764CE"/>
    <w:rsid w:val="00E76639"/>
    <w:rsid w:val="00E76935"/>
    <w:rsid w:val="00E76A6D"/>
    <w:rsid w:val="00E76DF2"/>
    <w:rsid w:val="00E77BA7"/>
    <w:rsid w:val="00E77C3B"/>
    <w:rsid w:val="00E80054"/>
    <w:rsid w:val="00E802EB"/>
    <w:rsid w:val="00E80EA5"/>
    <w:rsid w:val="00E82383"/>
    <w:rsid w:val="00E837BF"/>
    <w:rsid w:val="00E83AA1"/>
    <w:rsid w:val="00E846BE"/>
    <w:rsid w:val="00E84847"/>
    <w:rsid w:val="00E84E22"/>
    <w:rsid w:val="00E84FF0"/>
    <w:rsid w:val="00E864CE"/>
    <w:rsid w:val="00E87048"/>
    <w:rsid w:val="00E87E8B"/>
    <w:rsid w:val="00E900AD"/>
    <w:rsid w:val="00E90363"/>
    <w:rsid w:val="00E908B1"/>
    <w:rsid w:val="00E90B75"/>
    <w:rsid w:val="00E914FD"/>
    <w:rsid w:val="00E93133"/>
    <w:rsid w:val="00E932AD"/>
    <w:rsid w:val="00E93681"/>
    <w:rsid w:val="00E93BCF"/>
    <w:rsid w:val="00E93FEC"/>
    <w:rsid w:val="00E940E8"/>
    <w:rsid w:val="00E94958"/>
    <w:rsid w:val="00E94BBB"/>
    <w:rsid w:val="00E94FF0"/>
    <w:rsid w:val="00E9520D"/>
    <w:rsid w:val="00E95FE2"/>
    <w:rsid w:val="00E961F7"/>
    <w:rsid w:val="00E9672B"/>
    <w:rsid w:val="00E96848"/>
    <w:rsid w:val="00E972A2"/>
    <w:rsid w:val="00EA03AC"/>
    <w:rsid w:val="00EA0872"/>
    <w:rsid w:val="00EA09E5"/>
    <w:rsid w:val="00EA0D03"/>
    <w:rsid w:val="00EA0DE6"/>
    <w:rsid w:val="00EA13AC"/>
    <w:rsid w:val="00EA16A1"/>
    <w:rsid w:val="00EA1DF5"/>
    <w:rsid w:val="00EA2454"/>
    <w:rsid w:val="00EA27A1"/>
    <w:rsid w:val="00EA29C3"/>
    <w:rsid w:val="00EA2C86"/>
    <w:rsid w:val="00EA398C"/>
    <w:rsid w:val="00EA419D"/>
    <w:rsid w:val="00EA4F8C"/>
    <w:rsid w:val="00EA5D45"/>
    <w:rsid w:val="00EA6576"/>
    <w:rsid w:val="00EA688F"/>
    <w:rsid w:val="00EA69F6"/>
    <w:rsid w:val="00EB0378"/>
    <w:rsid w:val="00EB08BA"/>
    <w:rsid w:val="00EB1B81"/>
    <w:rsid w:val="00EB1EFF"/>
    <w:rsid w:val="00EB2888"/>
    <w:rsid w:val="00EB29C2"/>
    <w:rsid w:val="00EB324B"/>
    <w:rsid w:val="00EB39CB"/>
    <w:rsid w:val="00EB39CE"/>
    <w:rsid w:val="00EB4533"/>
    <w:rsid w:val="00EB4AC9"/>
    <w:rsid w:val="00EB4C43"/>
    <w:rsid w:val="00EB4E8F"/>
    <w:rsid w:val="00EB5172"/>
    <w:rsid w:val="00EB5906"/>
    <w:rsid w:val="00EB6038"/>
    <w:rsid w:val="00EB61EB"/>
    <w:rsid w:val="00EB6EE9"/>
    <w:rsid w:val="00EB6F59"/>
    <w:rsid w:val="00EB7A9B"/>
    <w:rsid w:val="00EC04F4"/>
    <w:rsid w:val="00EC0542"/>
    <w:rsid w:val="00EC09C5"/>
    <w:rsid w:val="00EC0D70"/>
    <w:rsid w:val="00EC0EB0"/>
    <w:rsid w:val="00EC0F52"/>
    <w:rsid w:val="00EC1B47"/>
    <w:rsid w:val="00EC2960"/>
    <w:rsid w:val="00EC3B40"/>
    <w:rsid w:val="00EC3D8D"/>
    <w:rsid w:val="00EC4133"/>
    <w:rsid w:val="00EC4594"/>
    <w:rsid w:val="00EC4E97"/>
    <w:rsid w:val="00EC502A"/>
    <w:rsid w:val="00EC598B"/>
    <w:rsid w:val="00EC60EC"/>
    <w:rsid w:val="00EC6678"/>
    <w:rsid w:val="00EC6A1A"/>
    <w:rsid w:val="00EC6EBA"/>
    <w:rsid w:val="00EC70D8"/>
    <w:rsid w:val="00EC71E7"/>
    <w:rsid w:val="00EC75F8"/>
    <w:rsid w:val="00ED131F"/>
    <w:rsid w:val="00ED1384"/>
    <w:rsid w:val="00ED15F9"/>
    <w:rsid w:val="00ED1D2D"/>
    <w:rsid w:val="00ED224D"/>
    <w:rsid w:val="00ED2395"/>
    <w:rsid w:val="00ED28AB"/>
    <w:rsid w:val="00ED2DF7"/>
    <w:rsid w:val="00ED3786"/>
    <w:rsid w:val="00ED383D"/>
    <w:rsid w:val="00ED4926"/>
    <w:rsid w:val="00ED4F08"/>
    <w:rsid w:val="00ED52FB"/>
    <w:rsid w:val="00ED55AF"/>
    <w:rsid w:val="00ED6051"/>
    <w:rsid w:val="00ED61D1"/>
    <w:rsid w:val="00ED652A"/>
    <w:rsid w:val="00ED65B1"/>
    <w:rsid w:val="00ED6650"/>
    <w:rsid w:val="00ED6FA6"/>
    <w:rsid w:val="00ED70A4"/>
    <w:rsid w:val="00ED76F4"/>
    <w:rsid w:val="00ED7C12"/>
    <w:rsid w:val="00EE01DD"/>
    <w:rsid w:val="00EE0314"/>
    <w:rsid w:val="00EE1405"/>
    <w:rsid w:val="00EE1843"/>
    <w:rsid w:val="00EE1EDD"/>
    <w:rsid w:val="00EE291D"/>
    <w:rsid w:val="00EE2F8B"/>
    <w:rsid w:val="00EE3514"/>
    <w:rsid w:val="00EE40FF"/>
    <w:rsid w:val="00EE4307"/>
    <w:rsid w:val="00EE441B"/>
    <w:rsid w:val="00EE4A70"/>
    <w:rsid w:val="00EE51C1"/>
    <w:rsid w:val="00EE54E6"/>
    <w:rsid w:val="00EE7041"/>
    <w:rsid w:val="00EE75BD"/>
    <w:rsid w:val="00EE77C3"/>
    <w:rsid w:val="00EE791F"/>
    <w:rsid w:val="00EE7BC6"/>
    <w:rsid w:val="00EF001C"/>
    <w:rsid w:val="00EF01B2"/>
    <w:rsid w:val="00EF03EF"/>
    <w:rsid w:val="00EF0929"/>
    <w:rsid w:val="00EF1506"/>
    <w:rsid w:val="00EF1B7E"/>
    <w:rsid w:val="00EF1D53"/>
    <w:rsid w:val="00EF2A76"/>
    <w:rsid w:val="00EF339A"/>
    <w:rsid w:val="00EF4753"/>
    <w:rsid w:val="00EF5281"/>
    <w:rsid w:val="00EF57DA"/>
    <w:rsid w:val="00EF6D31"/>
    <w:rsid w:val="00EF706C"/>
    <w:rsid w:val="00EF7790"/>
    <w:rsid w:val="00EF78B6"/>
    <w:rsid w:val="00F0056B"/>
    <w:rsid w:val="00F01714"/>
    <w:rsid w:val="00F01E60"/>
    <w:rsid w:val="00F01EAE"/>
    <w:rsid w:val="00F0204B"/>
    <w:rsid w:val="00F02393"/>
    <w:rsid w:val="00F0254B"/>
    <w:rsid w:val="00F028F8"/>
    <w:rsid w:val="00F02ED7"/>
    <w:rsid w:val="00F0612B"/>
    <w:rsid w:val="00F0628F"/>
    <w:rsid w:val="00F064EE"/>
    <w:rsid w:val="00F06940"/>
    <w:rsid w:val="00F07121"/>
    <w:rsid w:val="00F100F7"/>
    <w:rsid w:val="00F10504"/>
    <w:rsid w:val="00F10560"/>
    <w:rsid w:val="00F108B0"/>
    <w:rsid w:val="00F10D48"/>
    <w:rsid w:val="00F1148C"/>
    <w:rsid w:val="00F121EA"/>
    <w:rsid w:val="00F12438"/>
    <w:rsid w:val="00F12A2A"/>
    <w:rsid w:val="00F12BCE"/>
    <w:rsid w:val="00F12FAA"/>
    <w:rsid w:val="00F130B7"/>
    <w:rsid w:val="00F13E3A"/>
    <w:rsid w:val="00F13F97"/>
    <w:rsid w:val="00F1410C"/>
    <w:rsid w:val="00F1457B"/>
    <w:rsid w:val="00F1474A"/>
    <w:rsid w:val="00F14A52"/>
    <w:rsid w:val="00F15037"/>
    <w:rsid w:val="00F1543A"/>
    <w:rsid w:val="00F154C1"/>
    <w:rsid w:val="00F15666"/>
    <w:rsid w:val="00F15C12"/>
    <w:rsid w:val="00F16134"/>
    <w:rsid w:val="00F16224"/>
    <w:rsid w:val="00F166E6"/>
    <w:rsid w:val="00F16949"/>
    <w:rsid w:val="00F1763F"/>
    <w:rsid w:val="00F17660"/>
    <w:rsid w:val="00F17B9B"/>
    <w:rsid w:val="00F17C3B"/>
    <w:rsid w:val="00F17CD1"/>
    <w:rsid w:val="00F20812"/>
    <w:rsid w:val="00F21345"/>
    <w:rsid w:val="00F21B4D"/>
    <w:rsid w:val="00F23067"/>
    <w:rsid w:val="00F230A7"/>
    <w:rsid w:val="00F2329A"/>
    <w:rsid w:val="00F232CF"/>
    <w:rsid w:val="00F23493"/>
    <w:rsid w:val="00F23536"/>
    <w:rsid w:val="00F23F3D"/>
    <w:rsid w:val="00F24055"/>
    <w:rsid w:val="00F24197"/>
    <w:rsid w:val="00F24B03"/>
    <w:rsid w:val="00F259EA"/>
    <w:rsid w:val="00F2682A"/>
    <w:rsid w:val="00F26C28"/>
    <w:rsid w:val="00F26DEC"/>
    <w:rsid w:val="00F278CD"/>
    <w:rsid w:val="00F27C77"/>
    <w:rsid w:val="00F303C1"/>
    <w:rsid w:val="00F31E4C"/>
    <w:rsid w:val="00F32152"/>
    <w:rsid w:val="00F32685"/>
    <w:rsid w:val="00F33187"/>
    <w:rsid w:val="00F332DC"/>
    <w:rsid w:val="00F34153"/>
    <w:rsid w:val="00F34429"/>
    <w:rsid w:val="00F34FC7"/>
    <w:rsid w:val="00F36190"/>
    <w:rsid w:val="00F36955"/>
    <w:rsid w:val="00F404C7"/>
    <w:rsid w:val="00F405CB"/>
    <w:rsid w:val="00F4083E"/>
    <w:rsid w:val="00F41187"/>
    <w:rsid w:val="00F413BC"/>
    <w:rsid w:val="00F41611"/>
    <w:rsid w:val="00F41806"/>
    <w:rsid w:val="00F42249"/>
    <w:rsid w:val="00F42E0E"/>
    <w:rsid w:val="00F4315B"/>
    <w:rsid w:val="00F43205"/>
    <w:rsid w:val="00F43D48"/>
    <w:rsid w:val="00F43EBC"/>
    <w:rsid w:val="00F4467E"/>
    <w:rsid w:val="00F44A45"/>
    <w:rsid w:val="00F44B18"/>
    <w:rsid w:val="00F45DC7"/>
    <w:rsid w:val="00F476D2"/>
    <w:rsid w:val="00F479B8"/>
    <w:rsid w:val="00F505C2"/>
    <w:rsid w:val="00F50F60"/>
    <w:rsid w:val="00F51402"/>
    <w:rsid w:val="00F5161E"/>
    <w:rsid w:val="00F516B6"/>
    <w:rsid w:val="00F5198C"/>
    <w:rsid w:val="00F51A65"/>
    <w:rsid w:val="00F51AA3"/>
    <w:rsid w:val="00F51E04"/>
    <w:rsid w:val="00F527FB"/>
    <w:rsid w:val="00F52ADD"/>
    <w:rsid w:val="00F52E83"/>
    <w:rsid w:val="00F5348D"/>
    <w:rsid w:val="00F53782"/>
    <w:rsid w:val="00F538C3"/>
    <w:rsid w:val="00F543A8"/>
    <w:rsid w:val="00F54571"/>
    <w:rsid w:val="00F54710"/>
    <w:rsid w:val="00F54A45"/>
    <w:rsid w:val="00F55387"/>
    <w:rsid w:val="00F55639"/>
    <w:rsid w:val="00F55A4B"/>
    <w:rsid w:val="00F56724"/>
    <w:rsid w:val="00F56781"/>
    <w:rsid w:val="00F56913"/>
    <w:rsid w:val="00F56D6C"/>
    <w:rsid w:val="00F6006C"/>
    <w:rsid w:val="00F6022A"/>
    <w:rsid w:val="00F60546"/>
    <w:rsid w:val="00F60B0C"/>
    <w:rsid w:val="00F60F16"/>
    <w:rsid w:val="00F622CD"/>
    <w:rsid w:val="00F62841"/>
    <w:rsid w:val="00F62CA6"/>
    <w:rsid w:val="00F62DEE"/>
    <w:rsid w:val="00F634EB"/>
    <w:rsid w:val="00F634FF"/>
    <w:rsid w:val="00F63B25"/>
    <w:rsid w:val="00F63E5C"/>
    <w:rsid w:val="00F64FEA"/>
    <w:rsid w:val="00F65226"/>
    <w:rsid w:val="00F655A8"/>
    <w:rsid w:val="00F65DD0"/>
    <w:rsid w:val="00F66350"/>
    <w:rsid w:val="00F66C24"/>
    <w:rsid w:val="00F66E67"/>
    <w:rsid w:val="00F701B5"/>
    <w:rsid w:val="00F70451"/>
    <w:rsid w:val="00F705BA"/>
    <w:rsid w:val="00F705C2"/>
    <w:rsid w:val="00F7091B"/>
    <w:rsid w:val="00F70D53"/>
    <w:rsid w:val="00F711BD"/>
    <w:rsid w:val="00F716DC"/>
    <w:rsid w:val="00F71A3E"/>
    <w:rsid w:val="00F72175"/>
    <w:rsid w:val="00F72463"/>
    <w:rsid w:val="00F72ACA"/>
    <w:rsid w:val="00F72B02"/>
    <w:rsid w:val="00F73E36"/>
    <w:rsid w:val="00F73EC1"/>
    <w:rsid w:val="00F746AE"/>
    <w:rsid w:val="00F747E7"/>
    <w:rsid w:val="00F75571"/>
    <w:rsid w:val="00F75A27"/>
    <w:rsid w:val="00F75A52"/>
    <w:rsid w:val="00F75DA0"/>
    <w:rsid w:val="00F75E3E"/>
    <w:rsid w:val="00F760C3"/>
    <w:rsid w:val="00F763B2"/>
    <w:rsid w:val="00F76408"/>
    <w:rsid w:val="00F770AD"/>
    <w:rsid w:val="00F77337"/>
    <w:rsid w:val="00F80858"/>
    <w:rsid w:val="00F80F14"/>
    <w:rsid w:val="00F81EE1"/>
    <w:rsid w:val="00F824C9"/>
    <w:rsid w:val="00F8260B"/>
    <w:rsid w:val="00F8303E"/>
    <w:rsid w:val="00F8334B"/>
    <w:rsid w:val="00F83388"/>
    <w:rsid w:val="00F84450"/>
    <w:rsid w:val="00F84640"/>
    <w:rsid w:val="00F84B21"/>
    <w:rsid w:val="00F84FFA"/>
    <w:rsid w:val="00F85625"/>
    <w:rsid w:val="00F859D1"/>
    <w:rsid w:val="00F85A13"/>
    <w:rsid w:val="00F85A2F"/>
    <w:rsid w:val="00F86304"/>
    <w:rsid w:val="00F8635C"/>
    <w:rsid w:val="00F86BE2"/>
    <w:rsid w:val="00F87259"/>
    <w:rsid w:val="00F90407"/>
    <w:rsid w:val="00F90B39"/>
    <w:rsid w:val="00F9117B"/>
    <w:rsid w:val="00F917EF"/>
    <w:rsid w:val="00F919F8"/>
    <w:rsid w:val="00F91EC0"/>
    <w:rsid w:val="00F91FBA"/>
    <w:rsid w:val="00F9261D"/>
    <w:rsid w:val="00F934FD"/>
    <w:rsid w:val="00F93E21"/>
    <w:rsid w:val="00F9420E"/>
    <w:rsid w:val="00F94718"/>
    <w:rsid w:val="00F94E7C"/>
    <w:rsid w:val="00F95DC2"/>
    <w:rsid w:val="00FA06A7"/>
    <w:rsid w:val="00FA0E03"/>
    <w:rsid w:val="00FA1398"/>
    <w:rsid w:val="00FA1A94"/>
    <w:rsid w:val="00FA1BF4"/>
    <w:rsid w:val="00FA25D4"/>
    <w:rsid w:val="00FA2655"/>
    <w:rsid w:val="00FA2C9A"/>
    <w:rsid w:val="00FA3031"/>
    <w:rsid w:val="00FA45E2"/>
    <w:rsid w:val="00FA4616"/>
    <w:rsid w:val="00FA4D67"/>
    <w:rsid w:val="00FA551F"/>
    <w:rsid w:val="00FA5A97"/>
    <w:rsid w:val="00FA603F"/>
    <w:rsid w:val="00FA73F5"/>
    <w:rsid w:val="00FA759F"/>
    <w:rsid w:val="00FA76A4"/>
    <w:rsid w:val="00FA7C94"/>
    <w:rsid w:val="00FA7EE3"/>
    <w:rsid w:val="00FB0726"/>
    <w:rsid w:val="00FB07AF"/>
    <w:rsid w:val="00FB1136"/>
    <w:rsid w:val="00FB12A9"/>
    <w:rsid w:val="00FB1721"/>
    <w:rsid w:val="00FB18F0"/>
    <w:rsid w:val="00FB2CCD"/>
    <w:rsid w:val="00FB3127"/>
    <w:rsid w:val="00FB443C"/>
    <w:rsid w:val="00FB50A6"/>
    <w:rsid w:val="00FB53CB"/>
    <w:rsid w:val="00FB551F"/>
    <w:rsid w:val="00FB5623"/>
    <w:rsid w:val="00FB5C91"/>
    <w:rsid w:val="00FB6BDC"/>
    <w:rsid w:val="00FB70BF"/>
    <w:rsid w:val="00FB790E"/>
    <w:rsid w:val="00FB7A8E"/>
    <w:rsid w:val="00FC05E3"/>
    <w:rsid w:val="00FC153A"/>
    <w:rsid w:val="00FC1906"/>
    <w:rsid w:val="00FC1C04"/>
    <w:rsid w:val="00FC27A5"/>
    <w:rsid w:val="00FC45F9"/>
    <w:rsid w:val="00FC516A"/>
    <w:rsid w:val="00FC63E7"/>
    <w:rsid w:val="00FC68CB"/>
    <w:rsid w:val="00FC6989"/>
    <w:rsid w:val="00FC6D87"/>
    <w:rsid w:val="00FC6EF5"/>
    <w:rsid w:val="00FC70FE"/>
    <w:rsid w:val="00FD066F"/>
    <w:rsid w:val="00FD152D"/>
    <w:rsid w:val="00FD1BE7"/>
    <w:rsid w:val="00FD2049"/>
    <w:rsid w:val="00FD26FB"/>
    <w:rsid w:val="00FD2901"/>
    <w:rsid w:val="00FD2EE9"/>
    <w:rsid w:val="00FD339D"/>
    <w:rsid w:val="00FD33C9"/>
    <w:rsid w:val="00FD35FD"/>
    <w:rsid w:val="00FD38D9"/>
    <w:rsid w:val="00FD3985"/>
    <w:rsid w:val="00FD4864"/>
    <w:rsid w:val="00FD580B"/>
    <w:rsid w:val="00FD59C5"/>
    <w:rsid w:val="00FD63CF"/>
    <w:rsid w:val="00FD657E"/>
    <w:rsid w:val="00FD6BA8"/>
    <w:rsid w:val="00FD7EAD"/>
    <w:rsid w:val="00FE0101"/>
    <w:rsid w:val="00FE02C8"/>
    <w:rsid w:val="00FE092B"/>
    <w:rsid w:val="00FE0C7E"/>
    <w:rsid w:val="00FE1D71"/>
    <w:rsid w:val="00FE2540"/>
    <w:rsid w:val="00FE25FF"/>
    <w:rsid w:val="00FE27BE"/>
    <w:rsid w:val="00FE2AC7"/>
    <w:rsid w:val="00FE3B0E"/>
    <w:rsid w:val="00FE3B85"/>
    <w:rsid w:val="00FE43AB"/>
    <w:rsid w:val="00FE4639"/>
    <w:rsid w:val="00FE48F8"/>
    <w:rsid w:val="00FE5058"/>
    <w:rsid w:val="00FE5750"/>
    <w:rsid w:val="00FE5AA7"/>
    <w:rsid w:val="00FE5D94"/>
    <w:rsid w:val="00FE7125"/>
    <w:rsid w:val="00FE79D3"/>
    <w:rsid w:val="00FE7B1B"/>
    <w:rsid w:val="00FF0062"/>
    <w:rsid w:val="00FF011C"/>
    <w:rsid w:val="00FF07DE"/>
    <w:rsid w:val="00FF08D4"/>
    <w:rsid w:val="00FF0AF5"/>
    <w:rsid w:val="00FF2F03"/>
    <w:rsid w:val="00FF36E7"/>
    <w:rsid w:val="00FF3E33"/>
    <w:rsid w:val="00FF44A0"/>
    <w:rsid w:val="00FF5A1D"/>
    <w:rsid w:val="00FF6DD7"/>
    <w:rsid w:val="00FF7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53AA178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/>
    <w:lsdException w:name="heading 5" w:semiHidden="1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rsid w:val="00D64882"/>
    <w:pPr>
      <w:tabs>
        <w:tab w:val="left" w:pos="284"/>
      </w:tabs>
      <w:spacing w:before="180" w:after="120" w:line="260" w:lineRule="exact"/>
      <w:contextualSpacing/>
    </w:pPr>
    <w:rPr>
      <w:rFonts w:ascii="Junicode" w:hAnsi="Junicode"/>
      <w:spacing w:val="3"/>
      <w:kern w:val="12"/>
      <w:sz w:val="21"/>
      <w:szCs w:val="20"/>
      <w:lang w:val="de-DE" w:eastAsia="de-DE" w:bidi="he-IL"/>
    </w:rPr>
  </w:style>
  <w:style w:type="paragraph" w:styleId="berschrift1">
    <w:name w:val="heading 1"/>
    <w:aliases w:val="AF_Überschrift 1,Überschrift Index"/>
    <w:basedOn w:val="Standard"/>
    <w:next w:val="Standard"/>
    <w:link w:val="berschrift1Zchn"/>
    <w:uiPriority w:val="9"/>
    <w:qFormat/>
    <w:rsid w:val="00C35BE3"/>
    <w:pPr>
      <w:keepNext/>
      <w:spacing w:before="720" w:after="480" w:line="240" w:lineRule="exact"/>
      <w:jc w:val="center"/>
      <w:outlineLvl w:val="0"/>
    </w:pPr>
    <w:rPr>
      <w:rFonts w:ascii="Garamond Premr Pro" w:hAnsi="Garamond Premr Pro"/>
      <w:kern w:val="32"/>
      <w:sz w:val="36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F15C12"/>
    <w:pPr>
      <w:keepNext/>
      <w:keepLines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autoRedefine/>
    <w:uiPriority w:val="99"/>
    <w:qFormat/>
    <w:rsid w:val="00C52A65"/>
    <w:pPr>
      <w:keepNext/>
      <w:tabs>
        <w:tab w:val="left" w:pos="567"/>
        <w:tab w:val="left" w:pos="698"/>
        <w:tab w:val="left" w:pos="851"/>
        <w:tab w:val="center" w:pos="3544"/>
      </w:tabs>
      <w:spacing w:before="800" w:after="227" w:line="276" w:lineRule="auto"/>
      <w:jc w:val="center"/>
      <w:outlineLvl w:val="2"/>
    </w:pPr>
    <w:rPr>
      <w:rFonts w:ascii="Garamond Premr Pro Smbd" w:hAnsi="Garamond Premr Pro Smbd"/>
      <w:bCs/>
      <w:noProof/>
      <w:sz w:val="28"/>
      <w:szCs w:val="28"/>
      <w:lang w:val="en-US"/>
    </w:rPr>
  </w:style>
  <w:style w:type="paragraph" w:styleId="berschrift4">
    <w:name w:val="heading 4"/>
    <w:basedOn w:val="Standard"/>
    <w:next w:val="Standard"/>
    <w:link w:val="berschrift4Zchn"/>
    <w:uiPriority w:val="99"/>
    <w:rsid w:val="00C35BE3"/>
    <w:pPr>
      <w:keepNext/>
      <w:spacing w:before="480"/>
      <w:jc w:val="center"/>
      <w:outlineLvl w:val="3"/>
    </w:pPr>
    <w:rPr>
      <w:rFonts w:ascii="Garamond Premr Pro Smbd" w:hAnsi="Garamond Premr Pro Smbd"/>
      <w:bCs/>
      <w:sz w:val="24"/>
    </w:rPr>
  </w:style>
  <w:style w:type="paragraph" w:styleId="berschrift5">
    <w:name w:val="heading 5"/>
    <w:basedOn w:val="Standard"/>
    <w:next w:val="Standard"/>
    <w:link w:val="berschrift5Zchn"/>
    <w:uiPriority w:val="99"/>
    <w:rsid w:val="00C35BE3"/>
    <w:pPr>
      <w:tabs>
        <w:tab w:val="clear" w:pos="284"/>
        <w:tab w:val="left" w:pos="709"/>
        <w:tab w:val="left" w:pos="2835"/>
      </w:tabs>
      <w:spacing w:before="480" w:after="240"/>
      <w:ind w:left="2835" w:hanging="2835"/>
      <w:outlineLvl w:val="4"/>
    </w:pPr>
    <w:rPr>
      <w:rFonts w:ascii="Garamond Premr Pro Smbd" w:hAnsi="Garamond Premr Pro Smbd"/>
      <w:bCs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unotenzeichen">
    <w:name w:val="footnote reference"/>
    <w:uiPriority w:val="99"/>
    <w:rsid w:val="00282301"/>
    <w:rPr>
      <w:rFonts w:ascii="Junicode" w:hAnsi="Junicode" w:cs="Times New Roman"/>
      <w:caps w:val="0"/>
      <w:smallCaps w:val="0"/>
      <w:strike w:val="0"/>
      <w:dstrike w:val="0"/>
      <w:vanish w:val="0"/>
      <w:spacing w:val="0"/>
      <w:position w:val="0"/>
      <w:sz w:val="18"/>
      <w:vertAlign w:val="superscript"/>
    </w:rPr>
  </w:style>
  <w:style w:type="paragraph" w:customStyle="1" w:styleId="SGBBeschriftungAbb">
    <w:name w:val="SGB_Beschriftung_Abb"/>
    <w:basedOn w:val="Standard"/>
    <w:rsid w:val="0072181D"/>
    <w:pPr>
      <w:spacing w:before="0" w:after="200" w:line="240" w:lineRule="auto"/>
    </w:pPr>
    <w:rPr>
      <w:iCs/>
      <w:sz w:val="18"/>
      <w:szCs w:val="18"/>
    </w:rPr>
  </w:style>
  <w:style w:type="paragraph" w:styleId="Fuzeile">
    <w:name w:val="footer"/>
    <w:basedOn w:val="Standard"/>
    <w:link w:val="FuzeileZchn"/>
    <w:uiPriority w:val="99"/>
    <w:unhideWhenUsed/>
    <w:rsid w:val="00B10A22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locked/>
    <w:rsid w:val="00B10A22"/>
    <w:rPr>
      <w:rFonts w:cs="Times New Roman"/>
    </w:rPr>
  </w:style>
  <w:style w:type="paragraph" w:customStyle="1" w:styleId="SGBVerzeichnisAutorenStil01">
    <w:name w:val="SGB_Verzeichnis_Autoren_Stil_01"/>
    <w:basedOn w:val="SGBStandard"/>
    <w:rsid w:val="002E59A5"/>
    <w:pPr>
      <w:contextualSpacing w:val="0"/>
      <w:jc w:val="left"/>
    </w:pPr>
  </w:style>
  <w:style w:type="character" w:styleId="Seitenzahl">
    <w:name w:val="page number"/>
    <w:uiPriority w:val="99"/>
    <w:rsid w:val="00C35BE3"/>
    <w:rPr>
      <w:rFonts w:ascii="Linux Libertine" w:hAnsi="Linux Libertine" w:cs="Times New Roman"/>
      <w:sz w:val="21"/>
    </w:rPr>
  </w:style>
  <w:style w:type="paragraph" w:styleId="berarbeitung">
    <w:name w:val="Revision"/>
    <w:hidden/>
    <w:uiPriority w:val="99"/>
    <w:semiHidden/>
    <w:rsid w:val="009B39D5"/>
    <w:pPr>
      <w:spacing w:line="240" w:lineRule="auto"/>
      <w:jc w:val="left"/>
    </w:pPr>
  </w:style>
  <w:style w:type="character" w:customStyle="1" w:styleId="berschrift1Zchn">
    <w:name w:val="Überschrift 1 Zchn"/>
    <w:aliases w:val="AF_Überschrift 1 Zchn,Überschrift Index Zchn"/>
    <w:link w:val="berschrift1"/>
    <w:uiPriority w:val="9"/>
    <w:rsid w:val="00C35BE3"/>
    <w:rPr>
      <w:rFonts w:ascii="Garamond Premr Pro" w:hAnsi="Garamond Premr Pro"/>
      <w:spacing w:val="3"/>
      <w:kern w:val="32"/>
      <w:sz w:val="36"/>
      <w:szCs w:val="32"/>
      <w:lang w:val="de-DE" w:eastAsia="de-DE" w:bidi="he-IL"/>
    </w:rPr>
  </w:style>
  <w:style w:type="character" w:customStyle="1" w:styleId="berschrift3Zchn">
    <w:name w:val="Überschrift 3 Zchn"/>
    <w:link w:val="berschrift3"/>
    <w:uiPriority w:val="99"/>
    <w:rsid w:val="00C52A65"/>
    <w:rPr>
      <w:rFonts w:ascii="Garamond Premr Pro Smbd" w:hAnsi="Garamond Premr Pro Smbd"/>
      <w:bCs/>
      <w:noProof/>
      <w:spacing w:val="3"/>
      <w:kern w:val="12"/>
      <w:sz w:val="28"/>
      <w:szCs w:val="28"/>
      <w:lang w:val="en-US" w:eastAsia="de-DE" w:bidi="he-IL"/>
    </w:rPr>
  </w:style>
  <w:style w:type="character" w:customStyle="1" w:styleId="berschrift4Zchn">
    <w:name w:val="Überschrift 4 Zchn"/>
    <w:link w:val="berschrift4"/>
    <w:uiPriority w:val="99"/>
    <w:rsid w:val="00C35BE3"/>
    <w:rPr>
      <w:rFonts w:ascii="Garamond Premr Pro Smbd" w:hAnsi="Garamond Premr Pro Smbd"/>
      <w:bCs/>
      <w:spacing w:val="3"/>
      <w:kern w:val="12"/>
      <w:sz w:val="24"/>
      <w:szCs w:val="20"/>
      <w:lang w:val="de-DE" w:eastAsia="de-DE" w:bidi="he-IL"/>
    </w:rPr>
  </w:style>
  <w:style w:type="character" w:customStyle="1" w:styleId="berschrift5Zchn">
    <w:name w:val="Überschrift 5 Zchn"/>
    <w:link w:val="berschrift5"/>
    <w:uiPriority w:val="99"/>
    <w:rsid w:val="00C35BE3"/>
    <w:rPr>
      <w:rFonts w:ascii="Garamond Premr Pro Smbd" w:hAnsi="Garamond Premr Pro Smbd"/>
      <w:bCs/>
      <w:spacing w:val="3"/>
      <w:kern w:val="12"/>
      <w:szCs w:val="20"/>
      <w:lang w:val="de-DE" w:eastAsia="de-DE" w:bidi="he-IL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F15C12"/>
    <w:rPr>
      <w:rFonts w:asciiTheme="majorHAnsi" w:eastAsiaTheme="majorEastAsia" w:hAnsiTheme="majorHAnsi" w:cstheme="majorBidi"/>
      <w:color w:val="365F91" w:themeColor="accent1" w:themeShade="BF"/>
      <w:spacing w:val="3"/>
      <w:kern w:val="12"/>
      <w:sz w:val="26"/>
      <w:szCs w:val="26"/>
      <w:lang w:val="de-DE" w:eastAsia="de-DE" w:bidi="he-IL"/>
    </w:rPr>
  </w:style>
  <w:style w:type="paragraph" w:customStyle="1" w:styleId="SGBTitel">
    <w:name w:val="SGB_Titel"/>
    <w:basedOn w:val="Standard"/>
    <w:next w:val="Standard"/>
    <w:rsid w:val="002E59A5"/>
    <w:pPr>
      <w:keepNext/>
      <w:spacing w:before="0" w:line="340" w:lineRule="exact"/>
      <w:jc w:val="left"/>
      <w:outlineLvl w:val="0"/>
    </w:pPr>
    <w:rPr>
      <w:rFonts w:ascii="Garamond Premr Pro Smbd" w:hAnsi="Garamond Premr Pro Smbd"/>
      <w:sz w:val="28"/>
    </w:rPr>
  </w:style>
  <w:style w:type="paragraph" w:customStyle="1" w:styleId="SGBTitelAutor">
    <w:name w:val="SGB_Titel_Autor"/>
    <w:basedOn w:val="Standard"/>
    <w:next w:val="Standard"/>
    <w:rsid w:val="00A352A8"/>
    <w:pPr>
      <w:keepNext/>
      <w:spacing w:before="240" w:after="480"/>
      <w:jc w:val="left"/>
      <w:outlineLvl w:val="1"/>
    </w:pPr>
    <w:rPr>
      <w:rFonts w:ascii="Linux Libertine" w:hAnsi="Linux Libertine"/>
      <w:smallCaps/>
      <w:sz w:val="24"/>
    </w:rPr>
  </w:style>
  <w:style w:type="paragraph" w:customStyle="1" w:styleId="SGB01">
    <w:name w:val="SGB_Ü_01"/>
    <w:basedOn w:val="Standard"/>
    <w:next w:val="Standard"/>
    <w:rsid w:val="00C80715"/>
    <w:pPr>
      <w:keepNext/>
      <w:spacing w:before="440"/>
      <w:contextualSpacing w:val="0"/>
      <w:jc w:val="left"/>
      <w:outlineLvl w:val="0"/>
    </w:pPr>
    <w:rPr>
      <w:rFonts w:ascii="Garamond Premr Pro Smbd" w:hAnsi="Garamond Premr Pro Smbd"/>
      <w:sz w:val="24"/>
    </w:rPr>
  </w:style>
  <w:style w:type="paragraph" w:customStyle="1" w:styleId="SGB02">
    <w:name w:val="SGB_Ü_02"/>
    <w:basedOn w:val="Standard"/>
    <w:next w:val="Standard"/>
    <w:rsid w:val="00AE3739"/>
    <w:pPr>
      <w:keepNext/>
      <w:spacing w:before="120" w:after="0"/>
      <w:jc w:val="left"/>
      <w:outlineLvl w:val="1"/>
    </w:pPr>
    <w:rPr>
      <w:rFonts w:ascii="Garamond Premr Pro Smbd" w:hAnsi="Garamond Premr Pro Smbd"/>
    </w:rPr>
  </w:style>
  <w:style w:type="paragraph" w:customStyle="1" w:styleId="SGBQuLit">
    <w:name w:val="SGB_Qu_Lit"/>
    <w:basedOn w:val="Standard"/>
    <w:rsid w:val="00551C12"/>
    <w:pPr>
      <w:spacing w:before="0" w:after="0"/>
      <w:ind w:left="284" w:hanging="284"/>
    </w:pPr>
    <w:rPr>
      <w:sz w:val="20"/>
    </w:rPr>
  </w:style>
  <w:style w:type="paragraph" w:customStyle="1" w:styleId="SGBQuLit01">
    <w:name w:val="SGB_Qu_Lit_Ü_01"/>
    <w:basedOn w:val="SGB02"/>
    <w:next w:val="SGBQuLit"/>
    <w:rsid w:val="002B54F3"/>
    <w:pPr>
      <w:spacing w:after="120"/>
      <w:outlineLvl w:val="0"/>
    </w:pPr>
  </w:style>
  <w:style w:type="paragraph" w:customStyle="1" w:styleId="SGBQuLit02">
    <w:name w:val="SGB_Qu_Lit_Ü_02"/>
    <w:basedOn w:val="SGBQuLit01"/>
    <w:rsid w:val="004D4BCF"/>
    <w:pPr>
      <w:spacing w:before="240" w:after="80"/>
      <w:outlineLvl w:val="1"/>
    </w:pPr>
    <w:rPr>
      <w:sz w:val="20"/>
    </w:rPr>
  </w:style>
  <w:style w:type="paragraph" w:customStyle="1" w:styleId="SGBStandard">
    <w:name w:val="SGB_Standard"/>
    <w:basedOn w:val="Standard"/>
    <w:rsid w:val="004D7681"/>
  </w:style>
  <w:style w:type="paragraph" w:customStyle="1" w:styleId="SGBTitelUntertitel">
    <w:name w:val="SGB_Titel_Untertitel"/>
    <w:basedOn w:val="SGBTitel"/>
    <w:rsid w:val="003A47D0"/>
    <w:pPr>
      <w:spacing w:after="0"/>
      <w:contextualSpacing w:val="0"/>
      <w:outlineLvl w:val="1"/>
    </w:pPr>
    <w:rPr>
      <w:sz w:val="26"/>
    </w:rPr>
  </w:style>
  <w:style w:type="paragraph" w:customStyle="1" w:styleId="SGBZitatlang">
    <w:name w:val="SGB_Zitat_lang"/>
    <w:basedOn w:val="SGBStandard"/>
    <w:rsid w:val="00530AB3"/>
    <w:pPr>
      <w:spacing w:before="60" w:after="0" w:line="240" w:lineRule="exact"/>
      <w:ind w:left="284" w:right="284"/>
    </w:pPr>
    <w:rPr>
      <w:i/>
    </w:rPr>
  </w:style>
  <w:style w:type="paragraph" w:customStyle="1" w:styleId="SGBInhaltsverzeichnisText">
    <w:name w:val="SGB_Inhaltsverzeichnis_Text"/>
    <w:basedOn w:val="SGBStandard"/>
    <w:next w:val="SGBStandard"/>
    <w:rsid w:val="00EF1B7E"/>
    <w:pPr>
      <w:tabs>
        <w:tab w:val="right" w:leader="dot" w:pos="7088"/>
      </w:tabs>
      <w:spacing w:before="0" w:after="240"/>
      <w:ind w:right="567"/>
      <w:contextualSpacing w:val="0"/>
      <w:jc w:val="left"/>
    </w:pPr>
  </w:style>
  <w:style w:type="paragraph" w:customStyle="1" w:styleId="SGBOrtskonkordanz">
    <w:name w:val="SGB_Ortskonkordanz"/>
    <w:basedOn w:val="SGBStandard"/>
    <w:rsid w:val="00831634"/>
    <w:pPr>
      <w:tabs>
        <w:tab w:val="clear" w:pos="284"/>
        <w:tab w:val="left" w:pos="1588"/>
      </w:tabs>
    </w:pPr>
  </w:style>
  <w:style w:type="paragraph" w:customStyle="1" w:styleId="SGBInhaltsverzeichnisAutor">
    <w:name w:val="SGB_Inhaltsverzeichnis_Autor"/>
    <w:basedOn w:val="SGBInhaltsverzeichnisText"/>
    <w:next w:val="SGBInhaltsverzeichnisText"/>
    <w:rsid w:val="00EF1B7E"/>
    <w:pPr>
      <w:spacing w:before="240" w:after="40"/>
    </w:pPr>
    <w:rPr>
      <w:rFonts w:ascii="Linux Libertine C" w:hAnsi="Linux Libertine C"/>
    </w:rPr>
  </w:style>
  <w:style w:type="paragraph" w:customStyle="1" w:styleId="SGBFunotentext">
    <w:name w:val="SGB_Fußnotentext"/>
    <w:basedOn w:val="Standard"/>
    <w:rsid w:val="0072181D"/>
    <w:pPr>
      <w:spacing w:before="0" w:after="0" w:line="220" w:lineRule="exact"/>
      <w:ind w:left="284" w:hanging="284"/>
    </w:pPr>
    <w:rPr>
      <w:sz w:val="18"/>
      <w:szCs w:val="18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1444A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1444A"/>
    <w:rPr>
      <w:rFonts w:ascii="Segoe UI" w:hAnsi="Segoe UI" w:cs="Segoe UI"/>
      <w:spacing w:val="3"/>
      <w:kern w:val="12"/>
      <w:sz w:val="18"/>
      <w:szCs w:val="18"/>
      <w:lang w:val="de-DE" w:eastAsia="de-DE" w:bidi="he-IL"/>
    </w:rPr>
  </w:style>
  <w:style w:type="paragraph" w:styleId="Aufzhlungszeichen">
    <w:name w:val="List Bullet"/>
    <w:basedOn w:val="Standard"/>
    <w:uiPriority w:val="99"/>
    <w:rsid w:val="009E7482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9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6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5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3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30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3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3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84436D6D022634F96A664CD2DEEA16E" ma:contentTypeVersion="11" ma:contentTypeDescription="Utwórz nowy dokument." ma:contentTypeScope="" ma:versionID="4bb3ad93e1431d588a838310a725c4f6">
  <xsd:schema xmlns:xsd="http://www.w3.org/2001/XMLSchema" xmlns:xs="http://www.w3.org/2001/XMLSchema" xmlns:p="http://schemas.microsoft.com/office/2006/metadata/properties" xmlns:ns3="4eab0803-2cb7-43ad-b070-e87aac09cedc" xmlns:ns4="f9baea76-5c5a-434e-b94f-210d44f8f3ec" targetNamespace="http://schemas.microsoft.com/office/2006/metadata/properties" ma:root="true" ma:fieldsID="1f5ff70ba7088225859dbc1d7286b66f" ns3:_="" ns4:_="">
    <xsd:import namespace="4eab0803-2cb7-43ad-b070-e87aac09cedc"/>
    <xsd:import namespace="f9baea76-5c5a-434e-b94f-210d44f8f3e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ab0803-2cb7-43ad-b070-e87aac09ce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baea76-5c5a-434e-b94f-210d44f8f3e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5CFDF7-6B18-4734-98A3-B31C4EC5E98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9BC14CD-7202-42A8-9D23-8C610B04518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303320C-6CA9-437D-BB67-390255DFDC4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B0FED00-82D8-46C3-BCDC-3918A24358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ab0803-2cb7-43ad-b070-e87aac09cedc"/>
    <ds:schemaRef ds:uri="f9baea76-5c5a-434e-b94f-210d44f8f3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Vorlage_SchlesGeBl.dotx</Template>
  <TotalTime>0</TotalTime>
  <Pages>2</Pages>
  <Words>87</Words>
  <Characters>549</Characters>
  <Application>Microsoft Office Word</Application>
  <DocSecurity>0</DocSecurity>
  <Lines>4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Speer</dc:creator>
  <cp:keywords/>
  <dc:description/>
  <cp:lastModifiedBy>Christian Speer</cp:lastModifiedBy>
  <cp:revision>1</cp:revision>
  <cp:lastPrinted>2020-10-10T18:21:00Z</cp:lastPrinted>
  <dcterms:created xsi:type="dcterms:W3CDTF">2021-04-16T07:46:00Z</dcterms:created>
  <dcterms:modified xsi:type="dcterms:W3CDTF">2021-04-16T08:18:00Z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0x010100084436D6D022634F96A664CD2DEEA16E</vt:lpwstr>
  </property>
</Properties>
</file>